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CAA5B" w14:textId="77777777" w:rsidR="002E10DC" w:rsidRDefault="002E10D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9"/>
      </w:tblGrid>
      <w:tr w:rsidR="00ED0BC8" w:rsidRPr="001A6542" w14:paraId="3500B234" w14:textId="77777777" w:rsidTr="00053D5B">
        <w:tc>
          <w:tcPr>
            <w:tcW w:w="9072" w:type="dxa"/>
          </w:tcPr>
          <w:p w14:paraId="446031A3" w14:textId="77777777" w:rsidR="00ED0BC8" w:rsidRPr="00755E3D" w:rsidRDefault="00322724" w:rsidP="00BE4449">
            <w:pPr>
              <w:pStyle w:val="Head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King’s Health Partners</w:t>
            </w:r>
            <w:r w:rsidR="00ED0BC8" w:rsidRPr="00755E3D">
              <w:rPr>
                <w:rFonts w:ascii="Arial Narrow" w:hAnsi="Arial Narrow" w:cs="Arial"/>
                <w:b/>
                <w:sz w:val="28"/>
                <w:szCs w:val="28"/>
              </w:rPr>
              <w:t xml:space="preserve"> Clinical Trials Office </w:t>
            </w:r>
          </w:p>
          <w:p w14:paraId="395D061E" w14:textId="77777777" w:rsidR="00ED0BC8" w:rsidRDefault="00ED0BC8" w:rsidP="007732E3">
            <w:pPr>
              <w:pStyle w:val="Head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755E3D">
              <w:rPr>
                <w:rFonts w:ascii="Arial Narrow" w:hAnsi="Arial Narrow" w:cs="Arial"/>
                <w:b/>
                <w:sz w:val="28"/>
                <w:szCs w:val="28"/>
              </w:rPr>
              <w:t xml:space="preserve">Investigator and </w:t>
            </w:r>
            <w:r w:rsidR="00DA08F8">
              <w:rPr>
                <w:rFonts w:ascii="Arial Narrow" w:hAnsi="Arial Narrow" w:cs="Arial"/>
                <w:b/>
                <w:sz w:val="28"/>
                <w:szCs w:val="28"/>
              </w:rPr>
              <w:t>Trial</w:t>
            </w:r>
            <w:r w:rsidRPr="00755E3D">
              <w:rPr>
                <w:rFonts w:ascii="Arial Narrow" w:hAnsi="Arial Narrow" w:cs="Arial"/>
                <w:b/>
                <w:sz w:val="28"/>
                <w:szCs w:val="28"/>
              </w:rPr>
              <w:t xml:space="preserve"> Site Initiation Visit Report</w:t>
            </w:r>
          </w:p>
          <w:p w14:paraId="40C086D0" w14:textId="77777777" w:rsidR="002E10DC" w:rsidRPr="001A6542" w:rsidRDefault="002E10DC" w:rsidP="007732E3">
            <w:pPr>
              <w:pStyle w:val="Header"/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76C14A28" w14:textId="77777777" w:rsidR="00ED0BC8" w:rsidRPr="00EE6D76" w:rsidRDefault="00ED0BC8" w:rsidP="00ED0BC8">
      <w:pPr>
        <w:rPr>
          <w:rFonts w:cs="Arial"/>
          <w:b/>
        </w:rPr>
      </w:pPr>
    </w:p>
    <w:p w14:paraId="7046D57E" w14:textId="2ABB61DD" w:rsidR="00ED0BC8" w:rsidRDefault="007461A1" w:rsidP="00ED0BC8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</w:t>
      </w:r>
      <w:r w:rsidR="00DA08F8">
        <w:rPr>
          <w:rFonts w:cs="Arial"/>
          <w:b/>
          <w:sz w:val="28"/>
          <w:szCs w:val="28"/>
        </w:rPr>
        <w:t>Trial</w:t>
      </w:r>
      <w:r w:rsidR="00ED0BC8" w:rsidRPr="001A6542">
        <w:rPr>
          <w:rFonts w:cs="Arial"/>
          <w:b/>
          <w:sz w:val="28"/>
          <w:szCs w:val="28"/>
        </w:rPr>
        <w:t xml:space="preserve"> Details</w:t>
      </w:r>
    </w:p>
    <w:tbl>
      <w:tblPr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6520"/>
      </w:tblGrid>
      <w:tr w:rsidR="007461A1" w:rsidRPr="002B13D1" w14:paraId="7B80FDCE" w14:textId="77777777" w:rsidTr="007461A1">
        <w:trPr>
          <w:trHeight w:val="501"/>
        </w:trPr>
        <w:tc>
          <w:tcPr>
            <w:tcW w:w="2552" w:type="dxa"/>
          </w:tcPr>
          <w:p w14:paraId="157F9EA4" w14:textId="08BE9418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</w:rPr>
              <w:t>Trial</w:t>
            </w:r>
            <w:r w:rsidRPr="002B13D1">
              <w:rPr>
                <w:rFonts w:cs="Arial"/>
                <w:b/>
              </w:rPr>
              <w:t xml:space="preserve"> Title:</w:t>
            </w:r>
          </w:p>
        </w:tc>
        <w:tc>
          <w:tcPr>
            <w:tcW w:w="6520" w:type="dxa"/>
          </w:tcPr>
          <w:p w14:paraId="5BF5B080" w14:textId="77777777" w:rsidR="007461A1" w:rsidRPr="00EE53EA" w:rsidRDefault="007461A1" w:rsidP="00C85142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7461A1" w:rsidRPr="002B13D1" w14:paraId="3630CBF9" w14:textId="77777777" w:rsidTr="007461A1">
        <w:trPr>
          <w:trHeight w:val="241"/>
        </w:trPr>
        <w:tc>
          <w:tcPr>
            <w:tcW w:w="2552" w:type="dxa"/>
          </w:tcPr>
          <w:p w14:paraId="1E95C9D7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Site </w:t>
            </w:r>
            <w:r w:rsidRPr="002B13D1">
              <w:rPr>
                <w:rFonts w:cs="Arial"/>
                <w:b/>
              </w:rPr>
              <w:t>Investigator Name:</w:t>
            </w:r>
          </w:p>
        </w:tc>
        <w:tc>
          <w:tcPr>
            <w:tcW w:w="6520" w:type="dxa"/>
          </w:tcPr>
          <w:p w14:paraId="736CF646" w14:textId="77777777" w:rsidR="007461A1" w:rsidRPr="002B13D1" w:rsidRDefault="007461A1" w:rsidP="00C85142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7461A1" w:rsidRPr="002B13D1" w14:paraId="5A7D6F2B" w14:textId="77777777" w:rsidTr="007461A1">
        <w:trPr>
          <w:trHeight w:val="241"/>
        </w:trPr>
        <w:tc>
          <w:tcPr>
            <w:tcW w:w="2552" w:type="dxa"/>
          </w:tcPr>
          <w:p w14:paraId="090DE2B5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Department:</w:t>
            </w:r>
          </w:p>
        </w:tc>
        <w:tc>
          <w:tcPr>
            <w:tcW w:w="6520" w:type="dxa"/>
          </w:tcPr>
          <w:p w14:paraId="74BEE5A9" w14:textId="77777777" w:rsidR="007461A1" w:rsidRPr="002B13D1" w:rsidRDefault="007461A1" w:rsidP="00C85142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7461A1" w:rsidRPr="002B13D1" w14:paraId="5F582A7C" w14:textId="77777777" w:rsidTr="007461A1">
        <w:trPr>
          <w:trHeight w:val="241"/>
        </w:trPr>
        <w:tc>
          <w:tcPr>
            <w:tcW w:w="2552" w:type="dxa"/>
          </w:tcPr>
          <w:p w14:paraId="191E9852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Site:</w:t>
            </w:r>
          </w:p>
        </w:tc>
        <w:tc>
          <w:tcPr>
            <w:tcW w:w="6520" w:type="dxa"/>
          </w:tcPr>
          <w:p w14:paraId="45C63125" w14:textId="77777777" w:rsidR="007461A1" w:rsidRPr="002B13D1" w:rsidRDefault="007461A1" w:rsidP="00C85142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7461A1" w:rsidRPr="002B13D1" w14:paraId="1485E1EC" w14:textId="77777777" w:rsidTr="007461A1">
        <w:trPr>
          <w:trHeight w:val="241"/>
        </w:trPr>
        <w:tc>
          <w:tcPr>
            <w:tcW w:w="2552" w:type="dxa"/>
          </w:tcPr>
          <w:p w14:paraId="5462D347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(Co)</w:t>
            </w:r>
            <w:r w:rsidRPr="002B13D1">
              <w:rPr>
                <w:rFonts w:cs="Arial"/>
                <w:b/>
              </w:rPr>
              <w:t>Sponsor</w:t>
            </w:r>
            <w:r>
              <w:rPr>
                <w:rFonts w:cs="Arial"/>
                <w:b/>
              </w:rPr>
              <w:t>(s)</w:t>
            </w:r>
            <w:r w:rsidRPr="002B13D1">
              <w:rPr>
                <w:rFonts w:cs="Arial"/>
                <w:b/>
              </w:rPr>
              <w:t>:</w:t>
            </w:r>
          </w:p>
        </w:tc>
        <w:tc>
          <w:tcPr>
            <w:tcW w:w="6520" w:type="dxa"/>
          </w:tcPr>
          <w:p w14:paraId="6E502AC6" w14:textId="77777777" w:rsidR="007461A1" w:rsidRPr="002B13D1" w:rsidRDefault="007461A1" w:rsidP="00C85142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7461A1" w:rsidRPr="002B13D1" w14:paraId="2344615D" w14:textId="77777777" w:rsidTr="007461A1">
        <w:trPr>
          <w:trHeight w:val="241"/>
        </w:trPr>
        <w:tc>
          <w:tcPr>
            <w:tcW w:w="2552" w:type="dxa"/>
          </w:tcPr>
          <w:p w14:paraId="6F38D51A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E</w:t>
            </w:r>
            <w:r>
              <w:rPr>
                <w:rFonts w:cs="Arial"/>
                <w:b/>
              </w:rPr>
              <w:t>udra</w:t>
            </w:r>
            <w:r w:rsidRPr="002B13D1">
              <w:rPr>
                <w:rFonts w:cs="Arial"/>
                <w:b/>
              </w:rPr>
              <w:t>CT Number:</w:t>
            </w:r>
          </w:p>
        </w:tc>
        <w:tc>
          <w:tcPr>
            <w:tcW w:w="6520" w:type="dxa"/>
          </w:tcPr>
          <w:p w14:paraId="72543363" w14:textId="77777777" w:rsidR="007461A1" w:rsidRPr="00A14797" w:rsidRDefault="007461A1" w:rsidP="00C85142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7461A1" w:rsidRPr="002B13D1" w14:paraId="64B59AAF" w14:textId="77777777" w:rsidTr="007461A1">
        <w:trPr>
          <w:trHeight w:val="241"/>
        </w:trPr>
        <w:tc>
          <w:tcPr>
            <w:tcW w:w="2552" w:type="dxa"/>
          </w:tcPr>
          <w:p w14:paraId="11580521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IRAS Number:</w:t>
            </w:r>
          </w:p>
        </w:tc>
        <w:tc>
          <w:tcPr>
            <w:tcW w:w="6520" w:type="dxa"/>
          </w:tcPr>
          <w:p w14:paraId="78C97C61" w14:textId="77777777" w:rsidR="007461A1" w:rsidRPr="00A14797" w:rsidRDefault="007461A1" w:rsidP="00C85142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7461A1" w:rsidRPr="002B13D1" w14:paraId="77C0C6E3" w14:textId="77777777" w:rsidTr="007461A1">
        <w:trPr>
          <w:trHeight w:val="241"/>
        </w:trPr>
        <w:tc>
          <w:tcPr>
            <w:tcW w:w="2552" w:type="dxa"/>
          </w:tcPr>
          <w:p w14:paraId="25FC18BF" w14:textId="77777777" w:rsidR="007461A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MATTS Number:</w:t>
            </w:r>
          </w:p>
        </w:tc>
        <w:tc>
          <w:tcPr>
            <w:tcW w:w="6520" w:type="dxa"/>
          </w:tcPr>
          <w:p w14:paraId="534E23D0" w14:textId="77777777" w:rsidR="007461A1" w:rsidRPr="00A14797" w:rsidRDefault="007461A1" w:rsidP="00C85142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7461A1" w:rsidRPr="002B13D1" w14:paraId="2AC7FDBE" w14:textId="77777777" w:rsidTr="007461A1">
        <w:trPr>
          <w:trHeight w:val="260"/>
        </w:trPr>
        <w:tc>
          <w:tcPr>
            <w:tcW w:w="2552" w:type="dxa"/>
          </w:tcPr>
          <w:p w14:paraId="399AFAFC" w14:textId="77777777" w:rsidR="007461A1" w:rsidRPr="002B13D1" w:rsidRDefault="007461A1" w:rsidP="00C8514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Applicable SOPs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6520" w:type="dxa"/>
          </w:tcPr>
          <w:p w14:paraId="099B6D97" w14:textId="77777777" w:rsidR="007461A1" w:rsidRPr="002B13D1" w:rsidRDefault="007461A1" w:rsidP="00C85142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</w:tbl>
    <w:p w14:paraId="54F959B6" w14:textId="71A6199F" w:rsidR="00ED0BC8" w:rsidRPr="001A6542" w:rsidRDefault="00ED0BC8" w:rsidP="00ED0BC8">
      <w:pPr>
        <w:rPr>
          <w:rFonts w:cs="Arial"/>
        </w:rPr>
      </w:pPr>
      <w:r w:rsidRPr="001A6542">
        <w:rPr>
          <w:rFonts w:cs="Arial"/>
          <w:b/>
          <w:sz w:val="28"/>
          <w:szCs w:val="28"/>
        </w:rPr>
        <w:br/>
      </w:r>
      <w:r w:rsidR="007461A1">
        <w:rPr>
          <w:rFonts w:cs="Arial"/>
          <w:b/>
          <w:sz w:val="28"/>
          <w:szCs w:val="28"/>
        </w:rPr>
        <w:t xml:space="preserve"> </w:t>
      </w:r>
      <w:r w:rsidRPr="001A6542">
        <w:rPr>
          <w:rFonts w:cs="Arial"/>
          <w:b/>
          <w:sz w:val="28"/>
          <w:szCs w:val="28"/>
        </w:rPr>
        <w:t>Visit Summary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752"/>
      </w:tblGrid>
      <w:tr w:rsidR="00ED0BC8" w:rsidRPr="001A6542" w14:paraId="4A111164" w14:textId="77777777" w:rsidTr="00053D5B">
        <w:tc>
          <w:tcPr>
            <w:tcW w:w="4320" w:type="dxa"/>
            <w:shd w:val="clear" w:color="auto" w:fill="auto"/>
          </w:tcPr>
          <w:p w14:paraId="7CF36D4F" w14:textId="77777777" w:rsidR="00ED0BC8" w:rsidRPr="001A6542" w:rsidRDefault="00ED0BC8" w:rsidP="00BE4449">
            <w:pPr>
              <w:rPr>
                <w:rFonts w:cs="Arial"/>
                <w:b/>
              </w:rPr>
            </w:pPr>
            <w:r w:rsidRPr="001A6542">
              <w:rPr>
                <w:rFonts w:cs="Arial"/>
                <w:b/>
              </w:rPr>
              <w:t>Date of Initiation Visit(s):</w:t>
            </w:r>
          </w:p>
        </w:tc>
        <w:tc>
          <w:tcPr>
            <w:tcW w:w="4752" w:type="dxa"/>
            <w:shd w:val="clear" w:color="auto" w:fill="auto"/>
          </w:tcPr>
          <w:p w14:paraId="21B579DF" w14:textId="77777777" w:rsidR="00ED0BC8" w:rsidRPr="009724F4" w:rsidRDefault="00ED0BC8" w:rsidP="00BE4449">
            <w:pPr>
              <w:rPr>
                <w:rFonts w:cs="Arial"/>
              </w:rPr>
            </w:pPr>
          </w:p>
        </w:tc>
      </w:tr>
      <w:tr w:rsidR="0068064F" w:rsidRPr="001A6542" w14:paraId="40DEBCB4" w14:textId="77777777" w:rsidTr="00053D5B">
        <w:tc>
          <w:tcPr>
            <w:tcW w:w="4320" w:type="dxa"/>
            <w:shd w:val="clear" w:color="auto" w:fill="auto"/>
          </w:tcPr>
          <w:p w14:paraId="73535B12" w14:textId="51E3DDBB" w:rsidR="0068064F" w:rsidRPr="001A6542" w:rsidRDefault="0068064F" w:rsidP="00BE444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Type of Visit:</w:t>
            </w:r>
          </w:p>
        </w:tc>
        <w:tc>
          <w:tcPr>
            <w:tcW w:w="4752" w:type="dxa"/>
            <w:shd w:val="clear" w:color="auto" w:fill="auto"/>
          </w:tcPr>
          <w:p w14:paraId="5FD9C81C" w14:textId="77777777" w:rsidR="0068064F" w:rsidRPr="009724F4" w:rsidRDefault="0068064F" w:rsidP="00BE4449">
            <w:pPr>
              <w:rPr>
                <w:rFonts w:cs="Arial"/>
              </w:rPr>
            </w:pPr>
          </w:p>
        </w:tc>
      </w:tr>
      <w:tr w:rsidR="00ED0BC8" w:rsidRPr="001A6542" w14:paraId="2F6A7F5E" w14:textId="77777777" w:rsidTr="00053D5B">
        <w:tc>
          <w:tcPr>
            <w:tcW w:w="4320" w:type="dxa"/>
          </w:tcPr>
          <w:p w14:paraId="0BD4F7B5" w14:textId="77777777" w:rsidR="00ED0BC8" w:rsidRPr="001A6542" w:rsidRDefault="00ED0BC8" w:rsidP="00BE4449">
            <w:pPr>
              <w:rPr>
                <w:rFonts w:cs="Arial"/>
                <w:b/>
              </w:rPr>
            </w:pPr>
            <w:r w:rsidRPr="001A6542">
              <w:rPr>
                <w:rFonts w:cs="Arial"/>
                <w:b/>
              </w:rPr>
              <w:t>Report Produced on:</w:t>
            </w:r>
          </w:p>
        </w:tc>
        <w:tc>
          <w:tcPr>
            <w:tcW w:w="4752" w:type="dxa"/>
          </w:tcPr>
          <w:p w14:paraId="042F8E15" w14:textId="77777777" w:rsidR="00ED0BC8" w:rsidRPr="009724F4" w:rsidRDefault="00ED0BC8" w:rsidP="00BE4449">
            <w:pPr>
              <w:rPr>
                <w:rFonts w:cs="Arial"/>
              </w:rPr>
            </w:pPr>
          </w:p>
        </w:tc>
      </w:tr>
      <w:tr w:rsidR="00ED0BC8" w:rsidRPr="001A6542" w14:paraId="0CFF7B22" w14:textId="77777777" w:rsidTr="00053D5B">
        <w:tc>
          <w:tcPr>
            <w:tcW w:w="4320" w:type="dxa"/>
          </w:tcPr>
          <w:p w14:paraId="23A4F46B" w14:textId="77777777" w:rsidR="00ED0BC8" w:rsidRPr="001A6542" w:rsidRDefault="00ED0BC8" w:rsidP="00BE4449">
            <w:pPr>
              <w:rPr>
                <w:rFonts w:cs="Arial"/>
                <w:b/>
              </w:rPr>
            </w:pPr>
            <w:r w:rsidRPr="001A6542">
              <w:rPr>
                <w:rFonts w:cs="Arial"/>
                <w:b/>
              </w:rPr>
              <w:t>Follow-up Correspondence Sent:</w:t>
            </w:r>
          </w:p>
        </w:tc>
        <w:tc>
          <w:tcPr>
            <w:tcW w:w="4752" w:type="dxa"/>
          </w:tcPr>
          <w:p w14:paraId="0A417A5A" w14:textId="77777777" w:rsidR="00ED0BC8" w:rsidRPr="009724F4" w:rsidRDefault="00ED0BC8" w:rsidP="00BE4449">
            <w:pPr>
              <w:rPr>
                <w:rFonts w:cs="Arial"/>
              </w:rPr>
            </w:pPr>
          </w:p>
        </w:tc>
      </w:tr>
      <w:tr w:rsidR="001A6542" w:rsidRPr="001A6542" w14:paraId="591BB366" w14:textId="77777777" w:rsidTr="00E35FF1">
        <w:tc>
          <w:tcPr>
            <w:tcW w:w="4320" w:type="dxa"/>
          </w:tcPr>
          <w:p w14:paraId="40236FD0" w14:textId="77777777" w:rsidR="001A6542" w:rsidRPr="001A6542" w:rsidRDefault="00DA08F8" w:rsidP="00BE444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Trial</w:t>
            </w:r>
            <w:r w:rsidR="001A6542" w:rsidRPr="001A6542">
              <w:rPr>
                <w:rFonts w:cs="Arial"/>
                <w:b/>
              </w:rPr>
              <w:t xml:space="preserve"> Site Staff:</w:t>
            </w:r>
          </w:p>
        </w:tc>
        <w:tc>
          <w:tcPr>
            <w:tcW w:w="4752" w:type="dxa"/>
          </w:tcPr>
          <w:p w14:paraId="2A855BB3" w14:textId="77777777" w:rsidR="001A6542" w:rsidRPr="009724F4" w:rsidRDefault="001A6542" w:rsidP="00FD3552">
            <w:pPr>
              <w:rPr>
                <w:rFonts w:cs="Arial"/>
              </w:rPr>
            </w:pPr>
          </w:p>
        </w:tc>
      </w:tr>
      <w:tr w:rsidR="001A6542" w:rsidRPr="001A6542" w14:paraId="09C7F007" w14:textId="77777777" w:rsidTr="00E35FF1">
        <w:tc>
          <w:tcPr>
            <w:tcW w:w="4320" w:type="dxa"/>
          </w:tcPr>
          <w:p w14:paraId="16BE33F0" w14:textId="77777777" w:rsidR="001A6542" w:rsidRPr="001A6542" w:rsidRDefault="001A6542" w:rsidP="00BE4449">
            <w:pPr>
              <w:rPr>
                <w:rFonts w:cs="Arial"/>
                <w:b/>
              </w:rPr>
            </w:pPr>
            <w:r w:rsidRPr="001A6542">
              <w:rPr>
                <w:rFonts w:cs="Arial"/>
                <w:b/>
              </w:rPr>
              <w:t>Monitoring Team:</w:t>
            </w:r>
          </w:p>
        </w:tc>
        <w:tc>
          <w:tcPr>
            <w:tcW w:w="4752" w:type="dxa"/>
          </w:tcPr>
          <w:p w14:paraId="19DB3689" w14:textId="77777777" w:rsidR="00FD3552" w:rsidRPr="009724F4" w:rsidRDefault="00FD3552" w:rsidP="00BE4449">
            <w:pPr>
              <w:rPr>
                <w:rFonts w:cs="Arial"/>
              </w:rPr>
            </w:pPr>
          </w:p>
        </w:tc>
      </w:tr>
      <w:tr w:rsidR="00ED0BC8" w:rsidRPr="001A6542" w14:paraId="1659EF79" w14:textId="77777777" w:rsidTr="00053D5B">
        <w:tc>
          <w:tcPr>
            <w:tcW w:w="4320" w:type="dxa"/>
          </w:tcPr>
          <w:p w14:paraId="564FF03E" w14:textId="77777777" w:rsidR="00ED0BC8" w:rsidRPr="001A6542" w:rsidRDefault="00ED0BC8" w:rsidP="00BE4449">
            <w:pPr>
              <w:rPr>
                <w:rFonts w:cs="Arial"/>
                <w:b/>
              </w:rPr>
            </w:pPr>
            <w:r w:rsidRPr="001A6542">
              <w:rPr>
                <w:rFonts w:cs="Arial"/>
                <w:b/>
              </w:rPr>
              <w:t>Next Visit Date:</w:t>
            </w:r>
          </w:p>
        </w:tc>
        <w:tc>
          <w:tcPr>
            <w:tcW w:w="4752" w:type="dxa"/>
          </w:tcPr>
          <w:p w14:paraId="53C06119" w14:textId="77777777" w:rsidR="00ED0BC8" w:rsidRPr="009724F4" w:rsidRDefault="00ED0BC8" w:rsidP="00FD3552">
            <w:pPr>
              <w:rPr>
                <w:rFonts w:cs="Arial"/>
              </w:rPr>
            </w:pPr>
          </w:p>
        </w:tc>
      </w:tr>
    </w:tbl>
    <w:p w14:paraId="1344C44F" w14:textId="77777777" w:rsidR="00CE081A" w:rsidRPr="001A6542" w:rsidRDefault="00CE081A" w:rsidP="002A5355">
      <w:pPr>
        <w:rPr>
          <w:rFonts w:cs="Arial"/>
          <w:u w:val="single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5"/>
        <w:gridCol w:w="608"/>
        <w:gridCol w:w="7"/>
        <w:gridCol w:w="525"/>
        <w:gridCol w:w="6"/>
        <w:gridCol w:w="681"/>
      </w:tblGrid>
      <w:tr w:rsidR="00ED0BC8" w:rsidRPr="00D41D1E" w14:paraId="7EA8A0F5" w14:textId="77777777" w:rsidTr="00C255A9">
        <w:tc>
          <w:tcPr>
            <w:tcW w:w="7245" w:type="dxa"/>
            <w:shd w:val="clear" w:color="auto" w:fill="808080"/>
          </w:tcPr>
          <w:p w14:paraId="502BCBE3" w14:textId="77777777" w:rsidR="00ED0BC8" w:rsidRPr="00D41D1E" w:rsidRDefault="00DA08F8" w:rsidP="00BE444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Trial</w:t>
            </w:r>
            <w:r w:rsidR="00ED0BC8" w:rsidRPr="00D41D1E">
              <w:rPr>
                <w:rFonts w:cs="Arial"/>
                <w:b/>
                <w:sz w:val="20"/>
                <w:szCs w:val="20"/>
              </w:rPr>
              <w:t xml:space="preserve"> Protocol &amp; </w:t>
            </w:r>
            <w:r>
              <w:rPr>
                <w:rFonts w:cs="Arial"/>
                <w:b/>
                <w:sz w:val="20"/>
                <w:szCs w:val="20"/>
              </w:rPr>
              <w:t>Trial</w:t>
            </w:r>
            <w:r w:rsidR="00ED0BC8" w:rsidRPr="00D41D1E">
              <w:rPr>
                <w:rFonts w:cs="Arial"/>
                <w:b/>
                <w:sz w:val="20"/>
                <w:szCs w:val="20"/>
              </w:rPr>
              <w:t xml:space="preserve"> Conduct</w:t>
            </w:r>
          </w:p>
        </w:tc>
        <w:tc>
          <w:tcPr>
            <w:tcW w:w="608" w:type="dxa"/>
            <w:shd w:val="clear" w:color="auto" w:fill="808080"/>
          </w:tcPr>
          <w:p w14:paraId="3B399E5A" w14:textId="77777777" w:rsidR="00ED0BC8" w:rsidRPr="00D41D1E" w:rsidRDefault="00ED0BC8" w:rsidP="00BE4449">
            <w:pPr>
              <w:rPr>
                <w:rFonts w:cs="Arial"/>
                <w:b/>
                <w:sz w:val="20"/>
                <w:szCs w:val="20"/>
              </w:rPr>
            </w:pPr>
            <w:r w:rsidRPr="00D41D1E">
              <w:rPr>
                <w:rFonts w:cs="Arial"/>
                <w:b/>
                <w:sz w:val="20"/>
                <w:szCs w:val="20"/>
              </w:rPr>
              <w:t>Yes</w:t>
            </w:r>
          </w:p>
        </w:tc>
        <w:tc>
          <w:tcPr>
            <w:tcW w:w="538" w:type="dxa"/>
            <w:gridSpan w:val="3"/>
            <w:shd w:val="clear" w:color="auto" w:fill="808080"/>
          </w:tcPr>
          <w:p w14:paraId="2C7CC933" w14:textId="77777777" w:rsidR="00ED0BC8" w:rsidRPr="00D41D1E" w:rsidRDefault="00ED0BC8" w:rsidP="00BE4449">
            <w:pPr>
              <w:rPr>
                <w:rFonts w:cs="Arial"/>
                <w:b/>
                <w:sz w:val="20"/>
                <w:szCs w:val="20"/>
              </w:rPr>
            </w:pPr>
            <w:r w:rsidRPr="00D41D1E">
              <w:rPr>
                <w:rFonts w:cs="Arial"/>
                <w:b/>
                <w:sz w:val="20"/>
                <w:szCs w:val="20"/>
              </w:rPr>
              <w:t>No</w:t>
            </w:r>
          </w:p>
        </w:tc>
        <w:tc>
          <w:tcPr>
            <w:tcW w:w="681" w:type="dxa"/>
            <w:shd w:val="clear" w:color="auto" w:fill="808080"/>
          </w:tcPr>
          <w:p w14:paraId="4A3F6F96" w14:textId="5E093FEC" w:rsidR="00ED0BC8" w:rsidRPr="00D41D1E" w:rsidRDefault="00ED0BC8" w:rsidP="00BE4449">
            <w:pPr>
              <w:rPr>
                <w:rFonts w:cs="Arial"/>
                <w:b/>
                <w:sz w:val="20"/>
                <w:szCs w:val="20"/>
              </w:rPr>
            </w:pPr>
            <w:r w:rsidRPr="00D41D1E">
              <w:rPr>
                <w:rFonts w:cs="Arial"/>
                <w:b/>
                <w:sz w:val="20"/>
                <w:szCs w:val="20"/>
              </w:rPr>
              <w:t>N/A</w:t>
            </w:r>
          </w:p>
        </w:tc>
      </w:tr>
      <w:tr w:rsidR="00ED0BC8" w:rsidRPr="00D41D1E" w14:paraId="447F63DA" w14:textId="77777777" w:rsidTr="00C255A9">
        <w:tc>
          <w:tcPr>
            <w:tcW w:w="7245" w:type="dxa"/>
            <w:shd w:val="clear" w:color="auto" w:fill="auto"/>
          </w:tcPr>
          <w:p w14:paraId="2633E48C" w14:textId="77777777" w:rsidR="00ED0BC8" w:rsidRPr="00D41D1E" w:rsidRDefault="00ED0BC8" w:rsidP="0022472A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Has the final version of the protocol been </w:t>
            </w:r>
            <w:r w:rsidR="00C255A9" w:rsidRPr="00D41D1E">
              <w:rPr>
                <w:rFonts w:cs="Arial"/>
                <w:sz w:val="20"/>
                <w:szCs w:val="20"/>
              </w:rPr>
              <w:t xml:space="preserve">discussed (indicate date and version number)? </w:t>
            </w:r>
          </w:p>
        </w:tc>
        <w:tc>
          <w:tcPr>
            <w:tcW w:w="608" w:type="dxa"/>
            <w:shd w:val="clear" w:color="auto" w:fill="auto"/>
          </w:tcPr>
          <w:p w14:paraId="2FD386FB" w14:textId="77777777" w:rsidR="00ED0BC8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60EE26E5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2B57059F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6D1AFAD2" w14:textId="77777777" w:rsidTr="00FE733C">
        <w:tc>
          <w:tcPr>
            <w:tcW w:w="9072" w:type="dxa"/>
            <w:gridSpan w:val="6"/>
            <w:shd w:val="clear" w:color="auto" w:fill="auto"/>
          </w:tcPr>
          <w:p w14:paraId="662679C9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ED0BC8" w:rsidRPr="00D41D1E" w14:paraId="1DE740B2" w14:textId="77777777" w:rsidTr="00C255A9">
        <w:tc>
          <w:tcPr>
            <w:tcW w:w="7245" w:type="dxa"/>
            <w:shd w:val="clear" w:color="auto" w:fill="auto"/>
          </w:tcPr>
          <w:p w14:paraId="3F152C39" w14:textId="77777777" w:rsidR="00ED0BC8" w:rsidRPr="00D41D1E" w:rsidRDefault="00ED0BC8" w:rsidP="00C255A9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Are all required essential documents present in the TMF/ISF as stated on the Initiation Visit Checklist?</w:t>
            </w:r>
          </w:p>
        </w:tc>
        <w:tc>
          <w:tcPr>
            <w:tcW w:w="608" w:type="dxa"/>
            <w:shd w:val="clear" w:color="auto" w:fill="auto"/>
          </w:tcPr>
          <w:p w14:paraId="2A4E49C5" w14:textId="77777777" w:rsidR="00ED0BC8" w:rsidRPr="00D41D1E" w:rsidRDefault="000B0F88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4"/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538" w:type="dxa"/>
            <w:gridSpan w:val="3"/>
            <w:shd w:val="clear" w:color="auto" w:fill="auto"/>
          </w:tcPr>
          <w:p w14:paraId="1870D3D9" w14:textId="77777777" w:rsidR="00ED0BC8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3B7BF809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88AB30E" w14:textId="77777777" w:rsidTr="00FE733C">
        <w:tc>
          <w:tcPr>
            <w:tcW w:w="9072" w:type="dxa"/>
            <w:gridSpan w:val="6"/>
            <w:shd w:val="clear" w:color="auto" w:fill="auto"/>
          </w:tcPr>
          <w:p w14:paraId="4BA9B4D2" w14:textId="77777777" w:rsidR="000B0F88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="000B0F88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D0BC8" w:rsidRPr="00D41D1E" w14:paraId="76941663" w14:textId="77777777" w:rsidTr="00C255A9">
        <w:tc>
          <w:tcPr>
            <w:tcW w:w="7245" w:type="dxa"/>
            <w:shd w:val="clear" w:color="auto" w:fill="auto"/>
          </w:tcPr>
          <w:p w14:paraId="0C0406F7" w14:textId="77777777" w:rsidR="00ED0BC8" w:rsidRPr="00D41D1E" w:rsidRDefault="00ED0BC8" w:rsidP="00C255A9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Have recruitment and informed consent procedures been </w:t>
            </w:r>
            <w:r w:rsidR="009371C6" w:rsidRPr="00D41D1E">
              <w:rPr>
                <w:rFonts w:cs="Arial"/>
                <w:sz w:val="20"/>
                <w:szCs w:val="20"/>
              </w:rPr>
              <w:t>addressed</w:t>
            </w:r>
            <w:r w:rsidRPr="00D41D1E">
              <w:rPr>
                <w:rFonts w:cs="Arial"/>
                <w:sz w:val="20"/>
                <w:szCs w:val="20"/>
              </w:rPr>
              <w:t>? Please indicate current versions of PIS/ICF.</w:t>
            </w:r>
          </w:p>
        </w:tc>
        <w:tc>
          <w:tcPr>
            <w:tcW w:w="608" w:type="dxa"/>
            <w:shd w:val="clear" w:color="auto" w:fill="auto"/>
          </w:tcPr>
          <w:p w14:paraId="118BF445" w14:textId="77777777" w:rsidR="00ED0BC8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4126B9EE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05B7C884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6F829B43" w14:textId="77777777" w:rsidTr="00FE733C">
        <w:tc>
          <w:tcPr>
            <w:tcW w:w="9072" w:type="dxa"/>
            <w:gridSpan w:val="6"/>
            <w:shd w:val="clear" w:color="auto" w:fill="auto"/>
          </w:tcPr>
          <w:p w14:paraId="2A2BDB23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ED0BC8" w:rsidRPr="00D41D1E" w14:paraId="23B1CB4D" w14:textId="77777777" w:rsidTr="00C255A9">
        <w:tc>
          <w:tcPr>
            <w:tcW w:w="7245" w:type="dxa"/>
            <w:shd w:val="clear" w:color="auto" w:fill="auto"/>
          </w:tcPr>
          <w:p w14:paraId="008B5979" w14:textId="5B28D982" w:rsidR="00ED0BC8" w:rsidRPr="00D41D1E" w:rsidRDefault="00C22858" w:rsidP="00125D5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</w:t>
            </w:r>
            <w:r>
              <w:rPr>
                <w:rFonts w:cs="Arial"/>
                <w:sz w:val="20"/>
                <w:szCs w:val="20"/>
              </w:rPr>
              <w:t>ve</w:t>
            </w:r>
            <w:r w:rsidRPr="00D41D1E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required site and pharmacy personnel</w:t>
            </w:r>
            <w:r w:rsidRPr="00D41D1E">
              <w:rPr>
                <w:rFonts w:cs="Arial"/>
                <w:sz w:val="20"/>
                <w:szCs w:val="20"/>
              </w:rPr>
              <w:t xml:space="preserve"> completed the Delegation of Duties and Authorised Signature Log</w:t>
            </w:r>
            <w:r>
              <w:rPr>
                <w:rFonts w:cs="Arial"/>
                <w:sz w:val="20"/>
                <w:szCs w:val="20"/>
              </w:rPr>
              <w:t>, provided a current signed and dated CV and provided evidence of recent GCP training?</w:t>
            </w:r>
            <w:r w:rsidR="007461A1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(Include details of CVs and training certificates present and date of signature/training)</w:t>
            </w:r>
          </w:p>
        </w:tc>
        <w:tc>
          <w:tcPr>
            <w:tcW w:w="608" w:type="dxa"/>
            <w:shd w:val="clear" w:color="auto" w:fill="auto"/>
          </w:tcPr>
          <w:p w14:paraId="7CF41B72" w14:textId="77777777" w:rsidR="00ED0BC8" w:rsidRPr="00D41D1E" w:rsidRDefault="000B0F88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3BCDCFDD" w14:textId="77777777" w:rsidR="00ED0BC8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61AC226E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EBA38F8" w14:textId="77777777" w:rsidTr="00FE733C">
        <w:tc>
          <w:tcPr>
            <w:tcW w:w="9072" w:type="dxa"/>
            <w:gridSpan w:val="6"/>
            <w:shd w:val="clear" w:color="auto" w:fill="auto"/>
          </w:tcPr>
          <w:p w14:paraId="76D10DAE" w14:textId="77777777" w:rsidR="000F4EBD" w:rsidRDefault="000F4EBD" w:rsidP="00B247CB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14:paraId="4D06BBB4" w14:textId="77777777" w:rsidR="001A601E" w:rsidRPr="00D41D1E" w:rsidRDefault="001A601E" w:rsidP="00B247CB">
            <w:pPr>
              <w:rPr>
                <w:rFonts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39"/>
              <w:gridCol w:w="1843"/>
              <w:gridCol w:w="1417"/>
              <w:gridCol w:w="1701"/>
            </w:tblGrid>
            <w:tr w:rsidR="009724F4" w:rsidRPr="0077482F" w14:paraId="73BCC300" w14:textId="77777777" w:rsidTr="009724F4">
              <w:tc>
                <w:tcPr>
                  <w:tcW w:w="2439" w:type="dxa"/>
                  <w:shd w:val="clear" w:color="auto" w:fill="EEECE1"/>
                </w:tcPr>
                <w:p w14:paraId="165BCD06" w14:textId="23E631A7" w:rsidR="009724F4" w:rsidRDefault="009724F4" w:rsidP="009724F4">
                  <w:pPr>
                    <w:pStyle w:val="SDtext"/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</w:pPr>
                  <w:r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  <w:t xml:space="preserve">Name on Delegation Log </w:t>
                  </w:r>
                </w:p>
              </w:tc>
              <w:tc>
                <w:tcPr>
                  <w:tcW w:w="1843" w:type="dxa"/>
                  <w:shd w:val="clear" w:color="auto" w:fill="EEECE1"/>
                </w:tcPr>
                <w:p w14:paraId="5AD5107B" w14:textId="77777777" w:rsidR="009724F4" w:rsidRDefault="009724F4" w:rsidP="009724F4">
                  <w:pPr>
                    <w:pStyle w:val="SDtext"/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</w:pPr>
                  <w:r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  <w:t>Role</w:t>
                  </w:r>
                </w:p>
              </w:tc>
              <w:tc>
                <w:tcPr>
                  <w:tcW w:w="1417" w:type="dxa"/>
                  <w:shd w:val="clear" w:color="auto" w:fill="EEECE1"/>
                </w:tcPr>
                <w:p w14:paraId="3AE62C74" w14:textId="2D5F2FC3" w:rsidR="009724F4" w:rsidRDefault="009724F4" w:rsidP="009724F4">
                  <w:pPr>
                    <w:pStyle w:val="SDtext"/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</w:pPr>
                  <w:r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  <w:t xml:space="preserve">CV (date of </w:t>
                  </w:r>
                  <w:r w:rsidR="007461A1"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  <w:t xml:space="preserve">last </w:t>
                  </w:r>
                  <w:r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  <w:t>signature)</w:t>
                  </w:r>
                </w:p>
              </w:tc>
              <w:tc>
                <w:tcPr>
                  <w:tcW w:w="1701" w:type="dxa"/>
                  <w:shd w:val="clear" w:color="auto" w:fill="EEECE1"/>
                </w:tcPr>
                <w:p w14:paraId="2B443BF4" w14:textId="77777777" w:rsidR="009724F4" w:rsidRDefault="009724F4" w:rsidP="009724F4">
                  <w:pPr>
                    <w:pStyle w:val="SDtext"/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</w:pPr>
                  <w:r>
                    <w:rPr>
                      <w:rFonts w:ascii="Arial" w:hAnsi="Arial" w:cs="Arial"/>
                      <w:bCs/>
                      <w:noProof w:val="0"/>
                      <w:color w:val="auto"/>
                      <w:lang w:val="en-GB"/>
                    </w:rPr>
                    <w:t>GCP training certificate (date of last training)</w:t>
                  </w:r>
                </w:p>
              </w:tc>
            </w:tr>
            <w:tr w:rsidR="009724F4" w:rsidRPr="0077482F" w14:paraId="6E43D859" w14:textId="77777777" w:rsidTr="009724F4">
              <w:tc>
                <w:tcPr>
                  <w:tcW w:w="2439" w:type="dxa"/>
                  <w:vAlign w:val="bottom"/>
                </w:tcPr>
                <w:p w14:paraId="2B91BC28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843" w:type="dxa"/>
                  <w:vAlign w:val="bottom"/>
                </w:tcPr>
                <w:p w14:paraId="10EC0667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vAlign w:val="bottom"/>
                </w:tcPr>
                <w:p w14:paraId="49BE55EA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01" w:type="dxa"/>
                  <w:vAlign w:val="bottom"/>
                </w:tcPr>
                <w:p w14:paraId="25F2CA33" w14:textId="77777777" w:rsidR="000C57DA" w:rsidRDefault="000C57DA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9724F4" w:rsidRPr="0077482F" w14:paraId="696A0D50" w14:textId="77777777" w:rsidTr="009724F4">
              <w:tc>
                <w:tcPr>
                  <w:tcW w:w="2439" w:type="dxa"/>
                  <w:vAlign w:val="bottom"/>
                </w:tcPr>
                <w:p w14:paraId="3BCFB5A9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843" w:type="dxa"/>
                  <w:vAlign w:val="bottom"/>
                </w:tcPr>
                <w:p w14:paraId="2A78DA74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vAlign w:val="bottom"/>
                </w:tcPr>
                <w:p w14:paraId="7961679C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01" w:type="dxa"/>
                  <w:vAlign w:val="bottom"/>
                </w:tcPr>
                <w:p w14:paraId="28D0B2DA" w14:textId="77777777" w:rsidR="009724F4" w:rsidRDefault="009724F4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7B55AA" w:rsidRPr="0077482F" w14:paraId="6C96402D" w14:textId="77777777" w:rsidTr="009724F4">
              <w:tc>
                <w:tcPr>
                  <w:tcW w:w="2439" w:type="dxa"/>
                  <w:vAlign w:val="bottom"/>
                </w:tcPr>
                <w:p w14:paraId="248DB824" w14:textId="77777777" w:rsidR="007B55AA" w:rsidRDefault="007B55AA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843" w:type="dxa"/>
                  <w:vAlign w:val="bottom"/>
                </w:tcPr>
                <w:p w14:paraId="6BDDFD24" w14:textId="77777777" w:rsidR="007B55AA" w:rsidRDefault="007B55AA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vAlign w:val="bottom"/>
                </w:tcPr>
                <w:p w14:paraId="3E453388" w14:textId="77777777" w:rsidR="007B55AA" w:rsidRDefault="007B55AA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01" w:type="dxa"/>
                  <w:vAlign w:val="bottom"/>
                </w:tcPr>
                <w:p w14:paraId="7FD6C025" w14:textId="77777777" w:rsidR="007B55AA" w:rsidRDefault="007B55AA" w:rsidP="009724F4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</w:tbl>
          <w:p w14:paraId="5B28FE8C" w14:textId="77777777" w:rsidR="000F4EBD" w:rsidRPr="00D41D1E" w:rsidRDefault="000F4EBD" w:rsidP="00BE4449">
            <w:pPr>
              <w:rPr>
                <w:rFonts w:cs="Arial"/>
                <w:sz w:val="20"/>
                <w:szCs w:val="20"/>
              </w:rPr>
            </w:pPr>
          </w:p>
        </w:tc>
      </w:tr>
      <w:tr w:rsidR="00ED0BC8" w:rsidRPr="00D41D1E" w14:paraId="454DB6EC" w14:textId="77777777" w:rsidTr="00C255A9">
        <w:tc>
          <w:tcPr>
            <w:tcW w:w="7245" w:type="dxa"/>
            <w:shd w:val="clear" w:color="auto" w:fill="auto"/>
          </w:tcPr>
          <w:p w14:paraId="59286273" w14:textId="77777777" w:rsidR="00ED0BC8" w:rsidRPr="00D41D1E" w:rsidRDefault="00B16098" w:rsidP="00C22858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lastRenderedPageBreak/>
              <w:t>Ha</w:t>
            </w:r>
            <w:r w:rsidR="00C22858">
              <w:rPr>
                <w:rFonts w:cs="Arial"/>
                <w:sz w:val="20"/>
                <w:szCs w:val="20"/>
              </w:rPr>
              <w:t xml:space="preserve">s all required </w:t>
            </w:r>
            <w:r w:rsidR="00DA08F8">
              <w:rPr>
                <w:rFonts w:cs="Arial"/>
                <w:sz w:val="20"/>
                <w:szCs w:val="20"/>
              </w:rPr>
              <w:t>Trial</w:t>
            </w:r>
            <w:r w:rsidR="00C22858">
              <w:rPr>
                <w:rFonts w:cs="Arial"/>
                <w:sz w:val="20"/>
                <w:szCs w:val="20"/>
              </w:rPr>
              <w:t>/protocol specific training been completed?</w:t>
            </w:r>
            <w:r w:rsidR="0022472A">
              <w:rPr>
                <w:rFonts w:cs="Arial"/>
                <w:sz w:val="20"/>
                <w:szCs w:val="20"/>
              </w:rPr>
              <w:t xml:space="preserve"> </w:t>
            </w:r>
            <w:r w:rsidR="0022472A" w:rsidRPr="00D41D1E">
              <w:rPr>
                <w:rFonts w:cs="Arial"/>
                <w:sz w:val="20"/>
                <w:szCs w:val="20"/>
              </w:rPr>
              <w:t>Please include details of any investigator meeting training if applicable.</w:t>
            </w:r>
          </w:p>
        </w:tc>
        <w:tc>
          <w:tcPr>
            <w:tcW w:w="608" w:type="dxa"/>
            <w:shd w:val="clear" w:color="auto" w:fill="auto"/>
          </w:tcPr>
          <w:p w14:paraId="7D55C63E" w14:textId="77777777" w:rsidR="00ED0BC8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5EA32B03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34B600E9" w14:textId="77777777" w:rsidR="00ED0BC8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BC8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5F723D52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6AE8006" w14:textId="510BA33E" w:rsidR="000F4EBD" w:rsidRPr="00D41D1E" w:rsidRDefault="000F4EBD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5664BB" w:rsidRPr="00D41D1E" w14:paraId="3B297D14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3CA75625" w14:textId="77777777" w:rsidR="005664BB" w:rsidRPr="005664BB" w:rsidRDefault="005664BB" w:rsidP="00DC320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Are all relevant contracts fully executed including </w:t>
            </w:r>
            <w:r w:rsidR="00DC320F">
              <w:rPr>
                <w:rFonts w:cs="Arial"/>
                <w:sz w:val="20"/>
                <w:szCs w:val="20"/>
              </w:rPr>
              <w:t xml:space="preserve">financial agreements, </w:t>
            </w:r>
            <w:r>
              <w:rPr>
                <w:rFonts w:cs="Arial"/>
                <w:sz w:val="20"/>
                <w:szCs w:val="20"/>
              </w:rPr>
              <w:t xml:space="preserve">service </w:t>
            </w:r>
            <w:r w:rsidR="00DC320F">
              <w:rPr>
                <w:rFonts w:cs="Arial"/>
                <w:sz w:val="20"/>
                <w:szCs w:val="20"/>
              </w:rPr>
              <w:t xml:space="preserve">level </w:t>
            </w:r>
            <w:r>
              <w:rPr>
                <w:rFonts w:cs="Arial"/>
                <w:sz w:val="20"/>
                <w:szCs w:val="20"/>
              </w:rPr>
              <w:t>agreements and DMC charter if applicable? Please list all applicable contracts.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7AA09DBC" w14:textId="77777777" w:rsidR="005664BB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D01C65" w14:textId="77777777" w:rsidR="005664BB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4BB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10DE4C80" w14:textId="77777777" w:rsidR="005664BB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4BB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DE23F0D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FA3117A" w14:textId="4682579E" w:rsidR="000F4EBD" w:rsidRPr="00D41D1E" w:rsidRDefault="000F4EBD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DC320F" w:rsidRPr="00D41D1E" w14:paraId="6F89FCDB" w14:textId="77777777" w:rsidTr="00C255A9">
        <w:tc>
          <w:tcPr>
            <w:tcW w:w="7245" w:type="dxa"/>
            <w:shd w:val="clear" w:color="auto" w:fill="808080"/>
          </w:tcPr>
          <w:p w14:paraId="7B99A55E" w14:textId="77777777" w:rsidR="00DC320F" w:rsidRPr="00D41D1E" w:rsidRDefault="00DC320F" w:rsidP="00BE4449">
            <w:pPr>
              <w:rPr>
                <w:rFonts w:cs="Arial"/>
                <w:b/>
                <w:sz w:val="20"/>
                <w:szCs w:val="20"/>
              </w:rPr>
            </w:pPr>
            <w:r w:rsidRPr="00D41D1E">
              <w:rPr>
                <w:rFonts w:cs="Arial"/>
                <w:b/>
                <w:sz w:val="20"/>
                <w:szCs w:val="20"/>
              </w:rPr>
              <w:t>Case Report Forms and Source Data</w:t>
            </w:r>
          </w:p>
        </w:tc>
        <w:tc>
          <w:tcPr>
            <w:tcW w:w="608" w:type="dxa"/>
            <w:shd w:val="clear" w:color="auto" w:fill="808080"/>
          </w:tcPr>
          <w:p w14:paraId="506A0A92" w14:textId="77777777" w:rsidR="00DC320F" w:rsidRPr="00D41D1E" w:rsidRDefault="00DC320F" w:rsidP="00BE44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gridSpan w:val="3"/>
            <w:shd w:val="clear" w:color="auto" w:fill="808080"/>
          </w:tcPr>
          <w:p w14:paraId="0F2473F6" w14:textId="77777777" w:rsidR="00DC320F" w:rsidRPr="00D41D1E" w:rsidRDefault="00DC320F" w:rsidP="00BE44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808080"/>
          </w:tcPr>
          <w:p w14:paraId="04814D95" w14:textId="77777777" w:rsidR="00DC320F" w:rsidRPr="00D41D1E" w:rsidRDefault="00DC320F" w:rsidP="00BE4449">
            <w:pPr>
              <w:rPr>
                <w:rFonts w:cs="Arial"/>
                <w:sz w:val="20"/>
                <w:szCs w:val="20"/>
              </w:rPr>
            </w:pPr>
          </w:p>
        </w:tc>
      </w:tr>
      <w:tr w:rsidR="00DC320F" w:rsidRPr="00D41D1E" w14:paraId="18F14742" w14:textId="77777777" w:rsidTr="00C255A9">
        <w:tc>
          <w:tcPr>
            <w:tcW w:w="7245" w:type="dxa"/>
            <w:shd w:val="clear" w:color="auto" w:fill="auto"/>
          </w:tcPr>
          <w:p w14:paraId="1BB65273" w14:textId="116816ED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Has the Investigator defined what will be considered as Source Data on the Source D</w:t>
            </w:r>
            <w:r w:rsidR="006A2AD6">
              <w:rPr>
                <w:rFonts w:cs="Arial"/>
                <w:sz w:val="20"/>
                <w:szCs w:val="20"/>
              </w:rPr>
              <w:t>ocument</w:t>
            </w:r>
            <w:r w:rsidRPr="00D41D1E">
              <w:rPr>
                <w:rFonts w:cs="Arial"/>
                <w:sz w:val="20"/>
                <w:szCs w:val="20"/>
              </w:rPr>
              <w:t xml:space="preserve"> Location List? </w:t>
            </w:r>
          </w:p>
        </w:tc>
        <w:tc>
          <w:tcPr>
            <w:tcW w:w="608" w:type="dxa"/>
            <w:shd w:val="clear" w:color="auto" w:fill="auto"/>
          </w:tcPr>
          <w:p w14:paraId="3C85C70A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7331AC7D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53B319CA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7C28B2DA" w14:textId="77777777" w:rsidTr="00FE733C">
        <w:tc>
          <w:tcPr>
            <w:tcW w:w="9072" w:type="dxa"/>
            <w:gridSpan w:val="6"/>
            <w:shd w:val="clear" w:color="auto" w:fill="auto"/>
          </w:tcPr>
          <w:p w14:paraId="7B475F87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15D1C720" w14:textId="77777777" w:rsidTr="00C255A9">
        <w:tc>
          <w:tcPr>
            <w:tcW w:w="7245" w:type="dxa"/>
            <w:shd w:val="clear" w:color="auto" w:fill="auto"/>
          </w:tcPr>
          <w:p w14:paraId="40625C4B" w14:textId="6499A883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Is the Investigator aware of their responsibilities regarding direct access to the Source Data for each patient and how will this be achieved</w:t>
            </w:r>
            <w:r w:rsidR="00ED7995">
              <w:rPr>
                <w:rFonts w:cs="Arial"/>
                <w:sz w:val="20"/>
                <w:szCs w:val="20"/>
              </w:rPr>
              <w:t xml:space="preserve"> (if applicable, include information on Source Data Worksheets)</w:t>
            </w:r>
            <w:r w:rsidRPr="00D41D1E">
              <w:rPr>
                <w:rFonts w:cs="Arial"/>
                <w:sz w:val="20"/>
                <w:szCs w:val="20"/>
              </w:rPr>
              <w:t xml:space="preserve">? </w:t>
            </w:r>
          </w:p>
        </w:tc>
        <w:tc>
          <w:tcPr>
            <w:tcW w:w="608" w:type="dxa"/>
            <w:shd w:val="clear" w:color="auto" w:fill="auto"/>
          </w:tcPr>
          <w:p w14:paraId="187B6FE8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5280D5C5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3395D323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04A99054" w14:textId="77777777" w:rsidTr="00FE733C">
        <w:tc>
          <w:tcPr>
            <w:tcW w:w="9072" w:type="dxa"/>
            <w:gridSpan w:val="6"/>
            <w:shd w:val="clear" w:color="auto" w:fill="auto"/>
          </w:tcPr>
          <w:p w14:paraId="2BD0CF33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Comments: </w:t>
            </w:r>
            <w:r w:rsidR="00FE733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C320F" w:rsidRPr="00D41D1E" w14:paraId="0073CF2A" w14:textId="77777777" w:rsidTr="00C255A9">
        <w:tc>
          <w:tcPr>
            <w:tcW w:w="7245" w:type="dxa"/>
            <w:shd w:val="clear" w:color="auto" w:fill="auto"/>
          </w:tcPr>
          <w:p w14:paraId="78128DDA" w14:textId="77777777" w:rsidR="00DC320F" w:rsidRPr="00D41D1E" w:rsidRDefault="00C31CA1" w:rsidP="00C31CA1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</w:t>
            </w:r>
            <w:r>
              <w:rPr>
                <w:rFonts w:cs="Arial"/>
                <w:sz w:val="20"/>
                <w:szCs w:val="20"/>
              </w:rPr>
              <w:t>ve</w:t>
            </w:r>
            <w:r w:rsidR="00DC320F" w:rsidRPr="00D41D1E">
              <w:rPr>
                <w:rFonts w:cs="Arial"/>
                <w:sz w:val="20"/>
                <w:szCs w:val="20"/>
              </w:rPr>
              <w:t xml:space="preserve"> all site staff had sufficient CRF completion and correction training?</w:t>
            </w:r>
          </w:p>
        </w:tc>
        <w:tc>
          <w:tcPr>
            <w:tcW w:w="608" w:type="dxa"/>
            <w:shd w:val="clear" w:color="auto" w:fill="auto"/>
          </w:tcPr>
          <w:p w14:paraId="7AD8CBE5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6A12F904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74E7ECC9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0BE8E8FA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5DF2059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215EDAD0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013E7A64" w14:textId="77777777" w:rsidR="00DC320F" w:rsidRDefault="00DC320F" w:rsidP="00611074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If </w:t>
            </w:r>
            <w:r w:rsidR="00C31CA1">
              <w:rPr>
                <w:rFonts w:cs="Arial"/>
                <w:sz w:val="20"/>
                <w:szCs w:val="20"/>
              </w:rPr>
              <w:t xml:space="preserve">the </w:t>
            </w:r>
            <w:r>
              <w:rPr>
                <w:rFonts w:cs="Arial"/>
                <w:sz w:val="20"/>
                <w:szCs w:val="20"/>
              </w:rPr>
              <w:t>trial is using a paper CRF, has the trial database been discussed and a database plan been signed off?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54EA1150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2A712BD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4E86B872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5EA2F15F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EFD1888" w14:textId="12D90248" w:rsidR="000F4EBD" w:rsidRPr="00D41D1E" w:rsidRDefault="000F4EBD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Comments:</w:t>
            </w:r>
            <w:r w:rsidR="007F317A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C320F" w:rsidRPr="00D41D1E" w14:paraId="66AEE1AA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2C12ACCB" w14:textId="77777777" w:rsidR="00DC320F" w:rsidRPr="005664BB" w:rsidRDefault="00DC320F" w:rsidP="005664BB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Has the database been validated and applicable documentation filed in the TMF?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637BB512" w14:textId="77777777" w:rsidR="00DC320F" w:rsidRPr="00D41D1E" w:rsidRDefault="000B0F88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BDE5EC4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3CE635E8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856AF7F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E143589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Comments:</w:t>
            </w:r>
            <w:r w:rsidR="000B0F88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C31CA1" w:rsidRPr="00D41D1E" w14:paraId="3BB80369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4097761A" w14:textId="77777777" w:rsidR="00C31CA1" w:rsidRPr="00C31CA1" w:rsidRDefault="00C31CA1" w:rsidP="00C31CA1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 the trial is using an eCRF, has all the user acceptance testing been completed and the appropriate documents been filed in the TMF?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0D9A8A8E" w14:textId="77777777" w:rsidR="00C31CA1" w:rsidRPr="00D41D1E" w:rsidRDefault="009724F4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CC22B85" w14:textId="77777777" w:rsidR="00C31CA1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400C8786" w14:textId="77777777" w:rsidR="00C31CA1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CA1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2C0840DE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D67A3EB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Comments:</w:t>
            </w:r>
            <w:r w:rsidR="009724F4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C320F" w:rsidRPr="00D41D1E" w14:paraId="499CDA3E" w14:textId="77777777" w:rsidTr="00C255A9">
        <w:tc>
          <w:tcPr>
            <w:tcW w:w="7245" w:type="dxa"/>
            <w:shd w:val="clear" w:color="auto" w:fill="808080"/>
          </w:tcPr>
          <w:p w14:paraId="53AD5DF6" w14:textId="77777777" w:rsidR="00DC320F" w:rsidRPr="00D41D1E" w:rsidRDefault="00DC320F" w:rsidP="00BE4449">
            <w:pPr>
              <w:rPr>
                <w:rFonts w:cs="Arial"/>
                <w:b/>
                <w:sz w:val="20"/>
                <w:szCs w:val="20"/>
              </w:rPr>
            </w:pPr>
            <w:r w:rsidRPr="00D41D1E">
              <w:rPr>
                <w:rFonts w:cs="Arial"/>
                <w:b/>
                <w:sz w:val="20"/>
                <w:szCs w:val="20"/>
              </w:rPr>
              <w:t>Pharmacovigilance</w:t>
            </w:r>
          </w:p>
        </w:tc>
        <w:tc>
          <w:tcPr>
            <w:tcW w:w="608" w:type="dxa"/>
            <w:shd w:val="clear" w:color="auto" w:fill="808080"/>
          </w:tcPr>
          <w:p w14:paraId="3CFA93FD" w14:textId="77777777" w:rsidR="00DC320F" w:rsidRPr="00D41D1E" w:rsidRDefault="00DC320F" w:rsidP="00BE44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dxa"/>
            <w:gridSpan w:val="3"/>
            <w:shd w:val="clear" w:color="auto" w:fill="808080"/>
          </w:tcPr>
          <w:p w14:paraId="740C20C8" w14:textId="77777777" w:rsidR="00DC320F" w:rsidRPr="00D41D1E" w:rsidRDefault="00DC320F" w:rsidP="00BE44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808080"/>
          </w:tcPr>
          <w:p w14:paraId="10528AA0" w14:textId="77777777" w:rsidR="00DC320F" w:rsidRPr="00D41D1E" w:rsidRDefault="00DC320F" w:rsidP="00BE4449">
            <w:pPr>
              <w:rPr>
                <w:rFonts w:cs="Arial"/>
                <w:sz w:val="20"/>
                <w:szCs w:val="20"/>
              </w:rPr>
            </w:pPr>
          </w:p>
        </w:tc>
      </w:tr>
      <w:tr w:rsidR="00DC320F" w:rsidRPr="00D41D1E" w14:paraId="09681B1C" w14:textId="77777777" w:rsidTr="00C255A9">
        <w:tc>
          <w:tcPr>
            <w:tcW w:w="7245" w:type="dxa"/>
            <w:shd w:val="clear" w:color="auto" w:fill="auto"/>
          </w:tcPr>
          <w:p w14:paraId="216D4641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Have the Investigator and other relevant </w:t>
            </w:r>
            <w:r>
              <w:rPr>
                <w:rFonts w:cs="Arial"/>
                <w:sz w:val="20"/>
                <w:szCs w:val="20"/>
              </w:rPr>
              <w:t>Trial staff been trained on the KHP-</w:t>
            </w:r>
            <w:r w:rsidRPr="00D41D1E">
              <w:rPr>
                <w:rFonts w:cs="Arial"/>
                <w:sz w:val="20"/>
                <w:szCs w:val="20"/>
              </w:rPr>
              <w:t>CTO PV Policy?</w:t>
            </w:r>
          </w:p>
        </w:tc>
        <w:tc>
          <w:tcPr>
            <w:tcW w:w="608" w:type="dxa"/>
            <w:shd w:val="clear" w:color="auto" w:fill="auto"/>
          </w:tcPr>
          <w:p w14:paraId="782CFB42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70B01666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2E5837F9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566EB06A" w14:textId="77777777" w:rsidTr="00FE733C">
        <w:tc>
          <w:tcPr>
            <w:tcW w:w="9072" w:type="dxa"/>
            <w:gridSpan w:val="6"/>
            <w:shd w:val="clear" w:color="auto" w:fill="auto"/>
          </w:tcPr>
          <w:p w14:paraId="79E4B7DE" w14:textId="77777777" w:rsidR="000F4EBD" w:rsidRPr="00D41D1E" w:rsidRDefault="000F4EBD" w:rsidP="007B55AA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3B4AAA78" w14:textId="77777777" w:rsidTr="00C255A9">
        <w:tc>
          <w:tcPr>
            <w:tcW w:w="7245" w:type="dxa"/>
            <w:shd w:val="clear" w:color="auto" w:fill="auto"/>
          </w:tcPr>
          <w:p w14:paraId="6F72BA95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Is the Investigator aware of the emergency code break procedures (if applicable)?</w:t>
            </w:r>
          </w:p>
        </w:tc>
        <w:tc>
          <w:tcPr>
            <w:tcW w:w="608" w:type="dxa"/>
            <w:shd w:val="clear" w:color="auto" w:fill="auto"/>
          </w:tcPr>
          <w:p w14:paraId="1F6CCB6F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2BC52AFB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460EA7DD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09B1CA4A" w14:textId="77777777" w:rsidTr="00FE733C">
        <w:tc>
          <w:tcPr>
            <w:tcW w:w="9072" w:type="dxa"/>
            <w:gridSpan w:val="6"/>
            <w:shd w:val="clear" w:color="auto" w:fill="auto"/>
          </w:tcPr>
          <w:p w14:paraId="3A7A87A0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2B66A17F" w14:textId="77777777" w:rsidTr="00C255A9">
        <w:tc>
          <w:tcPr>
            <w:tcW w:w="7245" w:type="dxa"/>
            <w:shd w:val="clear" w:color="auto" w:fill="auto"/>
          </w:tcPr>
          <w:p w14:paraId="04AA1F1A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Has the Investigator been trained on their responsibility to communicate with and provide the required reports to the Ethics committee / MHRA</w:t>
            </w:r>
            <w:r>
              <w:rPr>
                <w:rFonts w:cs="Arial"/>
                <w:sz w:val="20"/>
                <w:szCs w:val="20"/>
              </w:rPr>
              <w:t>/R&amp;D</w:t>
            </w:r>
            <w:r w:rsidRPr="00D41D1E">
              <w:rPr>
                <w:rFonts w:cs="Arial"/>
                <w:sz w:val="20"/>
                <w:szCs w:val="20"/>
              </w:rPr>
              <w:t xml:space="preserve"> on an ongoing basis?</w:t>
            </w:r>
          </w:p>
        </w:tc>
        <w:tc>
          <w:tcPr>
            <w:tcW w:w="608" w:type="dxa"/>
            <w:shd w:val="clear" w:color="auto" w:fill="auto"/>
          </w:tcPr>
          <w:p w14:paraId="0D77CDFD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48261676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78388581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26F501A2" w14:textId="77777777" w:rsidTr="00FE733C">
        <w:tc>
          <w:tcPr>
            <w:tcW w:w="9072" w:type="dxa"/>
            <w:gridSpan w:val="6"/>
            <w:shd w:val="clear" w:color="auto" w:fill="auto"/>
          </w:tcPr>
          <w:p w14:paraId="1B4E53E4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6B8857F3" w14:textId="77777777" w:rsidTr="00C255A9">
        <w:tc>
          <w:tcPr>
            <w:tcW w:w="7245" w:type="dxa"/>
            <w:shd w:val="clear" w:color="auto" w:fill="auto"/>
          </w:tcPr>
          <w:p w14:paraId="204C7959" w14:textId="096F1894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Has the safety profile, Investigator Brochure or SmPC for the Investigational Medicinal Product(s) been discussed (indicate version number and date</w:t>
            </w:r>
            <w:r w:rsidR="006A2AD6">
              <w:rPr>
                <w:rFonts w:cs="Arial"/>
                <w:sz w:val="20"/>
                <w:szCs w:val="20"/>
              </w:rPr>
              <w:t xml:space="preserve"> of current reference safety information</w:t>
            </w:r>
            <w:r w:rsidRPr="00D41D1E">
              <w:rPr>
                <w:rFonts w:cs="Arial"/>
                <w:sz w:val="20"/>
                <w:szCs w:val="20"/>
              </w:rPr>
              <w:t>)?</w:t>
            </w:r>
          </w:p>
        </w:tc>
        <w:tc>
          <w:tcPr>
            <w:tcW w:w="608" w:type="dxa"/>
            <w:shd w:val="clear" w:color="auto" w:fill="auto"/>
          </w:tcPr>
          <w:p w14:paraId="30D8087A" w14:textId="77777777" w:rsidR="00DC320F" w:rsidRPr="00D41D1E" w:rsidRDefault="007B55AA" w:rsidP="00BE444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6AC9EC30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5F76CC4C" w14:textId="77777777" w:rsidR="00DC320F" w:rsidRPr="00D41D1E" w:rsidRDefault="004733C3" w:rsidP="00BE4449">
            <w:p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C396981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8A2E509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17CD0431" w14:textId="77777777" w:rsidTr="00C255A9">
        <w:tc>
          <w:tcPr>
            <w:tcW w:w="7245" w:type="dxa"/>
            <w:shd w:val="clear" w:color="auto" w:fill="808080"/>
          </w:tcPr>
          <w:p w14:paraId="51914E88" w14:textId="77777777" w:rsidR="00DC320F" w:rsidRPr="00D41D1E" w:rsidRDefault="00DC320F" w:rsidP="00BE4449">
            <w:pPr>
              <w:rPr>
                <w:rFonts w:cs="Arial"/>
                <w:b/>
                <w:sz w:val="20"/>
                <w:szCs w:val="20"/>
              </w:rPr>
            </w:pPr>
            <w:r w:rsidRPr="00D41D1E">
              <w:rPr>
                <w:rFonts w:cs="Arial"/>
                <w:b/>
                <w:sz w:val="20"/>
                <w:szCs w:val="20"/>
              </w:rPr>
              <w:t>Investigational Medicinal Product (IMP) / Pharmacy</w:t>
            </w:r>
          </w:p>
        </w:tc>
        <w:tc>
          <w:tcPr>
            <w:tcW w:w="608" w:type="dxa"/>
            <w:shd w:val="clear" w:color="auto" w:fill="808080"/>
          </w:tcPr>
          <w:p w14:paraId="4E7E9AFC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38" w:type="dxa"/>
            <w:gridSpan w:val="3"/>
            <w:shd w:val="clear" w:color="auto" w:fill="808080"/>
          </w:tcPr>
          <w:p w14:paraId="6A0C9EBE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808080"/>
          </w:tcPr>
          <w:p w14:paraId="0132E021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C320F" w:rsidRPr="00D41D1E" w14:paraId="4F8B5DB1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2F269A1A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Have all IMP procedures been reviewed (to include but not limited to receipt, storage, dispensing, accountability, return and destruction)?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76F2B5AA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83037A0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4CD2D6E8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0F2A73EC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0964038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Comments: </w:t>
            </w:r>
            <w:r w:rsidR="00FC091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C320F" w:rsidRPr="00D41D1E" w14:paraId="10957C56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6AADD476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Has the IMP been received at site and have storage conditions been checked?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29BCA7C2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7C7EBD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5416FA84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28797DCC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1CFB5AD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2A69535E" w14:textId="77777777" w:rsidTr="00C255A9">
        <w:tc>
          <w:tcPr>
            <w:tcW w:w="7245" w:type="dxa"/>
            <w:tcBorders>
              <w:bottom w:val="single" w:sz="4" w:space="0" w:color="auto"/>
            </w:tcBorders>
            <w:shd w:val="clear" w:color="auto" w:fill="auto"/>
          </w:tcPr>
          <w:p w14:paraId="57DBCDAE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Have all procedures for allocating treatment or patient numbers been reviewed (</w:t>
            </w:r>
            <w:proofErr w:type="gramStart"/>
            <w:r w:rsidRPr="00D41D1E">
              <w:rPr>
                <w:rFonts w:cs="Arial"/>
                <w:sz w:val="20"/>
                <w:szCs w:val="20"/>
              </w:rPr>
              <w:t>e.g.</w:t>
            </w:r>
            <w:proofErr w:type="gramEnd"/>
            <w:r w:rsidRPr="00D41D1E">
              <w:rPr>
                <w:rFonts w:cs="Arial"/>
                <w:sz w:val="20"/>
                <w:szCs w:val="20"/>
              </w:rPr>
              <w:t xml:space="preserve"> IVRS)?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266E6C7F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5450745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</w:tcPr>
          <w:p w14:paraId="7434D8AD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6EFBBEC1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5B013FE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423220FA" w14:textId="77777777" w:rsidTr="00C255A9">
        <w:tc>
          <w:tcPr>
            <w:tcW w:w="7245" w:type="dxa"/>
            <w:shd w:val="clear" w:color="auto" w:fill="808080"/>
          </w:tcPr>
          <w:p w14:paraId="4AD1D6E4" w14:textId="77777777" w:rsidR="00DC320F" w:rsidRPr="00D41D1E" w:rsidRDefault="00DC320F" w:rsidP="00BE444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Trial</w:t>
            </w:r>
            <w:r w:rsidRPr="00D41D1E">
              <w:rPr>
                <w:rFonts w:cs="Arial"/>
                <w:b/>
                <w:sz w:val="20"/>
                <w:szCs w:val="20"/>
              </w:rPr>
              <w:t xml:space="preserve"> Equipment and Supplies</w:t>
            </w:r>
          </w:p>
        </w:tc>
        <w:tc>
          <w:tcPr>
            <w:tcW w:w="608" w:type="dxa"/>
            <w:shd w:val="clear" w:color="auto" w:fill="808080"/>
          </w:tcPr>
          <w:p w14:paraId="6F2DCE81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38" w:type="dxa"/>
            <w:gridSpan w:val="3"/>
            <w:shd w:val="clear" w:color="auto" w:fill="808080"/>
          </w:tcPr>
          <w:p w14:paraId="4B58175C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808080"/>
          </w:tcPr>
          <w:p w14:paraId="0D84FEDD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C320F" w:rsidRPr="00D41D1E" w14:paraId="61DB4E06" w14:textId="77777777" w:rsidTr="00C255A9">
        <w:tc>
          <w:tcPr>
            <w:tcW w:w="7245" w:type="dxa"/>
            <w:shd w:val="clear" w:color="auto" w:fill="auto"/>
          </w:tcPr>
          <w:p w14:paraId="1827F59B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lastRenderedPageBreak/>
              <w:t>Do</w:t>
            </w:r>
            <w:r>
              <w:rPr>
                <w:rFonts w:cs="Arial"/>
                <w:sz w:val="20"/>
                <w:szCs w:val="20"/>
              </w:rPr>
              <w:t>es</w:t>
            </w:r>
            <w:r w:rsidRPr="00D41D1E">
              <w:rPr>
                <w:rFonts w:cs="Arial"/>
                <w:sz w:val="20"/>
                <w:szCs w:val="20"/>
              </w:rPr>
              <w:t xml:space="preserve"> the site have all staff, </w:t>
            </w:r>
            <w:proofErr w:type="gramStart"/>
            <w:r w:rsidRPr="00D41D1E">
              <w:rPr>
                <w:rFonts w:cs="Arial"/>
                <w:sz w:val="20"/>
                <w:szCs w:val="20"/>
              </w:rPr>
              <w:t>facilities</w:t>
            </w:r>
            <w:proofErr w:type="gramEnd"/>
            <w:r w:rsidRPr="00D41D1E">
              <w:rPr>
                <w:rFonts w:cs="Arial"/>
                <w:sz w:val="20"/>
                <w:szCs w:val="20"/>
              </w:rPr>
              <w:t xml:space="preserve"> and equipment to perform the trial according to the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protocol?</w:t>
            </w:r>
          </w:p>
        </w:tc>
        <w:tc>
          <w:tcPr>
            <w:tcW w:w="608" w:type="dxa"/>
            <w:shd w:val="clear" w:color="auto" w:fill="auto"/>
          </w:tcPr>
          <w:p w14:paraId="50060C88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131B935A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23F0A449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6A6962F1" w14:textId="77777777" w:rsidTr="00FE733C">
        <w:tc>
          <w:tcPr>
            <w:tcW w:w="9072" w:type="dxa"/>
            <w:gridSpan w:val="6"/>
            <w:shd w:val="clear" w:color="auto" w:fill="auto"/>
          </w:tcPr>
          <w:p w14:paraId="354D1D4A" w14:textId="77777777" w:rsidR="000F4EBD" w:rsidRPr="00D41D1E" w:rsidRDefault="000F4EBD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11B40DB8" w14:textId="77777777" w:rsidTr="00C255A9">
        <w:tc>
          <w:tcPr>
            <w:tcW w:w="7245" w:type="dxa"/>
            <w:shd w:val="clear" w:color="auto" w:fill="auto"/>
          </w:tcPr>
          <w:p w14:paraId="6805A731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Are all other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materials on site (</w:t>
            </w:r>
            <w:proofErr w:type="gramStart"/>
            <w:r w:rsidRPr="00D41D1E">
              <w:rPr>
                <w:rFonts w:cs="Arial"/>
                <w:sz w:val="20"/>
                <w:szCs w:val="20"/>
              </w:rPr>
              <w:t>e.g.</w:t>
            </w:r>
            <w:proofErr w:type="gramEnd"/>
            <w:r w:rsidRPr="00D41D1E">
              <w:rPr>
                <w:rFonts w:cs="Arial"/>
                <w:sz w:val="20"/>
                <w:szCs w:val="20"/>
              </w:rPr>
              <w:t xml:space="preserve"> CRF, test strips etc)?</w:t>
            </w:r>
          </w:p>
        </w:tc>
        <w:tc>
          <w:tcPr>
            <w:tcW w:w="608" w:type="dxa"/>
            <w:shd w:val="clear" w:color="auto" w:fill="auto"/>
          </w:tcPr>
          <w:p w14:paraId="3BEBF55E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6630E692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7D0A5D8E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7C0FA7B2" w14:textId="77777777" w:rsidTr="00FE733C">
        <w:tc>
          <w:tcPr>
            <w:tcW w:w="9072" w:type="dxa"/>
            <w:gridSpan w:val="6"/>
            <w:shd w:val="clear" w:color="auto" w:fill="auto"/>
          </w:tcPr>
          <w:p w14:paraId="437F0C82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DC320F" w:rsidRPr="00D41D1E" w14:paraId="00204C68" w14:textId="77777777" w:rsidTr="00C255A9">
        <w:tc>
          <w:tcPr>
            <w:tcW w:w="7245" w:type="dxa"/>
            <w:shd w:val="clear" w:color="auto" w:fill="auto"/>
          </w:tcPr>
          <w:p w14:paraId="7FA15B03" w14:textId="2A39402D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Have all protocol</w:t>
            </w:r>
            <w:r w:rsidR="006A2AD6">
              <w:rPr>
                <w:rFonts w:cs="Arial"/>
                <w:sz w:val="20"/>
                <w:szCs w:val="20"/>
              </w:rPr>
              <w:t>-</w:t>
            </w:r>
            <w:r w:rsidRPr="00D41D1E">
              <w:rPr>
                <w:rFonts w:cs="Arial"/>
                <w:sz w:val="20"/>
                <w:szCs w:val="20"/>
              </w:rPr>
              <w:t>specific procedures and materials been explained?</w:t>
            </w:r>
          </w:p>
        </w:tc>
        <w:tc>
          <w:tcPr>
            <w:tcW w:w="608" w:type="dxa"/>
            <w:shd w:val="clear" w:color="auto" w:fill="auto"/>
          </w:tcPr>
          <w:p w14:paraId="6C2D6BF6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2593AF89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2DC1D54A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C09EDE4" w14:textId="77777777" w:rsidTr="00FE733C">
        <w:tc>
          <w:tcPr>
            <w:tcW w:w="9072" w:type="dxa"/>
            <w:gridSpan w:val="6"/>
            <w:shd w:val="clear" w:color="auto" w:fill="auto"/>
          </w:tcPr>
          <w:p w14:paraId="721FE10F" w14:textId="77777777" w:rsidR="000F4EBD" w:rsidRPr="00D41D1E" w:rsidRDefault="000F4EBD" w:rsidP="00FE733C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DC320F" w:rsidRPr="00D41D1E" w14:paraId="7A9789E3" w14:textId="77777777" w:rsidTr="00C255A9">
        <w:tc>
          <w:tcPr>
            <w:tcW w:w="7245" w:type="dxa"/>
            <w:shd w:val="clear" w:color="auto" w:fill="auto"/>
          </w:tcPr>
          <w:p w14:paraId="33F82C34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Have collection, </w:t>
            </w:r>
            <w:proofErr w:type="gramStart"/>
            <w:r w:rsidRPr="00D41D1E">
              <w:rPr>
                <w:rFonts w:cs="Arial"/>
                <w:sz w:val="20"/>
                <w:szCs w:val="20"/>
              </w:rPr>
              <w:t>handling</w:t>
            </w:r>
            <w:proofErr w:type="gramEnd"/>
            <w:r w:rsidRPr="00D41D1E">
              <w:rPr>
                <w:rFonts w:cs="Arial"/>
                <w:sz w:val="20"/>
                <w:szCs w:val="20"/>
              </w:rPr>
              <w:t xml:space="preserve"> and storage procedures of any samples to be taken for the trial been reviewed?</w:t>
            </w:r>
            <w:r>
              <w:rPr>
                <w:rFonts w:cs="Arial"/>
                <w:sz w:val="20"/>
                <w:szCs w:val="20"/>
              </w:rPr>
              <w:t xml:space="preserve"> Please state version and date of the laboratory manual if applicable.</w:t>
            </w:r>
          </w:p>
        </w:tc>
        <w:tc>
          <w:tcPr>
            <w:tcW w:w="608" w:type="dxa"/>
            <w:shd w:val="clear" w:color="auto" w:fill="auto"/>
          </w:tcPr>
          <w:p w14:paraId="52C4A1B4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5C7C55EC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28F92F47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4AB97BE9" w14:textId="77777777" w:rsidTr="00FE733C">
        <w:tc>
          <w:tcPr>
            <w:tcW w:w="90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291B42A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="00FE733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C320F" w:rsidRPr="00D41D1E" w14:paraId="0D7E3D9E" w14:textId="77777777" w:rsidTr="00C255A9">
        <w:tc>
          <w:tcPr>
            <w:tcW w:w="7245" w:type="dxa"/>
            <w:shd w:val="clear" w:color="auto" w:fill="808080"/>
          </w:tcPr>
          <w:p w14:paraId="48D36C84" w14:textId="77777777" w:rsidR="00DC320F" w:rsidRPr="00D41D1E" w:rsidRDefault="00DC320F" w:rsidP="00BE444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Trial</w:t>
            </w:r>
            <w:r w:rsidRPr="00D41D1E">
              <w:rPr>
                <w:rFonts w:cs="Arial"/>
                <w:b/>
                <w:sz w:val="20"/>
                <w:szCs w:val="20"/>
              </w:rPr>
              <w:t xml:space="preserve"> Documentation and Quality Assurance</w:t>
            </w:r>
          </w:p>
        </w:tc>
        <w:tc>
          <w:tcPr>
            <w:tcW w:w="608" w:type="dxa"/>
            <w:shd w:val="clear" w:color="auto" w:fill="808080"/>
          </w:tcPr>
          <w:p w14:paraId="71F6D9BE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38" w:type="dxa"/>
            <w:gridSpan w:val="3"/>
            <w:shd w:val="clear" w:color="auto" w:fill="808080"/>
          </w:tcPr>
          <w:p w14:paraId="260C4D67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808080"/>
          </w:tcPr>
          <w:p w14:paraId="41023A2A" w14:textId="77777777" w:rsidR="00DC320F" w:rsidRPr="00D41D1E" w:rsidRDefault="00DC320F" w:rsidP="00BE4449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C320F" w:rsidRPr="00D41D1E" w14:paraId="726A1002" w14:textId="77777777" w:rsidTr="00C255A9">
        <w:tc>
          <w:tcPr>
            <w:tcW w:w="7245" w:type="dxa"/>
            <w:shd w:val="clear" w:color="auto" w:fill="auto"/>
          </w:tcPr>
          <w:p w14:paraId="3F0EA081" w14:textId="77777777" w:rsidR="00DC320F" w:rsidRPr="00D41D1E" w:rsidRDefault="00DC320F" w:rsidP="00C5096C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Have the monitoring requirements as defined in the Monitoring Plan (</w:t>
            </w:r>
            <w:r>
              <w:rPr>
                <w:rFonts w:cs="Arial"/>
                <w:sz w:val="20"/>
                <w:szCs w:val="20"/>
              </w:rPr>
              <w:t>give version number and date</w:t>
            </w:r>
            <w:r w:rsidRPr="00D41D1E">
              <w:rPr>
                <w:rFonts w:cs="Arial"/>
                <w:sz w:val="20"/>
                <w:szCs w:val="20"/>
              </w:rPr>
              <w:t xml:space="preserve">) been explained (this should include details regarding frequency </w:t>
            </w:r>
            <w:r>
              <w:rPr>
                <w:rFonts w:cs="Arial"/>
                <w:sz w:val="20"/>
                <w:szCs w:val="20"/>
              </w:rPr>
              <w:t xml:space="preserve">of visits </w:t>
            </w:r>
            <w:r w:rsidRPr="00D41D1E">
              <w:rPr>
                <w:rFonts w:cs="Arial"/>
                <w:sz w:val="20"/>
                <w:szCs w:val="20"/>
              </w:rPr>
              <w:t xml:space="preserve">and </w:t>
            </w:r>
            <w:r>
              <w:rPr>
                <w:rFonts w:cs="Arial"/>
                <w:sz w:val="20"/>
                <w:szCs w:val="20"/>
              </w:rPr>
              <w:t xml:space="preserve">the need for </w:t>
            </w:r>
            <w:r w:rsidRPr="00D41D1E">
              <w:rPr>
                <w:rFonts w:cs="Arial"/>
                <w:sz w:val="20"/>
                <w:szCs w:val="20"/>
              </w:rPr>
              <w:t>Investigator/designate availability)?</w:t>
            </w:r>
          </w:p>
        </w:tc>
        <w:tc>
          <w:tcPr>
            <w:tcW w:w="608" w:type="dxa"/>
            <w:shd w:val="clear" w:color="auto" w:fill="auto"/>
          </w:tcPr>
          <w:p w14:paraId="2F3040FE" w14:textId="77777777" w:rsidR="00DC320F" w:rsidRPr="00D41D1E" w:rsidRDefault="007B55AA" w:rsidP="00BE44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693A18BA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74D38A35" w14:textId="77777777" w:rsidR="00DC320F" w:rsidRPr="00D41D1E" w:rsidRDefault="004733C3" w:rsidP="00BE4449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20F"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F4EBD" w:rsidRPr="00D41D1E" w14:paraId="78220DB6" w14:textId="77777777" w:rsidTr="00FE733C">
        <w:tc>
          <w:tcPr>
            <w:tcW w:w="9072" w:type="dxa"/>
            <w:gridSpan w:val="6"/>
            <w:shd w:val="clear" w:color="auto" w:fill="auto"/>
          </w:tcPr>
          <w:p w14:paraId="69F50733" w14:textId="77777777" w:rsidR="000F4EBD" w:rsidRPr="00D41D1E" w:rsidRDefault="000F4EBD" w:rsidP="007B55AA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="00FE733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68064F" w:rsidRPr="00D41D1E" w14:paraId="019FADB6" w14:textId="376A188E" w:rsidTr="0068064F">
        <w:tc>
          <w:tcPr>
            <w:tcW w:w="7245" w:type="dxa"/>
            <w:shd w:val="clear" w:color="auto" w:fill="auto"/>
          </w:tcPr>
          <w:p w14:paraId="5C59F1D7" w14:textId="3A1BA3AC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Have the </w:t>
            </w:r>
            <w:r>
              <w:rPr>
                <w:rFonts w:cs="Arial"/>
                <w:sz w:val="20"/>
                <w:szCs w:val="20"/>
              </w:rPr>
              <w:t>Investigator</w:t>
            </w:r>
            <w:r w:rsidRPr="00D41D1E">
              <w:rPr>
                <w:rFonts w:cs="Arial"/>
                <w:sz w:val="20"/>
                <w:szCs w:val="20"/>
              </w:rPr>
              <w:t xml:space="preserve"> responsibilities regarding </w:t>
            </w:r>
            <w:r>
              <w:rPr>
                <w:rFonts w:cs="Arial"/>
                <w:sz w:val="20"/>
                <w:szCs w:val="20"/>
              </w:rPr>
              <w:t xml:space="preserve">contractual obligations </w:t>
            </w:r>
            <w:r w:rsidRPr="00D41D1E">
              <w:rPr>
                <w:rFonts w:cs="Arial"/>
                <w:sz w:val="20"/>
                <w:szCs w:val="20"/>
              </w:rPr>
              <w:t>been discussed?</w:t>
            </w:r>
          </w:p>
        </w:tc>
        <w:tc>
          <w:tcPr>
            <w:tcW w:w="615" w:type="dxa"/>
            <w:gridSpan w:val="2"/>
            <w:shd w:val="clear" w:color="auto" w:fill="auto"/>
          </w:tcPr>
          <w:p w14:paraId="3FE1669C" w14:textId="7C2B7371" w:rsidR="0068064F" w:rsidRPr="0068064F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25" w:type="dxa"/>
            <w:shd w:val="clear" w:color="auto" w:fill="auto"/>
          </w:tcPr>
          <w:p w14:paraId="37845E39" w14:textId="45D948E9" w:rsidR="0068064F" w:rsidRPr="0068064F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C3CBF46" w14:textId="29F8B8E1" w:rsidR="0068064F" w:rsidRPr="0068064F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5F9D40BC" w14:textId="0131DDE8" w:rsidTr="00D27803">
        <w:tc>
          <w:tcPr>
            <w:tcW w:w="9072" w:type="dxa"/>
            <w:gridSpan w:val="6"/>
            <w:shd w:val="clear" w:color="auto" w:fill="auto"/>
          </w:tcPr>
          <w:p w14:paraId="711AACC0" w14:textId="5162CF4E" w:rsidR="0068064F" w:rsidRPr="00D41D1E" w:rsidRDefault="0068064F" w:rsidP="006806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68064F" w:rsidRPr="00D41D1E" w14:paraId="36CED19A" w14:textId="77777777" w:rsidTr="00C255A9">
        <w:tc>
          <w:tcPr>
            <w:tcW w:w="7245" w:type="dxa"/>
            <w:shd w:val="clear" w:color="auto" w:fill="auto"/>
          </w:tcPr>
          <w:p w14:paraId="4D74E552" w14:textId="77777777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Have the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site responsibilities regarding audits / inspections been discussed? </w:t>
            </w:r>
          </w:p>
        </w:tc>
        <w:tc>
          <w:tcPr>
            <w:tcW w:w="608" w:type="dxa"/>
            <w:shd w:val="clear" w:color="auto" w:fill="auto"/>
          </w:tcPr>
          <w:p w14:paraId="188E4B57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25ED0633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111391D8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742C21A7" w14:textId="77777777" w:rsidTr="00FE733C">
        <w:tc>
          <w:tcPr>
            <w:tcW w:w="9072" w:type="dxa"/>
            <w:gridSpan w:val="6"/>
            <w:shd w:val="clear" w:color="auto" w:fill="auto"/>
          </w:tcPr>
          <w:p w14:paraId="374BDB62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68064F" w:rsidRPr="00D41D1E" w14:paraId="665E0750" w14:textId="77777777" w:rsidTr="00C255A9">
        <w:tc>
          <w:tcPr>
            <w:tcW w:w="7245" w:type="dxa"/>
            <w:shd w:val="clear" w:color="auto" w:fill="auto"/>
          </w:tcPr>
          <w:p w14:paraId="5C1408D0" w14:textId="77777777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Is the Investigator aware of their responsibility to maintain documentation including correspondence in the ISF/TMF? </w:t>
            </w:r>
          </w:p>
        </w:tc>
        <w:tc>
          <w:tcPr>
            <w:tcW w:w="608" w:type="dxa"/>
            <w:shd w:val="clear" w:color="auto" w:fill="auto"/>
          </w:tcPr>
          <w:p w14:paraId="07A30B3A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14F2669F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32579E3B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27876620" w14:textId="77777777" w:rsidTr="00FE733C">
        <w:tc>
          <w:tcPr>
            <w:tcW w:w="9072" w:type="dxa"/>
            <w:gridSpan w:val="6"/>
            <w:shd w:val="clear" w:color="auto" w:fill="auto"/>
          </w:tcPr>
          <w:p w14:paraId="404B65A6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68064F" w:rsidRPr="00D41D1E" w14:paraId="2DCBCF87" w14:textId="77777777" w:rsidTr="00C255A9">
        <w:tc>
          <w:tcPr>
            <w:tcW w:w="7245" w:type="dxa"/>
            <w:shd w:val="clear" w:color="auto" w:fill="auto"/>
          </w:tcPr>
          <w:p w14:paraId="1065A4C8" w14:textId="77777777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Have arrangements been made for appropriate cover during any Investigator or other site staff absences?</w:t>
            </w:r>
          </w:p>
        </w:tc>
        <w:tc>
          <w:tcPr>
            <w:tcW w:w="608" w:type="dxa"/>
            <w:shd w:val="clear" w:color="auto" w:fill="auto"/>
          </w:tcPr>
          <w:p w14:paraId="266F4741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160D3DBE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15064D2F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3C822098" w14:textId="77777777" w:rsidTr="00FE733C">
        <w:tc>
          <w:tcPr>
            <w:tcW w:w="9072" w:type="dxa"/>
            <w:gridSpan w:val="6"/>
            <w:shd w:val="clear" w:color="auto" w:fill="auto"/>
          </w:tcPr>
          <w:p w14:paraId="7EE54482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68064F" w:rsidRPr="00D41D1E" w14:paraId="2F03BDBC" w14:textId="77777777" w:rsidTr="00C255A9">
        <w:tc>
          <w:tcPr>
            <w:tcW w:w="7245" w:type="dxa"/>
            <w:shd w:val="clear" w:color="auto" w:fill="auto"/>
          </w:tcPr>
          <w:p w14:paraId="67293A50" w14:textId="77777777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Have the archiving arrangements for the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been discussed?</w:t>
            </w:r>
          </w:p>
        </w:tc>
        <w:tc>
          <w:tcPr>
            <w:tcW w:w="608" w:type="dxa"/>
            <w:shd w:val="clear" w:color="auto" w:fill="auto"/>
          </w:tcPr>
          <w:p w14:paraId="33AEF9C3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5AB07A7D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3F5806A5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3F3604CF" w14:textId="77777777" w:rsidTr="00FE733C">
        <w:tc>
          <w:tcPr>
            <w:tcW w:w="9072" w:type="dxa"/>
            <w:gridSpan w:val="6"/>
            <w:shd w:val="clear" w:color="auto" w:fill="auto"/>
          </w:tcPr>
          <w:p w14:paraId="3D92AE50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68064F" w:rsidRPr="00D41D1E" w14:paraId="74BD50F6" w14:textId="77777777" w:rsidTr="00C255A9">
        <w:tc>
          <w:tcPr>
            <w:tcW w:w="7245" w:type="dxa"/>
            <w:shd w:val="clear" w:color="auto" w:fill="auto"/>
          </w:tcPr>
          <w:p w14:paraId="1663598F" w14:textId="77777777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Considering the above information and the </w:t>
            </w:r>
            <w:r>
              <w:rPr>
                <w:rFonts w:cs="Arial"/>
                <w:sz w:val="20"/>
                <w:szCs w:val="20"/>
              </w:rPr>
              <w:t>I</w:t>
            </w:r>
            <w:r w:rsidRPr="00D41D1E">
              <w:rPr>
                <w:rFonts w:cs="Arial"/>
                <w:sz w:val="20"/>
                <w:szCs w:val="20"/>
              </w:rPr>
              <w:t xml:space="preserve">nitiation </w:t>
            </w:r>
            <w:r>
              <w:rPr>
                <w:rFonts w:cs="Arial"/>
                <w:sz w:val="20"/>
                <w:szCs w:val="20"/>
              </w:rPr>
              <w:t>Visit C</w:t>
            </w:r>
            <w:r w:rsidRPr="00D41D1E">
              <w:rPr>
                <w:rFonts w:cs="Arial"/>
                <w:sz w:val="20"/>
                <w:szCs w:val="20"/>
              </w:rPr>
              <w:t xml:space="preserve">hecklist; do the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site and its staff meet all required standards to be able to conduct this trial appropriately?</w:t>
            </w:r>
          </w:p>
        </w:tc>
        <w:tc>
          <w:tcPr>
            <w:tcW w:w="608" w:type="dxa"/>
            <w:shd w:val="clear" w:color="auto" w:fill="auto"/>
          </w:tcPr>
          <w:p w14:paraId="7C6F8D0D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5E831E36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672AEC6F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7F3D91BB" w14:textId="77777777" w:rsidTr="00FE733C">
        <w:tc>
          <w:tcPr>
            <w:tcW w:w="9072" w:type="dxa"/>
            <w:gridSpan w:val="6"/>
            <w:shd w:val="clear" w:color="auto" w:fill="auto"/>
          </w:tcPr>
          <w:p w14:paraId="1DD7EA20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68064F" w:rsidRPr="00D41D1E" w14:paraId="64BC0132" w14:textId="77777777" w:rsidTr="00C255A9">
        <w:tc>
          <w:tcPr>
            <w:tcW w:w="7245" w:type="dxa"/>
            <w:shd w:val="clear" w:color="auto" w:fill="auto"/>
          </w:tcPr>
          <w:p w14:paraId="780CB767" w14:textId="77777777" w:rsidR="0068064F" w:rsidRPr="00D41D1E" w:rsidDel="00C5096C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 xml:space="preserve">Has the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been uploaded </w:t>
            </w:r>
            <w:proofErr w:type="gramStart"/>
            <w:r w:rsidRPr="00D41D1E">
              <w:rPr>
                <w:rFonts w:cs="Arial"/>
                <w:sz w:val="20"/>
                <w:szCs w:val="20"/>
              </w:rPr>
              <w:t>in to</w:t>
            </w:r>
            <w:proofErr w:type="gramEnd"/>
            <w:r w:rsidRPr="00D41D1E">
              <w:rPr>
                <w:rFonts w:cs="Arial"/>
                <w:sz w:val="20"/>
                <w:szCs w:val="20"/>
              </w:rPr>
              <w:t xml:space="preserve"> MATTS and the </w:t>
            </w:r>
            <w:r>
              <w:rPr>
                <w:rFonts w:cs="Arial"/>
                <w:sz w:val="20"/>
                <w:szCs w:val="20"/>
              </w:rPr>
              <w:t>Trial</w:t>
            </w:r>
            <w:r w:rsidRPr="00D41D1E">
              <w:rPr>
                <w:rFonts w:cs="Arial"/>
                <w:sz w:val="20"/>
                <w:szCs w:val="20"/>
              </w:rPr>
              <w:t xml:space="preserve"> status updated?</w:t>
            </w:r>
          </w:p>
        </w:tc>
        <w:tc>
          <w:tcPr>
            <w:tcW w:w="608" w:type="dxa"/>
            <w:shd w:val="clear" w:color="auto" w:fill="auto"/>
          </w:tcPr>
          <w:p w14:paraId="1AE4F005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5BD89E32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2039CEB7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1A0B96D7" w14:textId="77777777" w:rsidTr="00FE733C">
        <w:tc>
          <w:tcPr>
            <w:tcW w:w="9072" w:type="dxa"/>
            <w:gridSpan w:val="6"/>
            <w:shd w:val="clear" w:color="auto" w:fill="auto"/>
          </w:tcPr>
          <w:p w14:paraId="1B86B648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</w:tr>
      <w:tr w:rsidR="0068064F" w:rsidRPr="00D41D1E" w14:paraId="50F1480B" w14:textId="77777777" w:rsidTr="00C255A9">
        <w:tc>
          <w:tcPr>
            <w:tcW w:w="7245" w:type="dxa"/>
            <w:shd w:val="clear" w:color="auto" w:fill="auto"/>
          </w:tcPr>
          <w:p w14:paraId="49A66FCD" w14:textId="77777777" w:rsidR="0068064F" w:rsidRPr="00D41D1E" w:rsidRDefault="0068064F" w:rsidP="0068064F">
            <w:pPr>
              <w:numPr>
                <w:ilvl w:val="0"/>
                <w:numId w:val="1"/>
              </w:numPr>
              <w:rPr>
                <w:rFonts w:cs="Arial"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Are there any action(s) required or any follow-up needed (provide details below)?</w:t>
            </w:r>
          </w:p>
        </w:tc>
        <w:tc>
          <w:tcPr>
            <w:tcW w:w="608" w:type="dxa"/>
            <w:shd w:val="clear" w:color="auto" w:fill="auto"/>
          </w:tcPr>
          <w:p w14:paraId="111BE012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38" w:type="dxa"/>
            <w:gridSpan w:val="3"/>
            <w:shd w:val="clear" w:color="auto" w:fill="auto"/>
          </w:tcPr>
          <w:p w14:paraId="756FC8C9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81" w:type="dxa"/>
            <w:shd w:val="clear" w:color="auto" w:fill="auto"/>
          </w:tcPr>
          <w:p w14:paraId="5C76B457" w14:textId="77777777" w:rsidR="0068064F" w:rsidRPr="00D41D1E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1D1E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8C29F2">
              <w:rPr>
                <w:rFonts w:cs="Arial"/>
                <w:bCs/>
                <w:sz w:val="20"/>
                <w:szCs w:val="20"/>
              </w:rPr>
            </w:r>
            <w:r w:rsidR="008C29F2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D41D1E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68064F" w:rsidRPr="00D41D1E" w14:paraId="400D3273" w14:textId="77777777" w:rsidTr="00FE733C">
        <w:tc>
          <w:tcPr>
            <w:tcW w:w="9072" w:type="dxa"/>
            <w:gridSpan w:val="6"/>
            <w:shd w:val="clear" w:color="auto" w:fill="auto"/>
          </w:tcPr>
          <w:p w14:paraId="5365B10D" w14:textId="77777777" w:rsidR="0068064F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  <w:r w:rsidRPr="00D41D1E">
              <w:rPr>
                <w:rFonts w:cs="Arial"/>
                <w:sz w:val="20"/>
                <w:szCs w:val="20"/>
              </w:rPr>
              <w:t>Comments:</w:t>
            </w:r>
            <w:r w:rsidRPr="00D41D1E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14:paraId="7F461E81" w14:textId="77777777" w:rsidR="0068064F" w:rsidRPr="007B55AA" w:rsidRDefault="0068064F" w:rsidP="006806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55553BB8" w14:textId="77777777" w:rsidR="00ED0BC8" w:rsidRPr="001A6542" w:rsidRDefault="00ED0BC8" w:rsidP="002A5355">
      <w:pPr>
        <w:rPr>
          <w:rFonts w:cs="Arial"/>
          <w:u w:val="single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ED0BC8" w:rsidRPr="001A6542" w14:paraId="6C4FA39D" w14:textId="77777777" w:rsidTr="00B60740">
        <w:tc>
          <w:tcPr>
            <w:tcW w:w="9072" w:type="dxa"/>
            <w:shd w:val="clear" w:color="auto" w:fill="808080"/>
          </w:tcPr>
          <w:p w14:paraId="41E0E8CC" w14:textId="77777777" w:rsidR="00ED0BC8" w:rsidRPr="001A6542" w:rsidRDefault="00ED0BC8" w:rsidP="00BE4449">
            <w:pPr>
              <w:jc w:val="center"/>
              <w:rPr>
                <w:rFonts w:cs="Arial"/>
                <w:b/>
                <w:bCs/>
              </w:rPr>
            </w:pPr>
            <w:r w:rsidRPr="001A6542">
              <w:rPr>
                <w:rFonts w:cs="Arial"/>
                <w:b/>
                <w:bCs/>
              </w:rPr>
              <w:t>Narrative</w:t>
            </w:r>
          </w:p>
        </w:tc>
      </w:tr>
      <w:tr w:rsidR="00C5096C" w:rsidRPr="001A6542" w14:paraId="519A1180" w14:textId="77777777" w:rsidTr="00125D5C">
        <w:trPr>
          <w:trHeight w:val="1532"/>
        </w:trPr>
        <w:tc>
          <w:tcPr>
            <w:tcW w:w="9072" w:type="dxa"/>
            <w:shd w:val="clear" w:color="auto" w:fill="auto"/>
          </w:tcPr>
          <w:p w14:paraId="46449F24" w14:textId="77777777" w:rsidR="00C5096C" w:rsidRPr="00D41D1E" w:rsidRDefault="00C5096C" w:rsidP="00BE444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1E9E4B25" w14:textId="77777777" w:rsidR="00ED0BC8" w:rsidRPr="001A6542" w:rsidRDefault="00ED0BC8" w:rsidP="00ED0BC8">
      <w:pPr>
        <w:rPr>
          <w:rFonts w:cs="Arial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212"/>
      </w:tblGrid>
      <w:tr w:rsidR="00ED0BC8" w:rsidRPr="001A6542" w14:paraId="32D1F279" w14:textId="77777777" w:rsidTr="00FD2106">
        <w:trPr>
          <w:trHeight w:val="471"/>
        </w:trPr>
        <w:tc>
          <w:tcPr>
            <w:tcW w:w="4860" w:type="dxa"/>
          </w:tcPr>
          <w:p w14:paraId="39B596A5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noProof w:val="0"/>
                <w:color w:val="auto"/>
                <w:lang w:val="en-GB"/>
              </w:rPr>
            </w:pPr>
          </w:p>
          <w:p w14:paraId="0661075F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Form completed by: </w:t>
            </w:r>
          </w:p>
          <w:p w14:paraId="5364694E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Function:</w:t>
            </w:r>
            <w:r w:rsidR="007F317A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715"/>
              <w:gridCol w:w="1328"/>
            </w:tblGrid>
            <w:tr w:rsidR="00ED0BC8" w:rsidRPr="001A6542" w14:paraId="27665AB1" w14:textId="77777777" w:rsidTr="00BE4449">
              <w:tc>
                <w:tcPr>
                  <w:tcW w:w="715" w:type="dxa"/>
                </w:tcPr>
                <w:p w14:paraId="4E28AC1A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lastRenderedPageBreak/>
                    <w:t>Date</w:t>
                  </w:r>
                </w:p>
              </w:tc>
              <w:tc>
                <w:tcPr>
                  <w:tcW w:w="1265" w:type="dxa"/>
                </w:tcPr>
                <w:p w14:paraId="095F4853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</w:tr>
            <w:tr w:rsidR="00ED0BC8" w:rsidRPr="001A6542" w14:paraId="7EE0767F" w14:textId="77777777" w:rsidTr="00BE4449">
              <w:tc>
                <w:tcPr>
                  <w:tcW w:w="715" w:type="dxa"/>
                </w:tcPr>
                <w:p w14:paraId="1CB1F72B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  <w:tc>
                <w:tcPr>
                  <w:tcW w:w="1265" w:type="dxa"/>
                </w:tcPr>
                <w:p w14:paraId="7263EF4E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dd/mmm/</w:t>
                  </w:r>
                  <w:proofErr w:type="spellStart"/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yy</w:t>
                  </w:r>
                  <w:proofErr w:type="spellEnd"/>
                </w:p>
              </w:tc>
            </w:tr>
          </w:tbl>
          <w:p w14:paraId="042EED63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17559D33" w14:textId="77777777" w:rsidR="00ED0BC8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Form reviewed by:</w:t>
            </w:r>
            <w:r w:rsidR="007F317A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 </w:t>
            </w:r>
          </w:p>
          <w:p w14:paraId="4A7C63C6" w14:textId="77777777" w:rsidR="007F317A" w:rsidRPr="001A6542" w:rsidRDefault="00D442EE" w:rsidP="007F317A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Function:</w:t>
            </w:r>
            <w:r w:rsidR="007F317A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 </w:t>
            </w:r>
          </w:p>
          <w:p w14:paraId="210C9041" w14:textId="77777777" w:rsidR="00D442EE" w:rsidRPr="001A6542" w:rsidRDefault="00D442EE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715"/>
              <w:gridCol w:w="1328"/>
            </w:tblGrid>
            <w:tr w:rsidR="00ED0BC8" w:rsidRPr="001A6542" w14:paraId="28C6083E" w14:textId="77777777" w:rsidTr="00BE4449">
              <w:tc>
                <w:tcPr>
                  <w:tcW w:w="715" w:type="dxa"/>
                </w:tcPr>
                <w:p w14:paraId="7A06C19C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Date</w:t>
                  </w:r>
                </w:p>
              </w:tc>
              <w:tc>
                <w:tcPr>
                  <w:tcW w:w="1265" w:type="dxa"/>
                </w:tcPr>
                <w:p w14:paraId="703E801F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</w:tr>
            <w:tr w:rsidR="00ED0BC8" w:rsidRPr="001A6542" w14:paraId="4C6A29BC" w14:textId="77777777" w:rsidTr="00BE4449">
              <w:tc>
                <w:tcPr>
                  <w:tcW w:w="715" w:type="dxa"/>
                </w:tcPr>
                <w:p w14:paraId="50370A6A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  <w:tc>
                <w:tcPr>
                  <w:tcW w:w="1265" w:type="dxa"/>
                </w:tcPr>
                <w:p w14:paraId="6A9760D1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dd/mmm/</w:t>
                  </w:r>
                  <w:proofErr w:type="spellStart"/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yy</w:t>
                  </w:r>
                  <w:proofErr w:type="spellEnd"/>
                </w:p>
              </w:tc>
            </w:tr>
          </w:tbl>
          <w:p w14:paraId="1FCFFC26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0908F209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Form reviewed by Investigator:</w:t>
            </w:r>
            <w:r w:rsidR="009724F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715"/>
              <w:gridCol w:w="1328"/>
            </w:tblGrid>
            <w:tr w:rsidR="00ED0BC8" w:rsidRPr="001A6542" w14:paraId="5F2D5408" w14:textId="77777777" w:rsidTr="00BE4449">
              <w:tc>
                <w:tcPr>
                  <w:tcW w:w="715" w:type="dxa"/>
                </w:tcPr>
                <w:p w14:paraId="3739E789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Date</w:t>
                  </w:r>
                </w:p>
              </w:tc>
              <w:tc>
                <w:tcPr>
                  <w:tcW w:w="1265" w:type="dxa"/>
                </w:tcPr>
                <w:p w14:paraId="43744950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</w:tr>
            <w:tr w:rsidR="00ED0BC8" w:rsidRPr="001A6542" w14:paraId="5AF499D2" w14:textId="77777777" w:rsidTr="00BE4449">
              <w:tc>
                <w:tcPr>
                  <w:tcW w:w="715" w:type="dxa"/>
                </w:tcPr>
                <w:p w14:paraId="68FDAC2B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  <w:tc>
                <w:tcPr>
                  <w:tcW w:w="1265" w:type="dxa"/>
                </w:tcPr>
                <w:p w14:paraId="66C2D1B9" w14:textId="77777777" w:rsidR="00ED0BC8" w:rsidRPr="001A6542" w:rsidRDefault="00ED0BC8" w:rsidP="00BE4449">
                  <w:pPr>
                    <w:pStyle w:val="SDtext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dd/mmm/</w:t>
                  </w:r>
                  <w:proofErr w:type="spellStart"/>
                  <w:r w:rsidRPr="001A6542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yy</w:t>
                  </w:r>
                  <w:proofErr w:type="spellEnd"/>
                </w:p>
              </w:tc>
            </w:tr>
          </w:tbl>
          <w:p w14:paraId="74BDF18A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</w:tc>
        <w:tc>
          <w:tcPr>
            <w:tcW w:w="4212" w:type="dxa"/>
          </w:tcPr>
          <w:p w14:paraId="35E83CAF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296CE1AA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Signature:</w:t>
            </w:r>
          </w:p>
          <w:p w14:paraId="5119F34D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6B97A1D1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3327CEC1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19339776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6B463912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Signature:</w:t>
            </w:r>
          </w:p>
          <w:p w14:paraId="00085204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5A3F1B46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420632A2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02D14F0A" w14:textId="77777777" w:rsidR="00ED0BC8" w:rsidRPr="001A6542" w:rsidRDefault="00ED0BC8" w:rsidP="00BE4449">
            <w:pPr>
              <w:pStyle w:val="SDtext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1A6542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Signature:</w:t>
            </w:r>
          </w:p>
        </w:tc>
      </w:tr>
    </w:tbl>
    <w:p w14:paraId="3B4FDC82" w14:textId="77777777" w:rsidR="00ED0BC8" w:rsidRPr="001A6542" w:rsidRDefault="00ED0BC8" w:rsidP="00ED0BC8">
      <w:pPr>
        <w:pStyle w:val="SDtext"/>
        <w:rPr>
          <w:rFonts w:ascii="Arial" w:hAnsi="Arial" w:cs="Arial"/>
          <w:noProof w:val="0"/>
          <w:color w:val="auto"/>
          <w:lang w:val="en-GB"/>
        </w:rPr>
      </w:pPr>
    </w:p>
    <w:p w14:paraId="697ED409" w14:textId="77777777" w:rsidR="008C29F2" w:rsidRDefault="00ED0BC8" w:rsidP="002A5355">
      <w:pPr>
        <w:rPr>
          <w:rFonts w:cs="Arial"/>
          <w:noProof/>
          <w:lang w:eastAsia="en-GB"/>
        </w:rPr>
      </w:pPr>
      <w:r w:rsidRPr="001A6542">
        <w:rPr>
          <w:rFonts w:cs="Arial"/>
          <w:b/>
          <w:sz w:val="20"/>
          <w:szCs w:val="20"/>
        </w:rPr>
        <w:t>A copy of this form and any supporting information should be provided to the Investigator for inclusion in the TMF/ISF.</w:t>
      </w:r>
      <w:r w:rsidR="008C29F2" w:rsidRPr="008C29F2">
        <w:rPr>
          <w:rFonts w:cs="Arial"/>
          <w:noProof/>
          <w:lang w:eastAsia="en-GB"/>
        </w:rPr>
        <w:t xml:space="preserve"> </w:t>
      </w:r>
    </w:p>
    <w:p w14:paraId="31145A1E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35F628BC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7F26C35A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52E72CF0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53F81E41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4C2B2BDF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1A3F394D" w14:textId="48F2E20C" w:rsidR="008C29F2" w:rsidRDefault="008C29F2" w:rsidP="002A5355">
      <w:pPr>
        <w:rPr>
          <w:rFonts w:cs="Arial"/>
          <w:noProof/>
          <w:lang w:eastAsia="en-GB"/>
        </w:rPr>
      </w:pPr>
    </w:p>
    <w:p w14:paraId="28D6C585" w14:textId="20BA12FF" w:rsidR="008C29F2" w:rsidRDefault="008C29F2" w:rsidP="002A5355">
      <w:pPr>
        <w:rPr>
          <w:rFonts w:cs="Arial"/>
          <w:noProof/>
          <w:lang w:eastAsia="en-GB"/>
        </w:rPr>
      </w:pPr>
    </w:p>
    <w:p w14:paraId="1D77789C" w14:textId="0B5AC673" w:rsidR="008C29F2" w:rsidRDefault="008C29F2" w:rsidP="002A5355">
      <w:pPr>
        <w:rPr>
          <w:rFonts w:cs="Arial"/>
          <w:noProof/>
          <w:lang w:eastAsia="en-GB"/>
        </w:rPr>
      </w:pPr>
    </w:p>
    <w:p w14:paraId="347BF216" w14:textId="1202F456" w:rsidR="008C29F2" w:rsidRDefault="008C29F2" w:rsidP="002A5355">
      <w:pPr>
        <w:rPr>
          <w:rFonts w:cs="Arial"/>
          <w:noProof/>
          <w:lang w:eastAsia="en-GB"/>
        </w:rPr>
      </w:pPr>
    </w:p>
    <w:p w14:paraId="16643F84" w14:textId="1EE56E3E" w:rsidR="008C29F2" w:rsidRDefault="008C29F2" w:rsidP="002A5355">
      <w:pPr>
        <w:rPr>
          <w:rFonts w:cs="Arial"/>
          <w:noProof/>
          <w:lang w:eastAsia="en-GB"/>
        </w:rPr>
      </w:pPr>
    </w:p>
    <w:p w14:paraId="62C2F858" w14:textId="6CBE2E2B" w:rsidR="008C29F2" w:rsidRDefault="008C29F2" w:rsidP="002A5355">
      <w:pPr>
        <w:rPr>
          <w:rFonts w:cs="Arial"/>
          <w:noProof/>
          <w:lang w:eastAsia="en-GB"/>
        </w:rPr>
      </w:pPr>
    </w:p>
    <w:p w14:paraId="56FE1E88" w14:textId="6DE62B6F" w:rsidR="008C29F2" w:rsidRDefault="008C29F2" w:rsidP="002A5355">
      <w:pPr>
        <w:rPr>
          <w:rFonts w:cs="Arial"/>
          <w:noProof/>
          <w:lang w:eastAsia="en-GB"/>
        </w:rPr>
      </w:pPr>
    </w:p>
    <w:p w14:paraId="321D2DF9" w14:textId="24796B9F" w:rsidR="008C29F2" w:rsidRDefault="008C29F2" w:rsidP="002A5355">
      <w:pPr>
        <w:rPr>
          <w:rFonts w:cs="Arial"/>
          <w:noProof/>
          <w:lang w:eastAsia="en-GB"/>
        </w:rPr>
      </w:pPr>
    </w:p>
    <w:p w14:paraId="61227526" w14:textId="01F50A1A" w:rsidR="008C29F2" w:rsidRDefault="008C29F2" w:rsidP="002A5355">
      <w:pPr>
        <w:rPr>
          <w:rFonts w:cs="Arial"/>
          <w:noProof/>
          <w:lang w:eastAsia="en-GB"/>
        </w:rPr>
      </w:pPr>
    </w:p>
    <w:p w14:paraId="30912C03" w14:textId="4C523B25" w:rsidR="008C29F2" w:rsidRDefault="008C29F2" w:rsidP="002A5355">
      <w:pPr>
        <w:rPr>
          <w:rFonts w:cs="Arial"/>
          <w:noProof/>
          <w:lang w:eastAsia="en-GB"/>
        </w:rPr>
      </w:pPr>
    </w:p>
    <w:p w14:paraId="09B3D2EF" w14:textId="52AFE228" w:rsidR="008C29F2" w:rsidRDefault="008C29F2" w:rsidP="002A5355">
      <w:pPr>
        <w:rPr>
          <w:rFonts w:cs="Arial"/>
          <w:noProof/>
          <w:lang w:eastAsia="en-GB"/>
        </w:rPr>
      </w:pPr>
    </w:p>
    <w:p w14:paraId="4083EF60" w14:textId="2082FD5C" w:rsidR="008C29F2" w:rsidRDefault="008C29F2" w:rsidP="002A5355">
      <w:pPr>
        <w:rPr>
          <w:rFonts w:cs="Arial"/>
          <w:noProof/>
          <w:lang w:eastAsia="en-GB"/>
        </w:rPr>
      </w:pPr>
    </w:p>
    <w:p w14:paraId="5C3E70D6" w14:textId="627BA758" w:rsidR="008C29F2" w:rsidRDefault="008C29F2" w:rsidP="002A5355">
      <w:pPr>
        <w:rPr>
          <w:rFonts w:cs="Arial"/>
          <w:noProof/>
          <w:lang w:eastAsia="en-GB"/>
        </w:rPr>
      </w:pPr>
    </w:p>
    <w:p w14:paraId="3CCFC07F" w14:textId="0918A6B3" w:rsidR="008C29F2" w:rsidRDefault="008C29F2" w:rsidP="002A5355">
      <w:pPr>
        <w:rPr>
          <w:rFonts w:cs="Arial"/>
          <w:noProof/>
          <w:lang w:eastAsia="en-GB"/>
        </w:rPr>
      </w:pPr>
    </w:p>
    <w:p w14:paraId="11BFDD59" w14:textId="089B5B47" w:rsidR="008C29F2" w:rsidRDefault="008C29F2" w:rsidP="002A5355">
      <w:pPr>
        <w:rPr>
          <w:rFonts w:cs="Arial"/>
          <w:noProof/>
          <w:lang w:eastAsia="en-GB"/>
        </w:rPr>
      </w:pPr>
    </w:p>
    <w:p w14:paraId="4B097242" w14:textId="4471220C" w:rsidR="008C29F2" w:rsidRDefault="008C29F2" w:rsidP="002A5355">
      <w:pPr>
        <w:rPr>
          <w:rFonts w:cs="Arial"/>
          <w:noProof/>
          <w:lang w:eastAsia="en-GB"/>
        </w:rPr>
      </w:pPr>
    </w:p>
    <w:p w14:paraId="4333F88E" w14:textId="3BD34364" w:rsidR="008C29F2" w:rsidRDefault="008C29F2" w:rsidP="002A5355">
      <w:pPr>
        <w:rPr>
          <w:rFonts w:cs="Arial"/>
          <w:noProof/>
          <w:lang w:eastAsia="en-GB"/>
        </w:rPr>
      </w:pPr>
    </w:p>
    <w:p w14:paraId="32CD2B12" w14:textId="03FA1FEB" w:rsidR="008C29F2" w:rsidRDefault="008C29F2" w:rsidP="002A5355">
      <w:pPr>
        <w:rPr>
          <w:rFonts w:cs="Arial"/>
          <w:noProof/>
          <w:lang w:eastAsia="en-GB"/>
        </w:rPr>
      </w:pPr>
    </w:p>
    <w:p w14:paraId="2DA72DB3" w14:textId="0190EFC4" w:rsidR="008C29F2" w:rsidRDefault="008C29F2" w:rsidP="002A5355">
      <w:pPr>
        <w:rPr>
          <w:rFonts w:cs="Arial"/>
          <w:noProof/>
          <w:lang w:eastAsia="en-GB"/>
        </w:rPr>
      </w:pPr>
    </w:p>
    <w:p w14:paraId="304AED79" w14:textId="4585086F" w:rsidR="008C29F2" w:rsidRDefault="008C29F2" w:rsidP="002A5355">
      <w:pPr>
        <w:rPr>
          <w:rFonts w:cs="Arial"/>
          <w:noProof/>
          <w:lang w:eastAsia="en-GB"/>
        </w:rPr>
      </w:pPr>
    </w:p>
    <w:p w14:paraId="1BA168A0" w14:textId="1A377946" w:rsidR="008C29F2" w:rsidRDefault="008C29F2" w:rsidP="002A5355">
      <w:pPr>
        <w:rPr>
          <w:rFonts w:cs="Arial"/>
          <w:noProof/>
          <w:lang w:eastAsia="en-GB"/>
        </w:rPr>
      </w:pPr>
    </w:p>
    <w:p w14:paraId="5D344047" w14:textId="3892D96E" w:rsidR="008C29F2" w:rsidRDefault="008C29F2" w:rsidP="002A5355">
      <w:pPr>
        <w:rPr>
          <w:rFonts w:cs="Arial"/>
          <w:noProof/>
          <w:lang w:eastAsia="en-GB"/>
        </w:rPr>
      </w:pPr>
    </w:p>
    <w:p w14:paraId="74AC318A" w14:textId="0CF58082" w:rsidR="008C29F2" w:rsidRDefault="008C29F2" w:rsidP="002A5355">
      <w:pPr>
        <w:rPr>
          <w:rFonts w:cs="Arial"/>
          <w:noProof/>
          <w:lang w:eastAsia="en-GB"/>
        </w:rPr>
      </w:pPr>
    </w:p>
    <w:p w14:paraId="414FBAFE" w14:textId="2AC56BDB" w:rsidR="008C29F2" w:rsidRDefault="008C29F2" w:rsidP="002A5355">
      <w:pPr>
        <w:rPr>
          <w:rFonts w:cs="Arial"/>
          <w:noProof/>
          <w:lang w:eastAsia="en-GB"/>
        </w:rPr>
      </w:pPr>
    </w:p>
    <w:p w14:paraId="72C77245" w14:textId="6877A65E" w:rsidR="008C29F2" w:rsidRDefault="008C29F2" w:rsidP="002A5355">
      <w:pPr>
        <w:rPr>
          <w:rFonts w:cs="Arial"/>
          <w:noProof/>
          <w:lang w:eastAsia="en-GB"/>
        </w:rPr>
      </w:pPr>
    </w:p>
    <w:p w14:paraId="575C7127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5E92D657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214E03C2" w14:textId="77777777" w:rsidR="008C29F2" w:rsidRDefault="008C29F2" w:rsidP="002A5355">
      <w:pPr>
        <w:rPr>
          <w:rFonts w:cs="Arial"/>
          <w:noProof/>
          <w:lang w:eastAsia="en-GB"/>
        </w:rPr>
      </w:pPr>
    </w:p>
    <w:p w14:paraId="301FF1BE" w14:textId="106DD590" w:rsidR="0043453E" w:rsidRPr="008C29F2" w:rsidRDefault="008C29F2" w:rsidP="006E506D">
      <w:pPr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 wp14:anchorId="5FCBECCA" wp14:editId="756985BD">
            <wp:extent cx="5795645" cy="485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53E" w:rsidRPr="008C29F2" w:rsidSect="00A51CF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26" w:right="1072" w:bottom="1701" w:left="1707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A6427" w14:textId="77777777" w:rsidR="00E943D3" w:rsidRDefault="00E943D3" w:rsidP="00EF1453">
      <w:r>
        <w:separator/>
      </w:r>
    </w:p>
  </w:endnote>
  <w:endnote w:type="continuationSeparator" w:id="0">
    <w:p w14:paraId="6D52C071" w14:textId="77777777" w:rsidR="00E943D3" w:rsidRDefault="00E943D3" w:rsidP="00EF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072C" w14:textId="77777777" w:rsidR="001A601E" w:rsidRDefault="001A601E"/>
  <w:tbl>
    <w:tblPr>
      <w:tblW w:w="5003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12"/>
      <w:gridCol w:w="1320"/>
    </w:tblGrid>
    <w:tr w:rsidR="001A601E" w:rsidRPr="00FB443D" w14:paraId="7676D272" w14:textId="77777777" w:rsidTr="00034949">
      <w:trPr>
        <w:trHeight w:val="473"/>
      </w:trPr>
      <w:tc>
        <w:tcPr>
          <w:tcW w:w="4277" w:type="pct"/>
        </w:tcPr>
        <w:p w14:paraId="093EED81" w14:textId="33EA42F1" w:rsidR="008C29F2" w:rsidRPr="00FB443D" w:rsidRDefault="008C29F2" w:rsidP="008C29F2">
          <w:pPr>
            <w:rPr>
              <w:sz w:val="18"/>
              <w:szCs w:val="18"/>
            </w:rPr>
          </w:pPr>
          <w:r w:rsidRPr="00FB443D">
            <w:rPr>
              <w:sz w:val="18"/>
              <w:szCs w:val="18"/>
            </w:rPr>
            <w:fldChar w:fldCharType="begin"/>
          </w:r>
          <w:r w:rsidRPr="00FB443D">
            <w:rPr>
              <w:sz w:val="18"/>
              <w:szCs w:val="18"/>
            </w:rPr>
            <w:instrText xml:space="preserve"> FILENAME </w:instrText>
          </w:r>
          <w:r w:rsidRPr="00FB443D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Investigator and Site Initiation Visit Report FINAL v</w:t>
          </w:r>
          <w:r>
            <w:rPr>
              <w:noProof/>
              <w:sz w:val="18"/>
              <w:szCs w:val="18"/>
            </w:rPr>
            <w:t>4.0</w:t>
          </w:r>
          <w:r>
            <w:rPr>
              <w:noProof/>
              <w:sz w:val="18"/>
              <w:szCs w:val="18"/>
            </w:rPr>
            <w:t xml:space="preserve"> </w:t>
          </w:r>
          <w:r>
            <w:rPr>
              <w:noProof/>
              <w:sz w:val="18"/>
              <w:szCs w:val="18"/>
            </w:rPr>
            <w:t>24Nov21</w:t>
          </w:r>
          <w:r w:rsidRPr="00FB443D">
            <w:rPr>
              <w:sz w:val="18"/>
              <w:szCs w:val="18"/>
            </w:rPr>
            <w:fldChar w:fldCharType="end"/>
          </w:r>
          <w:r w:rsidRPr="00FB443D">
            <w:rPr>
              <w:sz w:val="18"/>
              <w:szCs w:val="18"/>
            </w:rPr>
            <w:t xml:space="preserve">                                                     </w:t>
          </w:r>
        </w:p>
        <w:p w14:paraId="4AC38B7F" w14:textId="7E4BD5A4" w:rsidR="001A601E" w:rsidRPr="004A5453" w:rsidRDefault="001A601E" w:rsidP="008C29F2">
          <w:pPr>
            <w:pStyle w:val="Footer"/>
            <w:tabs>
              <w:tab w:val="right" w:pos="9720"/>
            </w:tabs>
            <w:ind w:left="-540" w:right="-473"/>
            <w:rPr>
              <w:sz w:val="18"/>
              <w:szCs w:val="18"/>
            </w:rPr>
          </w:pPr>
        </w:p>
      </w:tc>
      <w:tc>
        <w:tcPr>
          <w:tcW w:w="723" w:type="pct"/>
        </w:tcPr>
        <w:p w14:paraId="4ACB5B35" w14:textId="77777777" w:rsidR="001A601E" w:rsidRPr="004A5453" w:rsidRDefault="001A601E" w:rsidP="00034949">
          <w:pPr>
            <w:pStyle w:val="Footer"/>
            <w:rPr>
              <w:sz w:val="18"/>
              <w:szCs w:val="18"/>
            </w:rPr>
          </w:pPr>
          <w:r w:rsidRPr="004A5453">
            <w:rPr>
              <w:sz w:val="18"/>
              <w:szCs w:val="18"/>
            </w:rPr>
            <w:t xml:space="preserve">Page </w:t>
          </w:r>
          <w:r w:rsidRPr="004A5453">
            <w:rPr>
              <w:sz w:val="18"/>
              <w:szCs w:val="18"/>
            </w:rPr>
            <w:fldChar w:fldCharType="begin"/>
          </w:r>
          <w:r w:rsidRPr="004A5453">
            <w:rPr>
              <w:sz w:val="18"/>
              <w:szCs w:val="18"/>
            </w:rPr>
            <w:instrText xml:space="preserve"> PAGE </w:instrText>
          </w:r>
          <w:r w:rsidRPr="004A5453">
            <w:rPr>
              <w:sz w:val="18"/>
              <w:szCs w:val="18"/>
            </w:rPr>
            <w:fldChar w:fldCharType="separate"/>
          </w:r>
          <w:r w:rsidR="002D76D7">
            <w:rPr>
              <w:noProof/>
              <w:sz w:val="18"/>
              <w:szCs w:val="18"/>
            </w:rPr>
            <w:t>5</w:t>
          </w:r>
          <w:r w:rsidRPr="004A5453">
            <w:rPr>
              <w:sz w:val="18"/>
              <w:szCs w:val="18"/>
            </w:rPr>
            <w:fldChar w:fldCharType="end"/>
          </w:r>
          <w:r w:rsidRPr="004A5453">
            <w:rPr>
              <w:sz w:val="18"/>
              <w:szCs w:val="18"/>
            </w:rPr>
            <w:t xml:space="preserve"> of </w:t>
          </w:r>
          <w:r w:rsidRPr="004A5453">
            <w:rPr>
              <w:sz w:val="18"/>
              <w:szCs w:val="18"/>
            </w:rPr>
            <w:fldChar w:fldCharType="begin"/>
          </w:r>
          <w:r w:rsidRPr="004A5453">
            <w:rPr>
              <w:sz w:val="18"/>
              <w:szCs w:val="18"/>
            </w:rPr>
            <w:instrText xml:space="preserve"> NUMPAGES </w:instrText>
          </w:r>
          <w:r w:rsidRPr="004A5453">
            <w:rPr>
              <w:sz w:val="18"/>
              <w:szCs w:val="18"/>
            </w:rPr>
            <w:fldChar w:fldCharType="separate"/>
          </w:r>
          <w:r w:rsidR="002D76D7">
            <w:rPr>
              <w:noProof/>
              <w:sz w:val="18"/>
              <w:szCs w:val="18"/>
            </w:rPr>
            <w:t>5</w:t>
          </w:r>
          <w:r w:rsidRPr="004A5453">
            <w:rPr>
              <w:sz w:val="18"/>
              <w:szCs w:val="18"/>
            </w:rPr>
            <w:fldChar w:fldCharType="end"/>
          </w:r>
        </w:p>
      </w:tc>
    </w:tr>
  </w:tbl>
  <w:p w14:paraId="47746995" w14:textId="77777777" w:rsidR="001A601E" w:rsidRPr="00FB443D" w:rsidRDefault="001A601E">
    <w:pP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3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12"/>
      <w:gridCol w:w="1320"/>
    </w:tblGrid>
    <w:tr w:rsidR="008C29F2" w:rsidRPr="004A5453" w14:paraId="452E57AA" w14:textId="77777777" w:rsidTr="00684C10">
      <w:trPr>
        <w:trHeight w:val="473"/>
      </w:trPr>
      <w:tc>
        <w:tcPr>
          <w:tcW w:w="4277" w:type="pct"/>
        </w:tcPr>
        <w:p w14:paraId="66A2F44C" w14:textId="77777777" w:rsidR="008C29F2" w:rsidRPr="00FB443D" w:rsidRDefault="008C29F2" w:rsidP="008C29F2">
          <w:pPr>
            <w:rPr>
              <w:sz w:val="18"/>
              <w:szCs w:val="18"/>
            </w:rPr>
          </w:pPr>
          <w:r w:rsidRPr="00FB443D">
            <w:rPr>
              <w:sz w:val="18"/>
              <w:szCs w:val="18"/>
            </w:rPr>
            <w:fldChar w:fldCharType="begin"/>
          </w:r>
          <w:r w:rsidRPr="00FB443D">
            <w:rPr>
              <w:sz w:val="18"/>
              <w:szCs w:val="18"/>
            </w:rPr>
            <w:instrText xml:space="preserve"> FILENAME </w:instrText>
          </w:r>
          <w:r w:rsidRPr="00FB443D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Investigator and Site Initiation Visit Report FINAL v4.0 24Nov21</w:t>
          </w:r>
          <w:r w:rsidRPr="00FB443D">
            <w:rPr>
              <w:sz w:val="18"/>
              <w:szCs w:val="18"/>
            </w:rPr>
            <w:fldChar w:fldCharType="end"/>
          </w:r>
          <w:r w:rsidRPr="00FB443D">
            <w:rPr>
              <w:sz w:val="18"/>
              <w:szCs w:val="18"/>
            </w:rPr>
            <w:t xml:space="preserve">                                                     </w:t>
          </w:r>
        </w:p>
        <w:p w14:paraId="1482FB27" w14:textId="77777777" w:rsidR="008C29F2" w:rsidRPr="004A5453" w:rsidRDefault="008C29F2" w:rsidP="008C29F2">
          <w:pPr>
            <w:pStyle w:val="Footer"/>
            <w:tabs>
              <w:tab w:val="right" w:pos="9720"/>
            </w:tabs>
            <w:ind w:left="-540" w:right="-473"/>
            <w:rPr>
              <w:sz w:val="18"/>
              <w:szCs w:val="18"/>
            </w:rPr>
          </w:pPr>
        </w:p>
      </w:tc>
      <w:tc>
        <w:tcPr>
          <w:tcW w:w="723" w:type="pct"/>
        </w:tcPr>
        <w:p w14:paraId="7FE9BE16" w14:textId="77777777" w:rsidR="008C29F2" w:rsidRPr="004A5453" w:rsidRDefault="008C29F2" w:rsidP="008C29F2">
          <w:pPr>
            <w:pStyle w:val="Footer"/>
            <w:rPr>
              <w:sz w:val="18"/>
              <w:szCs w:val="18"/>
            </w:rPr>
          </w:pPr>
          <w:r w:rsidRPr="004A5453">
            <w:rPr>
              <w:sz w:val="18"/>
              <w:szCs w:val="18"/>
            </w:rPr>
            <w:t xml:space="preserve">Page </w:t>
          </w:r>
          <w:r w:rsidRPr="004A5453">
            <w:rPr>
              <w:sz w:val="18"/>
              <w:szCs w:val="18"/>
            </w:rPr>
            <w:fldChar w:fldCharType="begin"/>
          </w:r>
          <w:r w:rsidRPr="004A5453">
            <w:rPr>
              <w:sz w:val="18"/>
              <w:szCs w:val="18"/>
            </w:rPr>
            <w:instrText xml:space="preserve"> PAGE </w:instrText>
          </w:r>
          <w:r w:rsidRPr="004A5453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5</w:t>
          </w:r>
          <w:r w:rsidRPr="004A5453">
            <w:rPr>
              <w:sz w:val="18"/>
              <w:szCs w:val="18"/>
            </w:rPr>
            <w:fldChar w:fldCharType="end"/>
          </w:r>
          <w:r w:rsidRPr="004A5453">
            <w:rPr>
              <w:sz w:val="18"/>
              <w:szCs w:val="18"/>
            </w:rPr>
            <w:t xml:space="preserve"> of </w:t>
          </w:r>
          <w:r w:rsidRPr="004A5453">
            <w:rPr>
              <w:sz w:val="18"/>
              <w:szCs w:val="18"/>
            </w:rPr>
            <w:fldChar w:fldCharType="begin"/>
          </w:r>
          <w:r w:rsidRPr="004A5453">
            <w:rPr>
              <w:sz w:val="18"/>
              <w:szCs w:val="18"/>
            </w:rPr>
            <w:instrText xml:space="preserve"> NUMPAGES </w:instrText>
          </w:r>
          <w:r w:rsidRPr="004A5453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5</w:t>
          </w:r>
          <w:r w:rsidRPr="004A5453">
            <w:rPr>
              <w:sz w:val="18"/>
              <w:szCs w:val="18"/>
            </w:rPr>
            <w:fldChar w:fldCharType="end"/>
          </w:r>
        </w:p>
      </w:tc>
    </w:tr>
  </w:tbl>
  <w:p w14:paraId="7FF4A7F2" w14:textId="6A7AA6DE" w:rsidR="008C29F2" w:rsidRDefault="008C29F2" w:rsidP="008C29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00F6" w14:textId="77777777" w:rsidR="00E943D3" w:rsidRDefault="00E943D3" w:rsidP="00EF1453">
      <w:r>
        <w:separator/>
      </w:r>
    </w:p>
  </w:footnote>
  <w:footnote w:type="continuationSeparator" w:id="0">
    <w:p w14:paraId="52EE348F" w14:textId="77777777" w:rsidR="00E943D3" w:rsidRDefault="00E943D3" w:rsidP="00EF1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99"/>
      <w:gridCol w:w="3373"/>
    </w:tblGrid>
    <w:tr w:rsidR="00CE0E50" w:rsidRPr="00DF2C9D" w14:paraId="2DFCFD9A" w14:textId="77777777" w:rsidTr="00053D5B">
      <w:trPr>
        <w:trHeight w:val="1209"/>
      </w:trPr>
      <w:tc>
        <w:tcPr>
          <w:tcW w:w="9072" w:type="dxa"/>
          <w:gridSpan w:val="2"/>
        </w:tcPr>
        <w:p w14:paraId="5FA63FEC" w14:textId="77777777" w:rsidR="00CE0E50" w:rsidRPr="00DF2C9D" w:rsidRDefault="00CE0E50" w:rsidP="00BE4449">
          <w:pPr>
            <w:pStyle w:val="Header"/>
            <w:tabs>
              <w:tab w:val="right" w:pos="8435"/>
            </w:tabs>
            <w:ind w:left="-648"/>
            <w:rPr>
              <w:rFonts w:ascii="Arial Narrow" w:hAnsi="Arial Narrow" w:cs="Arial"/>
              <w:b/>
              <w:sz w:val="20"/>
              <w:szCs w:val="20"/>
            </w:rPr>
          </w:pPr>
        </w:p>
        <w:p w14:paraId="07EF1D6D" w14:textId="77777777" w:rsidR="00CE0E50" w:rsidRPr="00DF2C9D" w:rsidRDefault="00CE0E50" w:rsidP="00BE4449">
          <w:pPr>
            <w:pStyle w:val="Header"/>
            <w:rPr>
              <w:rFonts w:ascii="Arial Narrow" w:hAnsi="Arial Narrow" w:cs="Arial"/>
              <w:b/>
              <w:sz w:val="20"/>
              <w:szCs w:val="20"/>
            </w:rPr>
          </w:pPr>
        </w:p>
        <w:p w14:paraId="7B488628" w14:textId="77777777" w:rsidR="00CE0E50" w:rsidRPr="005E351C" w:rsidRDefault="00CE0E50" w:rsidP="00BE4449">
          <w:pPr>
            <w:pStyle w:val="Header"/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b/>
              <w:sz w:val="28"/>
              <w:szCs w:val="28"/>
            </w:rPr>
            <w:t xml:space="preserve">KHP-CTO </w:t>
          </w:r>
          <w:r w:rsidRPr="005E351C">
            <w:rPr>
              <w:rFonts w:cs="Arial"/>
              <w:b/>
              <w:sz w:val="28"/>
              <w:szCs w:val="28"/>
            </w:rPr>
            <w:t xml:space="preserve">Investigator and </w:t>
          </w:r>
          <w:r>
            <w:rPr>
              <w:rFonts w:cs="Arial"/>
              <w:b/>
              <w:sz w:val="28"/>
              <w:szCs w:val="28"/>
            </w:rPr>
            <w:t>Trial</w:t>
          </w:r>
          <w:r w:rsidRPr="005E351C">
            <w:rPr>
              <w:rFonts w:cs="Arial"/>
              <w:b/>
              <w:sz w:val="28"/>
              <w:szCs w:val="28"/>
            </w:rPr>
            <w:t xml:space="preserve"> Site Initiation Visit Report</w:t>
          </w:r>
        </w:p>
        <w:p w14:paraId="284FA924" w14:textId="77777777" w:rsidR="00CE0E50" w:rsidRPr="00DF2C9D" w:rsidRDefault="00CE0E50" w:rsidP="00BE4449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  <w:p w14:paraId="13188041" w14:textId="77777777" w:rsidR="00CE0E50" w:rsidRPr="00DF2C9D" w:rsidRDefault="00CE0E50" w:rsidP="00BE4449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</w:tc>
    </w:tr>
    <w:tr w:rsidR="00CE0E50" w:rsidRPr="00DF2C9D" w14:paraId="49353AE9" w14:textId="77777777" w:rsidTr="008C29F2">
      <w:trPr>
        <w:trHeight w:val="237"/>
      </w:trPr>
      <w:tc>
        <w:tcPr>
          <w:tcW w:w="5699" w:type="dxa"/>
        </w:tcPr>
        <w:p w14:paraId="5D99DB6E" w14:textId="171BBA36" w:rsidR="00CE0E50" w:rsidRPr="00DF2C9D" w:rsidRDefault="00CE0E50" w:rsidP="007B55AA">
          <w:pPr>
            <w:pStyle w:val="Head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Trial</w:t>
          </w:r>
          <w:r w:rsidRPr="00DF2C9D">
            <w:rPr>
              <w:rFonts w:cs="Arial"/>
              <w:b/>
              <w:sz w:val="20"/>
              <w:szCs w:val="20"/>
            </w:rPr>
            <w:t xml:space="preserve"> </w:t>
          </w:r>
          <w:r w:rsidR="007461A1">
            <w:rPr>
              <w:rFonts w:cs="Arial"/>
              <w:b/>
              <w:sz w:val="20"/>
              <w:szCs w:val="20"/>
            </w:rPr>
            <w:t xml:space="preserve">Short </w:t>
          </w:r>
          <w:r w:rsidRPr="00DF2C9D">
            <w:rPr>
              <w:rFonts w:cs="Arial"/>
              <w:b/>
              <w:sz w:val="20"/>
              <w:szCs w:val="20"/>
            </w:rPr>
            <w:t xml:space="preserve">Title / </w:t>
          </w:r>
          <w:r w:rsidR="007461A1">
            <w:rPr>
              <w:rFonts w:cs="Arial"/>
              <w:b/>
              <w:sz w:val="20"/>
              <w:szCs w:val="20"/>
            </w:rPr>
            <w:t>Site</w:t>
          </w:r>
          <w:r w:rsidRPr="00DF2C9D">
            <w:rPr>
              <w:rFonts w:cs="Arial"/>
              <w:b/>
              <w:sz w:val="20"/>
              <w:szCs w:val="20"/>
            </w:rPr>
            <w:t>:</w:t>
          </w:r>
          <w:r>
            <w:rPr>
              <w:rFonts w:cs="Arial"/>
              <w:b/>
              <w:sz w:val="20"/>
              <w:szCs w:val="20"/>
            </w:rPr>
            <w:t xml:space="preserve"> </w:t>
          </w:r>
        </w:p>
      </w:tc>
      <w:tc>
        <w:tcPr>
          <w:tcW w:w="3373" w:type="dxa"/>
        </w:tcPr>
        <w:p w14:paraId="7283E6AC" w14:textId="77777777" w:rsidR="00CE0E50" w:rsidRPr="00DF2C9D" w:rsidRDefault="00CE0E50" w:rsidP="007B55AA">
          <w:pPr>
            <w:pStyle w:val="Header"/>
            <w:rPr>
              <w:b/>
              <w:sz w:val="28"/>
              <w:szCs w:val="28"/>
              <w:u w:val="single"/>
            </w:rPr>
          </w:pPr>
          <w:r w:rsidRPr="00DF2C9D">
            <w:rPr>
              <w:rFonts w:cs="Arial"/>
              <w:b/>
              <w:sz w:val="20"/>
              <w:szCs w:val="20"/>
            </w:rPr>
            <w:t>Date of Visit(s):</w:t>
          </w:r>
        </w:p>
      </w:tc>
    </w:tr>
  </w:tbl>
  <w:p w14:paraId="1A21E22D" w14:textId="77777777" w:rsidR="00CE0E50" w:rsidRDefault="00CE0E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24964" w14:textId="77777777" w:rsidR="00CE0E50" w:rsidRPr="00633975" w:rsidRDefault="00CE0E50" w:rsidP="00633975">
    <w:pPr>
      <w:pStyle w:val="Header"/>
      <w:tabs>
        <w:tab w:val="clear" w:pos="4513"/>
        <w:tab w:val="clear" w:pos="9026"/>
      </w:tabs>
      <w:ind w:left="-28" w:right="-1011"/>
    </w:pPr>
    <w:r>
      <w:rPr>
        <w:noProof/>
        <w:lang w:eastAsia="en-GB"/>
      </w:rPr>
      <w:drawing>
        <wp:inline distT="0" distB="0" distL="0" distR="0" wp14:anchorId="5F63FE62" wp14:editId="1A22D450">
          <wp:extent cx="5791200" cy="929640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929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42251"/>
    <w:multiLevelType w:val="hybridMultilevel"/>
    <w:tmpl w:val="64045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C27A6"/>
    <w:multiLevelType w:val="hybridMultilevel"/>
    <w:tmpl w:val="F4724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31"/>
    <w:rsid w:val="00034949"/>
    <w:rsid w:val="00036F3F"/>
    <w:rsid w:val="000428D1"/>
    <w:rsid w:val="00042B6E"/>
    <w:rsid w:val="00053D5B"/>
    <w:rsid w:val="00070EA1"/>
    <w:rsid w:val="000A71DF"/>
    <w:rsid w:val="000B0F88"/>
    <w:rsid w:val="000B62F2"/>
    <w:rsid w:val="000C57DA"/>
    <w:rsid w:val="000E3469"/>
    <w:rsid w:val="000E6ACD"/>
    <w:rsid w:val="000F4EBD"/>
    <w:rsid w:val="000F768B"/>
    <w:rsid w:val="00100C51"/>
    <w:rsid w:val="00101D7A"/>
    <w:rsid w:val="00103E78"/>
    <w:rsid w:val="00110272"/>
    <w:rsid w:val="00115848"/>
    <w:rsid w:val="00122A86"/>
    <w:rsid w:val="00125D5C"/>
    <w:rsid w:val="00136F17"/>
    <w:rsid w:val="00145AE6"/>
    <w:rsid w:val="001571C7"/>
    <w:rsid w:val="00171B93"/>
    <w:rsid w:val="001774DA"/>
    <w:rsid w:val="00183155"/>
    <w:rsid w:val="0019287E"/>
    <w:rsid w:val="001A1A7D"/>
    <w:rsid w:val="001A601E"/>
    <w:rsid w:val="001A6542"/>
    <w:rsid w:val="001B198D"/>
    <w:rsid w:val="001B5918"/>
    <w:rsid w:val="001C76E8"/>
    <w:rsid w:val="00217947"/>
    <w:rsid w:val="00223EF0"/>
    <w:rsid w:val="0022472A"/>
    <w:rsid w:val="002305A1"/>
    <w:rsid w:val="00232C7A"/>
    <w:rsid w:val="00243151"/>
    <w:rsid w:val="002504B7"/>
    <w:rsid w:val="002A5355"/>
    <w:rsid w:val="002B2B17"/>
    <w:rsid w:val="002C6D70"/>
    <w:rsid w:val="002D76D7"/>
    <w:rsid w:val="002E10DC"/>
    <w:rsid w:val="0031793C"/>
    <w:rsid w:val="00322724"/>
    <w:rsid w:val="00336581"/>
    <w:rsid w:val="003365B6"/>
    <w:rsid w:val="003461DC"/>
    <w:rsid w:val="00361034"/>
    <w:rsid w:val="00372E3A"/>
    <w:rsid w:val="003A1918"/>
    <w:rsid w:val="003B7A15"/>
    <w:rsid w:val="003E073F"/>
    <w:rsid w:val="003F0205"/>
    <w:rsid w:val="00421BAC"/>
    <w:rsid w:val="0043453E"/>
    <w:rsid w:val="004359E3"/>
    <w:rsid w:val="00446A92"/>
    <w:rsid w:val="00455FA6"/>
    <w:rsid w:val="004733C3"/>
    <w:rsid w:val="004A3FB1"/>
    <w:rsid w:val="004A5453"/>
    <w:rsid w:val="004B20E8"/>
    <w:rsid w:val="004D6DC5"/>
    <w:rsid w:val="004E2707"/>
    <w:rsid w:val="004F088C"/>
    <w:rsid w:val="00513117"/>
    <w:rsid w:val="0051369C"/>
    <w:rsid w:val="00514C92"/>
    <w:rsid w:val="00530D50"/>
    <w:rsid w:val="0053405C"/>
    <w:rsid w:val="00554C64"/>
    <w:rsid w:val="005664BB"/>
    <w:rsid w:val="00571E6D"/>
    <w:rsid w:val="00580C71"/>
    <w:rsid w:val="00583248"/>
    <w:rsid w:val="00584228"/>
    <w:rsid w:val="005B3D2A"/>
    <w:rsid w:val="005B6C8C"/>
    <w:rsid w:val="005C11CB"/>
    <w:rsid w:val="005C1DCF"/>
    <w:rsid w:val="005E030D"/>
    <w:rsid w:val="005E0411"/>
    <w:rsid w:val="005E351C"/>
    <w:rsid w:val="005E3848"/>
    <w:rsid w:val="005E4D2D"/>
    <w:rsid w:val="00611074"/>
    <w:rsid w:val="00612AD9"/>
    <w:rsid w:val="006138D4"/>
    <w:rsid w:val="00633975"/>
    <w:rsid w:val="00641FED"/>
    <w:rsid w:val="006426E8"/>
    <w:rsid w:val="00670928"/>
    <w:rsid w:val="0068064F"/>
    <w:rsid w:val="006A12C8"/>
    <w:rsid w:val="006A2AD6"/>
    <w:rsid w:val="006C0F6B"/>
    <w:rsid w:val="006D1481"/>
    <w:rsid w:val="006E506D"/>
    <w:rsid w:val="006F3CDE"/>
    <w:rsid w:val="006F79D0"/>
    <w:rsid w:val="00714581"/>
    <w:rsid w:val="00721026"/>
    <w:rsid w:val="007366FD"/>
    <w:rsid w:val="007461A1"/>
    <w:rsid w:val="00751670"/>
    <w:rsid w:val="00755E3D"/>
    <w:rsid w:val="007626DD"/>
    <w:rsid w:val="007732E3"/>
    <w:rsid w:val="0077482F"/>
    <w:rsid w:val="0079169A"/>
    <w:rsid w:val="007B55AA"/>
    <w:rsid w:val="007C6E46"/>
    <w:rsid w:val="007E00A9"/>
    <w:rsid w:val="007F317A"/>
    <w:rsid w:val="007F5831"/>
    <w:rsid w:val="00813F7B"/>
    <w:rsid w:val="008379B4"/>
    <w:rsid w:val="00837EB8"/>
    <w:rsid w:val="00844B31"/>
    <w:rsid w:val="008560DC"/>
    <w:rsid w:val="00896636"/>
    <w:rsid w:val="008A7E6D"/>
    <w:rsid w:val="008B3B42"/>
    <w:rsid w:val="008B7DE7"/>
    <w:rsid w:val="008C29F2"/>
    <w:rsid w:val="008D0E8E"/>
    <w:rsid w:val="008D5294"/>
    <w:rsid w:val="008D5DD1"/>
    <w:rsid w:val="008F78AB"/>
    <w:rsid w:val="009371C6"/>
    <w:rsid w:val="00941FD8"/>
    <w:rsid w:val="00950C86"/>
    <w:rsid w:val="00971DDB"/>
    <w:rsid w:val="009724F4"/>
    <w:rsid w:val="009C3DEB"/>
    <w:rsid w:val="009C5CB7"/>
    <w:rsid w:val="00A0333C"/>
    <w:rsid w:val="00A51CFD"/>
    <w:rsid w:val="00A63E19"/>
    <w:rsid w:val="00A674C0"/>
    <w:rsid w:val="00A815B8"/>
    <w:rsid w:val="00A92607"/>
    <w:rsid w:val="00A92928"/>
    <w:rsid w:val="00A95864"/>
    <w:rsid w:val="00A97F82"/>
    <w:rsid w:val="00AD0C60"/>
    <w:rsid w:val="00AF5455"/>
    <w:rsid w:val="00AF6C1E"/>
    <w:rsid w:val="00B16098"/>
    <w:rsid w:val="00B1783D"/>
    <w:rsid w:val="00B219BD"/>
    <w:rsid w:val="00B222B9"/>
    <w:rsid w:val="00B247CB"/>
    <w:rsid w:val="00B56423"/>
    <w:rsid w:val="00B5703E"/>
    <w:rsid w:val="00B60740"/>
    <w:rsid w:val="00B83270"/>
    <w:rsid w:val="00BC1645"/>
    <w:rsid w:val="00BE4449"/>
    <w:rsid w:val="00BF1CDA"/>
    <w:rsid w:val="00C22858"/>
    <w:rsid w:val="00C255A9"/>
    <w:rsid w:val="00C31CA1"/>
    <w:rsid w:val="00C5096C"/>
    <w:rsid w:val="00C53F9D"/>
    <w:rsid w:val="00C75F41"/>
    <w:rsid w:val="00C82A8F"/>
    <w:rsid w:val="00C84EAD"/>
    <w:rsid w:val="00C9162A"/>
    <w:rsid w:val="00CA07C1"/>
    <w:rsid w:val="00CB324A"/>
    <w:rsid w:val="00CC0985"/>
    <w:rsid w:val="00CE081A"/>
    <w:rsid w:val="00CE0E50"/>
    <w:rsid w:val="00CF03E9"/>
    <w:rsid w:val="00D22B2E"/>
    <w:rsid w:val="00D2508B"/>
    <w:rsid w:val="00D25215"/>
    <w:rsid w:val="00D41D1E"/>
    <w:rsid w:val="00D42E5F"/>
    <w:rsid w:val="00D442EE"/>
    <w:rsid w:val="00D574DF"/>
    <w:rsid w:val="00D57DDE"/>
    <w:rsid w:val="00D6151F"/>
    <w:rsid w:val="00D935F2"/>
    <w:rsid w:val="00DA08F8"/>
    <w:rsid w:val="00DA3BA0"/>
    <w:rsid w:val="00DC2888"/>
    <w:rsid w:val="00DC320F"/>
    <w:rsid w:val="00DD3606"/>
    <w:rsid w:val="00DE679D"/>
    <w:rsid w:val="00DF7EB1"/>
    <w:rsid w:val="00E03121"/>
    <w:rsid w:val="00E11BF7"/>
    <w:rsid w:val="00E2490A"/>
    <w:rsid w:val="00E35FF1"/>
    <w:rsid w:val="00E36C32"/>
    <w:rsid w:val="00E42617"/>
    <w:rsid w:val="00E517B3"/>
    <w:rsid w:val="00E57535"/>
    <w:rsid w:val="00E63F7C"/>
    <w:rsid w:val="00E943D3"/>
    <w:rsid w:val="00EB1E73"/>
    <w:rsid w:val="00ED0BC8"/>
    <w:rsid w:val="00ED7995"/>
    <w:rsid w:val="00EE61BE"/>
    <w:rsid w:val="00EE62E3"/>
    <w:rsid w:val="00EE6D76"/>
    <w:rsid w:val="00EF1453"/>
    <w:rsid w:val="00F05F1E"/>
    <w:rsid w:val="00F22E3B"/>
    <w:rsid w:val="00F51BC8"/>
    <w:rsid w:val="00F53127"/>
    <w:rsid w:val="00F7007D"/>
    <w:rsid w:val="00F930FA"/>
    <w:rsid w:val="00FB1CC8"/>
    <w:rsid w:val="00FB443D"/>
    <w:rsid w:val="00FC091C"/>
    <w:rsid w:val="00FC31C3"/>
    <w:rsid w:val="00FD2106"/>
    <w:rsid w:val="00FD3552"/>
    <w:rsid w:val="00FE1E84"/>
    <w:rsid w:val="00FE3E02"/>
    <w:rsid w:val="00FE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7FBC7E"/>
  <w15:docId w15:val="{2951A07F-C251-471D-9BDB-983FA8792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B9"/>
    <w:rPr>
      <w:rFonts w:ascii="Arial" w:hAnsi="Arial"/>
      <w:sz w:val="22"/>
      <w:szCs w:val="22"/>
      <w:lang w:eastAsia="en-US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7461A1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53"/>
  </w:style>
  <w:style w:type="paragraph" w:styleId="Footer">
    <w:name w:val="footer"/>
    <w:basedOn w:val="Normal"/>
    <w:link w:val="FooterChar"/>
    <w:uiPriority w:val="99"/>
    <w:unhideWhenUsed/>
    <w:rsid w:val="001B198D"/>
    <w:pPr>
      <w:tabs>
        <w:tab w:val="center" w:pos="4513"/>
        <w:tab w:val="right" w:pos="9026"/>
      </w:tabs>
    </w:pPr>
    <w:rPr>
      <w:sz w:val="16"/>
      <w:szCs w:val="20"/>
    </w:rPr>
  </w:style>
  <w:style w:type="character" w:customStyle="1" w:styleId="FooterChar">
    <w:name w:val="Footer Char"/>
    <w:link w:val="Footer"/>
    <w:uiPriority w:val="99"/>
    <w:rsid w:val="001B198D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5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14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A95864"/>
    <w:rPr>
      <w:sz w:val="22"/>
      <w:szCs w:val="22"/>
      <w:lang w:eastAsia="en-US"/>
    </w:rPr>
  </w:style>
  <w:style w:type="character" w:styleId="PlaceholderText">
    <w:name w:val="Placeholder Text"/>
    <w:uiPriority w:val="99"/>
    <w:semiHidden/>
    <w:rsid w:val="008B3B42"/>
    <w:rPr>
      <w:color w:val="808080"/>
    </w:rPr>
  </w:style>
  <w:style w:type="paragraph" w:customStyle="1" w:styleId="SDtext">
    <w:name w:val="SD text"/>
    <w:basedOn w:val="Header"/>
    <w:rsid w:val="00ED0BC8"/>
    <w:pPr>
      <w:tabs>
        <w:tab w:val="clear" w:pos="4513"/>
        <w:tab w:val="clear" w:pos="9026"/>
      </w:tabs>
    </w:pPr>
    <w:rPr>
      <w:rFonts w:ascii="Arial Narrow" w:eastAsia="Times New Roman" w:hAnsi="Arial Narrow"/>
      <w:noProof/>
      <w:color w:val="000066"/>
      <w:sz w:val="20"/>
      <w:szCs w:val="20"/>
      <w:lang w:val="fr-FR"/>
    </w:rPr>
  </w:style>
  <w:style w:type="character" w:styleId="Hyperlink">
    <w:name w:val="Hyperlink"/>
    <w:uiPriority w:val="99"/>
    <w:unhideWhenUsed/>
    <w:rsid w:val="00136F1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16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609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1609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0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16098"/>
    <w:rPr>
      <w:rFonts w:ascii="Arial" w:hAnsi="Arial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5664BB"/>
    <w:pPr>
      <w:ind w:left="720"/>
      <w:contextualSpacing/>
    </w:pPr>
  </w:style>
  <w:style w:type="character" w:customStyle="1" w:styleId="Heading3Char">
    <w:name w:val="Heading 3 Char"/>
    <w:aliases w:val="Outline3 Char"/>
    <w:basedOn w:val="DefaultParagraphFont"/>
    <w:link w:val="Heading3"/>
    <w:rsid w:val="007461A1"/>
    <w:rPr>
      <w:rFonts w:ascii="Arial" w:eastAsia="Times New Roman" w:hAnsi="Arial" w:cs="Arial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.arnold\Local%20Settings\Temporary%20Internet%20Files\OLK1B5\KingsReportTemplate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KingsReportTemplate_2003.dot</Template>
  <TotalTime>2</TotalTime>
  <Pages>4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KingsReport</vt:lpstr>
    </vt:vector>
  </TitlesOfParts>
  <Company>CTS CreativeTemplateSolutions Ltd</Company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KingsReport</dc:title>
  <dc:creator>MIS</dc:creator>
  <cp:lastModifiedBy>Holton, Amy</cp:lastModifiedBy>
  <cp:revision>2</cp:revision>
  <cp:lastPrinted>2019-02-14T10:29:00Z</cp:lastPrinted>
  <dcterms:created xsi:type="dcterms:W3CDTF">2021-11-24T11:05:00Z</dcterms:created>
  <dcterms:modified xsi:type="dcterms:W3CDTF">2021-11-24T11:05:00Z</dcterms:modified>
</cp:coreProperties>
</file>