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7F2CE" w14:textId="77777777" w:rsidR="00B553FB" w:rsidRDefault="00B553FB" w:rsidP="002A5355"/>
    <w:tbl>
      <w:tblPr>
        <w:tblW w:w="8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68"/>
        <w:gridCol w:w="360"/>
        <w:gridCol w:w="2934"/>
        <w:gridCol w:w="36"/>
        <w:gridCol w:w="810"/>
        <w:gridCol w:w="45"/>
        <w:gridCol w:w="2403"/>
      </w:tblGrid>
      <w:tr w:rsidR="00B553FB" w14:paraId="3CB31F49" w14:textId="77777777" w:rsidTr="00B553FB">
        <w:tc>
          <w:tcPr>
            <w:tcW w:w="8856" w:type="dxa"/>
            <w:gridSpan w:val="7"/>
          </w:tcPr>
          <w:p w14:paraId="773A88F9" w14:textId="77777777" w:rsidR="00960028" w:rsidRDefault="0055485C" w:rsidP="002C143D">
            <w:pPr>
              <w:pStyle w:val="Head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 xml:space="preserve">King’s Health Partners </w:t>
            </w:r>
            <w:r w:rsidR="00960028">
              <w:rPr>
                <w:rFonts w:ascii="Arial Narrow" w:hAnsi="Arial Narrow" w:cs="Arial"/>
                <w:b/>
                <w:sz w:val="28"/>
                <w:szCs w:val="28"/>
              </w:rPr>
              <w:t>Clinical Trials Office</w:t>
            </w:r>
          </w:p>
          <w:p w14:paraId="1BA5A4E1" w14:textId="597F29E0" w:rsidR="00B553FB" w:rsidRPr="00B553FB" w:rsidRDefault="008F07FF" w:rsidP="002C143D">
            <w:pPr>
              <w:pStyle w:val="Head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 xml:space="preserve">Remote Monitoring </w:t>
            </w:r>
            <w:r w:rsidR="00F402D5">
              <w:rPr>
                <w:rFonts w:ascii="Arial Narrow" w:hAnsi="Arial Narrow" w:cs="Arial"/>
                <w:b/>
                <w:sz w:val="28"/>
                <w:szCs w:val="28"/>
              </w:rPr>
              <w:t xml:space="preserve">- </w:t>
            </w:r>
            <w:r w:rsidR="00B553FB" w:rsidRPr="00B553FB">
              <w:rPr>
                <w:rFonts w:ascii="Arial Narrow" w:hAnsi="Arial Narrow" w:cs="Arial"/>
                <w:b/>
                <w:sz w:val="28"/>
                <w:szCs w:val="28"/>
              </w:rPr>
              <w:t>Contact Comment Form</w:t>
            </w:r>
          </w:p>
        </w:tc>
      </w:tr>
      <w:tr w:rsidR="00B553FB" w14:paraId="4EFA4675" w14:textId="77777777" w:rsidTr="00B553FB">
        <w:tc>
          <w:tcPr>
            <w:tcW w:w="2628" w:type="dxa"/>
            <w:gridSpan w:val="2"/>
          </w:tcPr>
          <w:p w14:paraId="3EC3FB4D" w14:textId="77777777"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 xml:space="preserve">Short Study Title: </w:t>
            </w:r>
          </w:p>
        </w:tc>
        <w:tc>
          <w:tcPr>
            <w:tcW w:w="6228" w:type="dxa"/>
            <w:gridSpan w:val="5"/>
          </w:tcPr>
          <w:p w14:paraId="7F8C9342" w14:textId="21640878" w:rsidR="00B553FB" w:rsidRPr="00865506" w:rsidRDefault="00B553FB" w:rsidP="002C143D">
            <w:pPr>
              <w:rPr>
                <w:rFonts w:ascii="Arial Narrow" w:hAnsi="Arial Narrow" w:cs="Arial"/>
                <w:szCs w:val="24"/>
              </w:rPr>
            </w:pPr>
          </w:p>
        </w:tc>
      </w:tr>
      <w:tr w:rsidR="00B553FB" w14:paraId="3AEEE6E0" w14:textId="77777777" w:rsidTr="00B553FB">
        <w:tc>
          <w:tcPr>
            <w:tcW w:w="2628" w:type="dxa"/>
            <w:gridSpan w:val="2"/>
          </w:tcPr>
          <w:p w14:paraId="726DDD87" w14:textId="77777777" w:rsidR="00B553FB" w:rsidRPr="00B553FB" w:rsidRDefault="0086404E" w:rsidP="002C14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IRAS</w:t>
            </w:r>
            <w:r w:rsidR="00B553FB" w:rsidRPr="00B553FB">
              <w:rPr>
                <w:rFonts w:ascii="Arial Narrow" w:hAnsi="Arial Narrow"/>
                <w:b/>
              </w:rPr>
              <w:t xml:space="preserve"> Number:</w:t>
            </w:r>
          </w:p>
        </w:tc>
        <w:tc>
          <w:tcPr>
            <w:tcW w:w="6228" w:type="dxa"/>
            <w:gridSpan w:val="5"/>
          </w:tcPr>
          <w:p w14:paraId="7BD87AE0" w14:textId="15A5A289" w:rsidR="00B553FB" w:rsidRPr="00865506" w:rsidRDefault="00B553FB" w:rsidP="002C143D">
            <w:pPr>
              <w:rPr>
                <w:rFonts w:ascii="Arial Narrow" w:hAnsi="Arial Narrow" w:cs="Arial"/>
                <w:szCs w:val="24"/>
              </w:rPr>
            </w:pPr>
          </w:p>
        </w:tc>
      </w:tr>
      <w:tr w:rsidR="00B553FB" w14:paraId="21038075" w14:textId="77777777" w:rsidTr="00B553FB">
        <w:tc>
          <w:tcPr>
            <w:tcW w:w="2628" w:type="dxa"/>
            <w:gridSpan w:val="2"/>
            <w:tcBorders>
              <w:bottom w:val="single" w:sz="4" w:space="0" w:color="auto"/>
            </w:tcBorders>
          </w:tcPr>
          <w:p w14:paraId="7A1BF0D2" w14:textId="77777777"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Investigator (Site Name):</w:t>
            </w:r>
          </w:p>
        </w:tc>
        <w:tc>
          <w:tcPr>
            <w:tcW w:w="6228" w:type="dxa"/>
            <w:gridSpan w:val="5"/>
            <w:tcBorders>
              <w:bottom w:val="single" w:sz="4" w:space="0" w:color="auto"/>
            </w:tcBorders>
          </w:tcPr>
          <w:p w14:paraId="1CF29324" w14:textId="0E592B6D" w:rsidR="00B553FB" w:rsidRPr="00865506" w:rsidRDefault="00B553FB" w:rsidP="002C143D">
            <w:pPr>
              <w:rPr>
                <w:rFonts w:ascii="Arial Narrow" w:hAnsi="Arial Narrow" w:cs="Arial"/>
                <w:szCs w:val="24"/>
              </w:rPr>
            </w:pPr>
          </w:p>
        </w:tc>
      </w:tr>
      <w:tr w:rsidR="00994A8A" w14:paraId="713588A9" w14:textId="77777777" w:rsidTr="00B553FB">
        <w:tc>
          <w:tcPr>
            <w:tcW w:w="2628" w:type="dxa"/>
            <w:gridSpan w:val="2"/>
            <w:tcBorders>
              <w:bottom w:val="single" w:sz="4" w:space="0" w:color="auto"/>
            </w:tcBorders>
          </w:tcPr>
          <w:p w14:paraId="282FA49D" w14:textId="4D21D64C" w:rsidR="00994A8A" w:rsidRPr="00B553FB" w:rsidRDefault="00994A8A" w:rsidP="002C14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MATTs Number:</w:t>
            </w:r>
          </w:p>
        </w:tc>
        <w:tc>
          <w:tcPr>
            <w:tcW w:w="6228" w:type="dxa"/>
            <w:gridSpan w:val="5"/>
            <w:tcBorders>
              <w:bottom w:val="single" w:sz="4" w:space="0" w:color="auto"/>
            </w:tcBorders>
          </w:tcPr>
          <w:p w14:paraId="46CAE810" w14:textId="0DE3BD48" w:rsidR="00994A8A" w:rsidRPr="00865506" w:rsidRDefault="00994A8A" w:rsidP="002C143D">
            <w:pPr>
              <w:rPr>
                <w:rFonts w:ascii="Arial Narrow" w:hAnsi="Arial Narrow" w:cs="Arial"/>
                <w:szCs w:val="24"/>
              </w:rPr>
            </w:pPr>
          </w:p>
        </w:tc>
      </w:tr>
      <w:tr w:rsidR="00B553FB" w14:paraId="72FE800D" w14:textId="77777777" w:rsidTr="00B553FB">
        <w:tc>
          <w:tcPr>
            <w:tcW w:w="8856" w:type="dxa"/>
            <w:gridSpan w:val="7"/>
            <w:shd w:val="clear" w:color="auto" w:fill="B3B3B3"/>
          </w:tcPr>
          <w:p w14:paraId="1E63BAB5" w14:textId="77777777" w:rsidR="00B553FB" w:rsidRPr="00B553FB" w:rsidRDefault="00B553FB" w:rsidP="002C143D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B553FB" w14:paraId="24947658" w14:textId="77777777" w:rsidTr="00B553FB">
        <w:tc>
          <w:tcPr>
            <w:tcW w:w="2628" w:type="dxa"/>
            <w:gridSpan w:val="2"/>
          </w:tcPr>
          <w:p w14:paraId="28836BCF" w14:textId="77777777"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Date of Contact:</w:t>
            </w:r>
          </w:p>
        </w:tc>
        <w:tc>
          <w:tcPr>
            <w:tcW w:w="6228" w:type="dxa"/>
            <w:gridSpan w:val="5"/>
          </w:tcPr>
          <w:p w14:paraId="54CBAC0E" w14:textId="74E12DF9" w:rsidR="00B553FB" w:rsidRPr="003A5B6E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14:paraId="5396924D" w14:textId="77777777" w:rsidTr="00B553FB">
        <w:tc>
          <w:tcPr>
            <w:tcW w:w="2628" w:type="dxa"/>
            <w:gridSpan w:val="2"/>
          </w:tcPr>
          <w:p w14:paraId="6E8CDEF7" w14:textId="77777777"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Type of Contact:</w:t>
            </w:r>
          </w:p>
        </w:tc>
        <w:tc>
          <w:tcPr>
            <w:tcW w:w="6228" w:type="dxa"/>
            <w:gridSpan w:val="5"/>
          </w:tcPr>
          <w:p w14:paraId="2D529122" w14:textId="7DAD99D9" w:rsidR="00B553FB" w:rsidRPr="003A5B6E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14:paraId="6E99BCAE" w14:textId="77777777" w:rsidTr="00B553FB">
        <w:tc>
          <w:tcPr>
            <w:tcW w:w="2628" w:type="dxa"/>
            <w:gridSpan w:val="2"/>
          </w:tcPr>
          <w:p w14:paraId="527782B7" w14:textId="77777777"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Reason for Contact:</w:t>
            </w:r>
          </w:p>
        </w:tc>
        <w:tc>
          <w:tcPr>
            <w:tcW w:w="6228" w:type="dxa"/>
            <w:gridSpan w:val="5"/>
          </w:tcPr>
          <w:p w14:paraId="4DDE9227" w14:textId="07F4055C" w:rsidR="00B553FB" w:rsidRPr="003A5B6E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14:paraId="45672956" w14:textId="77777777" w:rsidTr="00B553FB">
        <w:tc>
          <w:tcPr>
            <w:tcW w:w="2628" w:type="dxa"/>
            <w:gridSpan w:val="2"/>
          </w:tcPr>
          <w:p w14:paraId="1AE8493D" w14:textId="77777777" w:rsidR="00B553FB" w:rsidRPr="00B553FB" w:rsidRDefault="0055485C" w:rsidP="002C14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KHP</w:t>
            </w:r>
            <w:r w:rsidR="00CF0925">
              <w:rPr>
                <w:rFonts w:ascii="Arial Narrow" w:hAnsi="Arial Narrow"/>
                <w:b/>
              </w:rPr>
              <w:t>-</w:t>
            </w:r>
            <w:r w:rsidR="00B553FB" w:rsidRPr="00B553FB">
              <w:rPr>
                <w:rFonts w:ascii="Arial Narrow" w:hAnsi="Arial Narrow"/>
                <w:b/>
              </w:rPr>
              <w:t>CTO Staff Name:</w:t>
            </w:r>
          </w:p>
        </w:tc>
        <w:tc>
          <w:tcPr>
            <w:tcW w:w="6228" w:type="dxa"/>
            <w:gridSpan w:val="5"/>
          </w:tcPr>
          <w:p w14:paraId="5C4E5D89" w14:textId="377E40B6" w:rsidR="00865506" w:rsidRPr="003A5B6E" w:rsidRDefault="00865506" w:rsidP="002C143D">
            <w:pPr>
              <w:rPr>
                <w:rFonts w:ascii="Arial Narrow" w:hAnsi="Arial Narrow"/>
              </w:rPr>
            </w:pPr>
          </w:p>
        </w:tc>
      </w:tr>
      <w:tr w:rsidR="00B553FB" w14:paraId="00FD9D34" w14:textId="77777777" w:rsidTr="00B553FB">
        <w:tc>
          <w:tcPr>
            <w:tcW w:w="2628" w:type="dxa"/>
            <w:gridSpan w:val="2"/>
          </w:tcPr>
          <w:p w14:paraId="21A9968B" w14:textId="77777777"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Study Site Staff Name:</w:t>
            </w:r>
          </w:p>
        </w:tc>
        <w:tc>
          <w:tcPr>
            <w:tcW w:w="6228" w:type="dxa"/>
            <w:gridSpan w:val="5"/>
          </w:tcPr>
          <w:p w14:paraId="02012539" w14:textId="018558FE" w:rsidR="00B553FB" w:rsidRPr="003A5B6E" w:rsidRDefault="00B553FB" w:rsidP="00865506">
            <w:pPr>
              <w:rPr>
                <w:rFonts w:ascii="Arial Narrow" w:hAnsi="Arial Narrow" w:cs="Arial"/>
              </w:rPr>
            </w:pPr>
          </w:p>
        </w:tc>
      </w:tr>
      <w:tr w:rsidR="00B553FB" w14:paraId="65552433" w14:textId="77777777" w:rsidTr="007B3A94">
        <w:trPr>
          <w:trHeight w:val="2967"/>
        </w:trPr>
        <w:tc>
          <w:tcPr>
            <w:tcW w:w="8856" w:type="dxa"/>
            <w:gridSpan w:val="7"/>
          </w:tcPr>
          <w:p w14:paraId="2CE2C237" w14:textId="7C81CEAA" w:rsidR="008F07FF" w:rsidRDefault="008F07FF" w:rsidP="002C14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General Overview</w:t>
            </w:r>
          </w:p>
          <w:p w14:paraId="6366B09D" w14:textId="1C2B7AA6" w:rsidR="003A5B6E" w:rsidRPr="008762E5" w:rsidRDefault="008762E5" w:rsidP="003A5B6E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  <w:r>
              <w:rPr>
                <w:rFonts w:ascii="Arial Narrow" w:hAnsi="Arial Narrow"/>
                <w:bCs/>
                <w:i/>
                <w:iCs/>
                <w:color w:val="FF0000"/>
              </w:rPr>
              <w:t xml:space="preserve">Outline the purpose of the call, </w:t>
            </w:r>
            <w:proofErr w:type="gramStart"/>
            <w:r>
              <w:rPr>
                <w:rFonts w:ascii="Arial Narrow" w:hAnsi="Arial Narrow"/>
                <w:bCs/>
                <w:i/>
                <w:iCs/>
                <w:color w:val="FF0000"/>
              </w:rPr>
              <w:t>a brief summary</w:t>
            </w:r>
            <w:proofErr w:type="gramEnd"/>
            <w:r>
              <w:rPr>
                <w:rFonts w:ascii="Arial Narrow" w:hAnsi="Arial Narrow"/>
                <w:bCs/>
                <w:i/>
                <w:iCs/>
                <w:color w:val="FF0000"/>
              </w:rPr>
              <w:t xml:space="preserve"> of contact including any issues raised and any corrective actions required. </w:t>
            </w:r>
          </w:p>
          <w:p w14:paraId="3F00F6F1" w14:textId="77777777" w:rsidR="008762E5" w:rsidRDefault="008762E5" w:rsidP="00380B3D">
            <w:pPr>
              <w:rPr>
                <w:rFonts w:ascii="Arial Narrow" w:hAnsi="Arial Narrow"/>
                <w:b/>
              </w:rPr>
            </w:pPr>
          </w:p>
          <w:p w14:paraId="42EF594C" w14:textId="04FB927A" w:rsidR="00222F4E" w:rsidRDefault="008F07FF" w:rsidP="00380B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</w:t>
            </w:r>
            <w:r w:rsidR="008762E5">
              <w:rPr>
                <w:rFonts w:ascii="Arial Narrow" w:hAnsi="Arial Narrow"/>
                <w:b/>
              </w:rPr>
              <w:t>rticipant</w:t>
            </w:r>
            <w:r>
              <w:rPr>
                <w:rFonts w:ascii="Arial Narrow" w:hAnsi="Arial Narrow"/>
                <w:b/>
              </w:rPr>
              <w:t xml:space="preserve"> status</w:t>
            </w:r>
          </w:p>
          <w:p w14:paraId="7730F788" w14:textId="4C9B22FB" w:rsidR="008762E5" w:rsidRPr="008762E5" w:rsidRDefault="008762E5" w:rsidP="00380B3D">
            <w:pPr>
              <w:rPr>
                <w:rFonts w:ascii="Arial Narrow" w:hAnsi="Arial Narrow"/>
                <w:bCs/>
                <w:i/>
                <w:iCs/>
                <w:color w:val="FF0000"/>
              </w:rPr>
            </w:pPr>
            <w:r>
              <w:rPr>
                <w:rFonts w:ascii="Arial Narrow" w:hAnsi="Arial Narrow"/>
                <w:bCs/>
                <w:i/>
                <w:iCs/>
                <w:color w:val="FF0000"/>
              </w:rPr>
              <w:t>Update on patient status since the previous visit/contact. Which participants are ongoing, have there been any withdrawals or participants LTFU?</w:t>
            </w:r>
          </w:p>
          <w:p w14:paraId="4962BBF5" w14:textId="77777777" w:rsidR="00270FDA" w:rsidRDefault="00270FDA" w:rsidP="00EC7E14">
            <w:pPr>
              <w:jc w:val="both"/>
              <w:rPr>
                <w:rFonts w:ascii="Arial Narrow" w:hAnsi="Arial Narrow"/>
                <w:bCs/>
              </w:rPr>
            </w:pPr>
          </w:p>
          <w:tbl>
            <w:tblPr>
              <w:tblW w:w="708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529"/>
              <w:gridCol w:w="1559"/>
            </w:tblGrid>
            <w:tr w:rsidR="00270FDA" w:rsidRPr="00B305C5" w14:paraId="13E3A9CC" w14:textId="77777777">
              <w:trPr>
                <w:tblHeader/>
              </w:trPr>
              <w:tc>
                <w:tcPr>
                  <w:tcW w:w="5529" w:type="dxa"/>
                  <w:shd w:val="clear" w:color="auto" w:fill="CCCCCC"/>
                </w:tcPr>
                <w:p w14:paraId="340D4FA1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  <w:tc>
                <w:tcPr>
                  <w:tcW w:w="1559" w:type="dxa"/>
                  <w:shd w:val="clear" w:color="auto" w:fill="CCCCCC"/>
                  <w:vAlign w:val="center"/>
                </w:tcPr>
                <w:p w14:paraId="7DB495CC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Confirmed</w:t>
                  </w:r>
                </w:p>
              </w:tc>
            </w:tr>
            <w:tr w:rsidR="00270FDA" w:rsidRPr="00B305C5" w14:paraId="05CA726A" w14:textId="77777777">
              <w:tc>
                <w:tcPr>
                  <w:tcW w:w="5529" w:type="dxa"/>
                  <w:vAlign w:val="center"/>
                </w:tcPr>
                <w:p w14:paraId="1FF5C629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Recruitment/Randomised Target:</w:t>
                  </w:r>
                </w:p>
              </w:tc>
              <w:tc>
                <w:tcPr>
                  <w:tcW w:w="1559" w:type="dxa"/>
                  <w:vAlign w:val="center"/>
                </w:tcPr>
                <w:p w14:paraId="32BFDE93" w14:textId="73B3B7B3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  <w:tr w:rsidR="00270FDA" w:rsidRPr="00B305C5" w14:paraId="78053770" w14:textId="77777777">
              <w:tc>
                <w:tcPr>
                  <w:tcW w:w="5529" w:type="dxa"/>
                  <w:vAlign w:val="center"/>
                </w:tcPr>
                <w:p w14:paraId="42940B26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Entered Screening:</w:t>
                  </w:r>
                </w:p>
              </w:tc>
              <w:tc>
                <w:tcPr>
                  <w:tcW w:w="1559" w:type="dxa"/>
                  <w:vAlign w:val="center"/>
                </w:tcPr>
                <w:p w14:paraId="447C84F3" w14:textId="509B4D68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  <w:tr w:rsidR="00270FDA" w:rsidRPr="00B305C5" w14:paraId="4D2CD24E" w14:textId="77777777">
              <w:tc>
                <w:tcPr>
                  <w:tcW w:w="5529" w:type="dxa"/>
                  <w:vAlign w:val="center"/>
                </w:tcPr>
                <w:p w14:paraId="7B2CC9BB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Dropped Screening:</w:t>
                  </w:r>
                </w:p>
              </w:tc>
              <w:tc>
                <w:tcPr>
                  <w:tcW w:w="1559" w:type="dxa"/>
                  <w:vAlign w:val="center"/>
                </w:tcPr>
                <w:p w14:paraId="0044097E" w14:textId="70F56C10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  <w:tr w:rsidR="00270FDA" w:rsidRPr="00B305C5" w14:paraId="69DE3086" w14:textId="77777777">
              <w:tc>
                <w:tcPr>
                  <w:tcW w:w="5529" w:type="dxa"/>
                  <w:vAlign w:val="center"/>
                </w:tcPr>
                <w:p w14:paraId="4B8CE8A2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Randomised/</w:t>
                  </w: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Entered Treatment</w:t>
                  </w:r>
                  <w:r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 xml:space="preserve"> Phase</w:t>
                  </w: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:</w:t>
                  </w:r>
                </w:p>
              </w:tc>
              <w:tc>
                <w:tcPr>
                  <w:tcW w:w="1559" w:type="dxa"/>
                  <w:vAlign w:val="center"/>
                </w:tcPr>
                <w:p w14:paraId="77C55F19" w14:textId="123FA77D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  <w:tr w:rsidR="00270FDA" w:rsidRPr="00B305C5" w14:paraId="685F22C0" w14:textId="77777777">
              <w:tc>
                <w:tcPr>
                  <w:tcW w:w="5529" w:type="dxa"/>
                  <w:vAlign w:val="center"/>
                </w:tcPr>
                <w:p w14:paraId="0BF87AFF" w14:textId="77777777" w:rsidR="00270FDA" w:rsidRPr="00B305C5" w:rsidRDefault="00270FDA" w:rsidP="00270FDA">
                  <w:pPr>
                    <w:pStyle w:val="IMPACTNormal"/>
                    <w:rPr>
                      <w:rFonts w:ascii="Arial" w:hAnsi="Arial"/>
                      <w:b/>
                      <w:sz w:val="22"/>
                      <w:szCs w:val="22"/>
                    </w:rPr>
                  </w:pPr>
                  <w:r w:rsidRPr="00B305C5">
                    <w:rPr>
                      <w:rFonts w:ascii="Arial" w:hAnsi="Arial"/>
                      <w:b/>
                      <w:sz w:val="22"/>
                      <w:szCs w:val="22"/>
                    </w:rPr>
                    <w:t>Dropped Treatment due to Adverse Events:</w:t>
                  </w:r>
                </w:p>
              </w:tc>
              <w:tc>
                <w:tcPr>
                  <w:tcW w:w="1559" w:type="dxa"/>
                  <w:vAlign w:val="center"/>
                </w:tcPr>
                <w:p w14:paraId="569334D8" w14:textId="2F091BAF" w:rsidR="00270FDA" w:rsidRPr="00C25AA5" w:rsidRDefault="00270FDA" w:rsidP="00270FDA">
                  <w:pPr>
                    <w:pStyle w:val="IMPACTNormal"/>
                    <w:jc w:val="center"/>
                    <w:rPr>
                      <w:rFonts w:ascii="Arial" w:hAnsi="Arial"/>
                      <w:sz w:val="22"/>
                      <w:szCs w:val="22"/>
                    </w:rPr>
                  </w:pPr>
                </w:p>
              </w:tc>
            </w:tr>
            <w:tr w:rsidR="00270FDA" w:rsidRPr="00B305C5" w14:paraId="52E67295" w14:textId="77777777">
              <w:tc>
                <w:tcPr>
                  <w:tcW w:w="5529" w:type="dxa"/>
                  <w:vAlign w:val="center"/>
                </w:tcPr>
                <w:p w14:paraId="24C50940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Dropped Treatment due to Other:</w:t>
                  </w:r>
                </w:p>
              </w:tc>
              <w:tc>
                <w:tcPr>
                  <w:tcW w:w="1559" w:type="dxa"/>
                  <w:vAlign w:val="center"/>
                </w:tcPr>
                <w:p w14:paraId="3600AC80" w14:textId="0B77E809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  <w:tr w:rsidR="00270FDA" w:rsidRPr="00B305C5" w14:paraId="2620893F" w14:textId="77777777">
              <w:tc>
                <w:tcPr>
                  <w:tcW w:w="5529" w:type="dxa"/>
                  <w:vAlign w:val="center"/>
                </w:tcPr>
                <w:p w14:paraId="6DC68DED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Completed Treatment</w:t>
                  </w:r>
                  <w:r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 xml:space="preserve"> Phase</w:t>
                  </w: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:</w:t>
                  </w:r>
                </w:p>
              </w:tc>
              <w:tc>
                <w:tcPr>
                  <w:tcW w:w="1559" w:type="dxa"/>
                  <w:vAlign w:val="center"/>
                </w:tcPr>
                <w:p w14:paraId="753FA818" w14:textId="120D647C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  <w:tr w:rsidR="00270FDA" w:rsidRPr="00B305C5" w14:paraId="21202A07" w14:textId="77777777">
              <w:tc>
                <w:tcPr>
                  <w:tcW w:w="5529" w:type="dxa"/>
                  <w:vAlign w:val="center"/>
                </w:tcPr>
                <w:p w14:paraId="493DF859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Entered Follow-up:</w:t>
                  </w:r>
                </w:p>
              </w:tc>
              <w:tc>
                <w:tcPr>
                  <w:tcW w:w="1559" w:type="dxa"/>
                  <w:vAlign w:val="center"/>
                </w:tcPr>
                <w:p w14:paraId="696D4C97" w14:textId="26D499E7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  <w:tr w:rsidR="00270FDA" w:rsidRPr="00B305C5" w14:paraId="6D279163" w14:textId="77777777">
              <w:tc>
                <w:tcPr>
                  <w:tcW w:w="5529" w:type="dxa"/>
                  <w:vAlign w:val="center"/>
                </w:tcPr>
                <w:p w14:paraId="69F91AF8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Dropped Follow-up:</w:t>
                  </w:r>
                </w:p>
              </w:tc>
              <w:tc>
                <w:tcPr>
                  <w:tcW w:w="1559" w:type="dxa"/>
                  <w:vAlign w:val="center"/>
                </w:tcPr>
                <w:p w14:paraId="148C806D" w14:textId="4520F6E1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  <w:tr w:rsidR="00270FDA" w:rsidRPr="00B305C5" w14:paraId="27CC675A" w14:textId="77777777">
              <w:tc>
                <w:tcPr>
                  <w:tcW w:w="5529" w:type="dxa"/>
                  <w:vAlign w:val="center"/>
                </w:tcPr>
                <w:p w14:paraId="22018139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 w:rsidRPr="00B305C5"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 xml:space="preserve">Completed Follow-up: </w:t>
                  </w:r>
                </w:p>
              </w:tc>
              <w:tc>
                <w:tcPr>
                  <w:tcW w:w="1559" w:type="dxa"/>
                  <w:vAlign w:val="center"/>
                </w:tcPr>
                <w:p w14:paraId="2EC71DBB" w14:textId="1CABE5EA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  <w:tr w:rsidR="00270FDA" w:rsidRPr="00B305C5" w14:paraId="338E039E" w14:textId="77777777">
              <w:tc>
                <w:tcPr>
                  <w:tcW w:w="5529" w:type="dxa"/>
                  <w:vAlign w:val="center"/>
                </w:tcPr>
                <w:p w14:paraId="67A5A80E" w14:textId="77777777" w:rsidR="00270FDA" w:rsidRPr="00B305C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 xml:space="preserve">Number of SAEs at Site 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>To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noProof w:val="0"/>
                      <w:color w:val="auto"/>
                      <w:szCs w:val="22"/>
                      <w:lang w:val="en-GB"/>
                    </w:rPr>
                    <w:t xml:space="preserve"> Date:</w:t>
                  </w:r>
                </w:p>
              </w:tc>
              <w:tc>
                <w:tcPr>
                  <w:tcW w:w="1559" w:type="dxa"/>
                  <w:vAlign w:val="center"/>
                </w:tcPr>
                <w:p w14:paraId="592D2269" w14:textId="09A00320" w:rsidR="00270FDA" w:rsidRPr="00C25AA5" w:rsidRDefault="00270FDA" w:rsidP="00270FDA">
                  <w:pPr>
                    <w:pStyle w:val="SDTEXT"/>
                    <w:tabs>
                      <w:tab w:val="clear" w:pos="4320"/>
                      <w:tab w:val="clear" w:pos="8640"/>
                    </w:tabs>
                    <w:jc w:val="center"/>
                    <w:rPr>
                      <w:rFonts w:ascii="Arial" w:hAnsi="Arial" w:cs="Arial"/>
                      <w:noProof w:val="0"/>
                      <w:color w:val="auto"/>
                      <w:szCs w:val="22"/>
                      <w:lang w:val="en-GB"/>
                    </w:rPr>
                  </w:pPr>
                </w:p>
              </w:tc>
            </w:tr>
          </w:tbl>
          <w:p w14:paraId="3AEFE359" w14:textId="1FF19A23" w:rsidR="003A5B6E" w:rsidRDefault="003A5B6E" w:rsidP="00380B3D">
            <w:pPr>
              <w:rPr>
                <w:rFonts w:ascii="Arial Narrow" w:hAnsi="Arial Narrow"/>
                <w:bCs/>
              </w:rPr>
            </w:pPr>
          </w:p>
          <w:p w14:paraId="5B7C171A" w14:textId="79AD66DB" w:rsidR="003A5B6E" w:rsidRPr="00EC7E14" w:rsidRDefault="003A5B6E" w:rsidP="00380B3D">
            <w:pPr>
              <w:rPr>
                <w:rFonts w:ascii="Arial Narrow" w:hAnsi="Arial Narrow"/>
                <w:b/>
              </w:rPr>
            </w:pPr>
            <w:r w:rsidRPr="00EC7E14">
              <w:rPr>
                <w:rFonts w:ascii="Arial Narrow" w:hAnsi="Arial Narrow"/>
                <w:b/>
              </w:rPr>
              <w:t>Informed Consents</w:t>
            </w:r>
          </w:p>
          <w:p w14:paraId="543E9629" w14:textId="763F8E1A" w:rsidR="008762E5" w:rsidRPr="008762E5" w:rsidRDefault="008762E5" w:rsidP="008762E5">
            <w:pPr>
              <w:rPr>
                <w:rFonts w:ascii="Arial Narrow" w:hAnsi="Arial Narrow"/>
                <w:bCs/>
                <w:i/>
                <w:iCs/>
                <w:color w:val="FF0000"/>
              </w:rPr>
            </w:pPr>
            <w:r>
              <w:rPr>
                <w:rFonts w:ascii="Arial Narrow" w:hAnsi="Arial Narrow"/>
                <w:bCs/>
                <w:i/>
                <w:iCs/>
                <w:color w:val="FF0000"/>
              </w:rPr>
              <w:t xml:space="preserve">Any </w:t>
            </w:r>
            <w:r w:rsidR="00723F70">
              <w:rPr>
                <w:rFonts w:ascii="Arial Narrow" w:hAnsi="Arial Narrow"/>
                <w:bCs/>
                <w:i/>
                <w:iCs/>
                <w:color w:val="FF0000"/>
              </w:rPr>
              <w:t>participant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 xml:space="preserve"> consented since the last visit? A</w:t>
            </w:r>
            <w:r w:rsidRPr="008762E5">
              <w:rPr>
                <w:rFonts w:ascii="Arial Narrow" w:hAnsi="Arial Narrow"/>
                <w:bCs/>
                <w:i/>
                <w:iCs/>
                <w:color w:val="FF0000"/>
              </w:rPr>
              <w:t>sk site to tell you the versions of the ICF and PIS were used, the dates signed and who signed.</w:t>
            </w:r>
          </w:p>
          <w:p w14:paraId="72A4FA36" w14:textId="00137EE9" w:rsidR="00EC7E14" w:rsidRPr="008762E5" w:rsidRDefault="00EC7E14" w:rsidP="00EC7E14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</w:p>
          <w:p w14:paraId="051D0E8E" w14:textId="77777777" w:rsidR="008762E5" w:rsidRDefault="008762E5" w:rsidP="00EC7E14">
            <w:pPr>
              <w:jc w:val="both"/>
              <w:rPr>
                <w:rFonts w:ascii="Arial Narrow" w:hAnsi="Arial Narrow"/>
                <w:bCs/>
              </w:rPr>
            </w:pPr>
          </w:p>
          <w:p w14:paraId="09313A36" w14:textId="35ACC95F" w:rsidR="00D45EED" w:rsidRPr="0094604B" w:rsidRDefault="00D45EED" w:rsidP="00EC7E14">
            <w:pPr>
              <w:jc w:val="both"/>
              <w:rPr>
                <w:rFonts w:ascii="Arial Narrow" w:hAnsi="Arial Narrow"/>
                <w:b/>
              </w:rPr>
            </w:pPr>
            <w:r w:rsidRPr="0094604B">
              <w:rPr>
                <w:rFonts w:ascii="Arial Narrow" w:hAnsi="Arial Narrow"/>
                <w:b/>
              </w:rPr>
              <w:t xml:space="preserve">IMP </w:t>
            </w:r>
          </w:p>
          <w:p w14:paraId="40B60399" w14:textId="5C0E3244" w:rsidR="00D45EED" w:rsidRPr="0094604B" w:rsidRDefault="0094604B" w:rsidP="00EC7E14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  <w:r>
              <w:rPr>
                <w:rFonts w:ascii="Arial Narrow" w:hAnsi="Arial Narrow"/>
                <w:bCs/>
                <w:i/>
                <w:iCs/>
                <w:color w:val="FF0000"/>
              </w:rPr>
              <w:t>Are patients returning IMP?</w:t>
            </w:r>
            <w:r w:rsidRPr="0094604B">
              <w:rPr>
                <w:rFonts w:ascii="Arial Narrow" w:hAnsi="Arial Narrow"/>
                <w:bCs/>
                <w:i/>
                <w:iCs/>
                <w:color w:val="FF0000"/>
              </w:rPr>
              <w:t xml:space="preserve"> Is</w:t>
            </w:r>
            <w:r w:rsidR="00D45EED" w:rsidRPr="0094604B">
              <w:rPr>
                <w:rFonts w:ascii="Arial Narrow" w:hAnsi="Arial Narrow"/>
                <w:bCs/>
                <w:i/>
                <w:iCs/>
                <w:color w:val="FF0000"/>
              </w:rPr>
              <w:t xml:space="preserve"> site checking</w:t>
            </w:r>
            <w:r w:rsidRPr="0094604B">
              <w:rPr>
                <w:rFonts w:ascii="Arial Narrow" w:hAnsi="Arial Narrow"/>
                <w:bCs/>
                <w:i/>
                <w:iCs/>
                <w:color w:val="FF0000"/>
              </w:rPr>
              <w:t xml:space="preserve"> IMP</w:t>
            </w:r>
            <w:r w:rsidR="00D45EED" w:rsidRPr="0094604B">
              <w:rPr>
                <w:rFonts w:ascii="Arial Narrow" w:hAnsi="Arial Narrow"/>
                <w:bCs/>
                <w:i/>
                <w:iCs/>
                <w:color w:val="FF0000"/>
              </w:rPr>
              <w:t xml:space="preserve"> compliance?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 xml:space="preserve"> </w:t>
            </w:r>
            <w:r w:rsidRPr="0094604B">
              <w:rPr>
                <w:rFonts w:ascii="Arial Narrow" w:hAnsi="Arial Narrow"/>
                <w:bCs/>
                <w:i/>
                <w:iCs/>
                <w:color w:val="FF0000"/>
              </w:rPr>
              <w:t xml:space="preserve">Do they know if IMP stock is OK? </w:t>
            </w:r>
          </w:p>
          <w:p w14:paraId="4483461B" w14:textId="77777777" w:rsidR="0094604B" w:rsidRDefault="0094604B" w:rsidP="00EC7E14">
            <w:pPr>
              <w:jc w:val="both"/>
              <w:rPr>
                <w:rFonts w:ascii="Arial Narrow" w:hAnsi="Arial Narrow"/>
                <w:bCs/>
              </w:rPr>
            </w:pPr>
          </w:p>
          <w:p w14:paraId="1278703A" w14:textId="26672D03" w:rsidR="00DC638D" w:rsidRDefault="00DC638D" w:rsidP="00DC638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Serious Adverse Events</w:t>
            </w:r>
          </w:p>
          <w:p w14:paraId="5F369FDC" w14:textId="67D499D0" w:rsidR="00DC638D" w:rsidRDefault="002E0766" w:rsidP="00DC638D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  <w:r>
              <w:rPr>
                <w:rFonts w:ascii="Arial Narrow" w:hAnsi="Arial Narrow"/>
                <w:bCs/>
                <w:i/>
                <w:iCs/>
                <w:color w:val="FF0000"/>
              </w:rPr>
              <w:t>A</w:t>
            </w:r>
            <w:r w:rsidR="00DC638D">
              <w:rPr>
                <w:rFonts w:ascii="Arial Narrow" w:hAnsi="Arial Narrow"/>
                <w:bCs/>
                <w:i/>
                <w:iCs/>
                <w:color w:val="FF0000"/>
              </w:rPr>
              <w:t>ny SAEs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 xml:space="preserve"> since previous visit?</w:t>
            </w:r>
            <w:r w:rsidR="00DC638D">
              <w:rPr>
                <w:rFonts w:ascii="Arial Narrow" w:hAnsi="Arial Narrow"/>
                <w:bCs/>
                <w:i/>
                <w:iCs/>
                <w:color w:val="FF0000"/>
              </w:rPr>
              <w:t xml:space="preserve"> </w:t>
            </w:r>
            <w:r w:rsidR="00127945">
              <w:rPr>
                <w:rFonts w:ascii="Arial Narrow" w:hAnsi="Arial Narrow"/>
                <w:bCs/>
                <w:i/>
                <w:iCs/>
                <w:color w:val="FF0000"/>
              </w:rPr>
              <w:t xml:space="preserve">Have SAEs been reported to the KHP-CTO within the correct timelines? 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>Are SAEs recorded correctly in EDC? Are there any action items required on the SAE forms?</w:t>
            </w:r>
          </w:p>
          <w:p w14:paraId="59907663" w14:textId="32C6FFAC" w:rsidR="00DC638D" w:rsidRDefault="00DC638D" w:rsidP="00DC638D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</w:p>
          <w:p w14:paraId="3E70CCAB" w14:textId="33D589E2" w:rsidR="00DC638D" w:rsidRPr="00EC7E14" w:rsidRDefault="00DC638D" w:rsidP="00DC638D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Protocol Deviations</w:t>
            </w:r>
          </w:p>
          <w:p w14:paraId="174B4A5F" w14:textId="4141287F" w:rsidR="00DC638D" w:rsidRPr="00DC638D" w:rsidRDefault="002E0766" w:rsidP="00DC638D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  <w:r>
              <w:rPr>
                <w:rFonts w:ascii="Arial Narrow" w:hAnsi="Arial Narrow"/>
                <w:bCs/>
                <w:i/>
                <w:iCs/>
                <w:color w:val="FF0000"/>
              </w:rPr>
              <w:t>Any</w:t>
            </w:r>
            <w:r w:rsidR="00DC638D">
              <w:rPr>
                <w:rFonts w:ascii="Arial Narrow" w:hAnsi="Arial Narrow"/>
                <w:bCs/>
                <w:i/>
                <w:iCs/>
                <w:color w:val="FF0000"/>
              </w:rPr>
              <w:t xml:space="preserve"> deviations since previous visit 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 xml:space="preserve">and </w:t>
            </w:r>
            <w:r w:rsidR="00DC638D">
              <w:rPr>
                <w:rFonts w:ascii="Arial Narrow" w:hAnsi="Arial Narrow"/>
                <w:bCs/>
                <w:i/>
                <w:iCs/>
                <w:color w:val="FF0000"/>
              </w:rPr>
              <w:t>have been logged on the deviation log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>?</w:t>
            </w:r>
            <w:r w:rsidR="00DC638D">
              <w:rPr>
                <w:rFonts w:ascii="Arial Narrow" w:hAnsi="Arial Narrow"/>
                <w:bCs/>
                <w:i/>
                <w:iCs/>
                <w:color w:val="FF0000"/>
              </w:rPr>
              <w:t xml:space="preserve"> 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>Hav</w:t>
            </w:r>
            <w:r w:rsidR="00DC638D">
              <w:rPr>
                <w:rFonts w:ascii="Arial Narrow" w:hAnsi="Arial Narrow"/>
                <w:bCs/>
                <w:i/>
                <w:iCs/>
                <w:color w:val="FF0000"/>
              </w:rPr>
              <w:t>e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 xml:space="preserve"> site</w:t>
            </w:r>
            <w:r w:rsidR="00DC638D">
              <w:rPr>
                <w:rFonts w:ascii="Arial Narrow" w:hAnsi="Arial Narrow"/>
                <w:bCs/>
                <w:i/>
                <w:iCs/>
                <w:color w:val="FF0000"/>
              </w:rPr>
              <w:t xml:space="preserve"> sent the log to CRA</w:t>
            </w:r>
            <w:r w:rsidR="00127945">
              <w:rPr>
                <w:rFonts w:ascii="Arial Narrow" w:hAnsi="Arial Narrow"/>
                <w:bCs/>
                <w:i/>
                <w:iCs/>
                <w:color w:val="FF0000"/>
              </w:rPr>
              <w:t>?</w:t>
            </w:r>
            <w:r w:rsidR="00DC638D">
              <w:rPr>
                <w:rFonts w:ascii="Arial Narrow" w:hAnsi="Arial Narrow"/>
                <w:bCs/>
                <w:i/>
                <w:iCs/>
                <w:color w:val="FF0000"/>
              </w:rPr>
              <w:t xml:space="preserve"> </w:t>
            </w:r>
            <w:r w:rsidR="00DC638D" w:rsidRPr="00DC638D">
              <w:rPr>
                <w:rFonts w:ascii="Arial Narrow" w:hAnsi="Arial Narrow"/>
                <w:bCs/>
                <w:i/>
                <w:iCs/>
                <w:color w:val="FF0000"/>
              </w:rPr>
              <w:t>List any action items.</w:t>
            </w:r>
            <w:r w:rsidR="00127945">
              <w:rPr>
                <w:rFonts w:ascii="Arial Narrow" w:hAnsi="Arial Narrow"/>
                <w:bCs/>
                <w:i/>
                <w:iCs/>
                <w:color w:val="FF0000"/>
              </w:rPr>
              <w:t xml:space="preserve"> Be mindful of extra protocol deviations during this time e.g. telephone visits.</w:t>
            </w:r>
          </w:p>
          <w:p w14:paraId="497B18EF" w14:textId="06665738" w:rsidR="00DC638D" w:rsidRDefault="00DC638D" w:rsidP="00EC7E14">
            <w:pPr>
              <w:jc w:val="both"/>
              <w:rPr>
                <w:rFonts w:ascii="Arial Narrow" w:hAnsi="Arial Narrow"/>
                <w:bCs/>
              </w:rPr>
            </w:pPr>
          </w:p>
          <w:p w14:paraId="109B768D" w14:textId="59E89241" w:rsidR="002E0766" w:rsidRPr="00B55B45" w:rsidRDefault="002E0766" w:rsidP="002E0766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Patient SDV</w:t>
            </w:r>
          </w:p>
          <w:p w14:paraId="1F2CB153" w14:textId="3A615BC3" w:rsidR="002E0766" w:rsidRPr="002E0766" w:rsidRDefault="002E0766" w:rsidP="00EC7E14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  <w:r w:rsidRPr="002E0766">
              <w:rPr>
                <w:rFonts w:ascii="Arial Narrow" w:hAnsi="Arial Narrow"/>
                <w:bCs/>
                <w:i/>
                <w:iCs/>
                <w:color w:val="FF0000"/>
              </w:rPr>
              <w:t>Was any patient SDV conducted? If so refer to the remote SDV tracker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>.</w:t>
            </w:r>
            <w:r w:rsidR="007B3A94">
              <w:rPr>
                <w:rFonts w:ascii="Arial Narrow" w:hAnsi="Arial Narrow"/>
                <w:bCs/>
                <w:i/>
                <w:iCs/>
                <w:color w:val="FF0000"/>
              </w:rPr>
              <w:t xml:space="preserve"> Summarise action items.</w:t>
            </w:r>
          </w:p>
          <w:p w14:paraId="03A08767" w14:textId="61DC0F30" w:rsidR="002E0766" w:rsidRDefault="002E0766" w:rsidP="00EC7E14">
            <w:pPr>
              <w:jc w:val="both"/>
              <w:rPr>
                <w:rFonts w:ascii="Arial Narrow" w:hAnsi="Arial Narrow"/>
                <w:bCs/>
              </w:rPr>
            </w:pPr>
          </w:p>
          <w:p w14:paraId="523F7EA6" w14:textId="77777777" w:rsidR="007B3A94" w:rsidRDefault="007B3A94" w:rsidP="00EC7E14">
            <w:pPr>
              <w:jc w:val="both"/>
              <w:rPr>
                <w:rFonts w:ascii="Arial Narrow" w:hAnsi="Arial Narrow"/>
                <w:bCs/>
              </w:rPr>
            </w:pPr>
          </w:p>
          <w:p w14:paraId="65D357A4" w14:textId="77777777" w:rsidR="00EC7E14" w:rsidRPr="00EC7E14" w:rsidRDefault="00EC7E14" w:rsidP="00EC7E14">
            <w:pPr>
              <w:jc w:val="both"/>
              <w:rPr>
                <w:rFonts w:ascii="Arial Narrow" w:hAnsi="Arial Narrow"/>
                <w:b/>
              </w:rPr>
            </w:pPr>
            <w:r w:rsidRPr="00EC7E14">
              <w:rPr>
                <w:rFonts w:ascii="Arial Narrow" w:hAnsi="Arial Narrow"/>
                <w:b/>
              </w:rPr>
              <w:t>Investigator Site File</w:t>
            </w:r>
          </w:p>
          <w:p w14:paraId="2750AFFD" w14:textId="6D95C04B" w:rsidR="00EC7E14" w:rsidRDefault="002E0766" w:rsidP="00EC7E14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  <w:r>
              <w:rPr>
                <w:rFonts w:ascii="Arial Narrow" w:hAnsi="Arial Narrow"/>
                <w:bCs/>
                <w:i/>
                <w:iCs/>
                <w:color w:val="FF0000"/>
              </w:rPr>
              <w:t>A</w:t>
            </w:r>
            <w:r w:rsidR="00DC638D" w:rsidRPr="00DC638D">
              <w:rPr>
                <w:rFonts w:ascii="Arial Narrow" w:hAnsi="Arial Narrow"/>
                <w:bCs/>
                <w:i/>
                <w:iCs/>
                <w:color w:val="FF0000"/>
              </w:rPr>
              <w:t>ny amendment approvals since the previous visit</w:t>
            </w:r>
            <w:r>
              <w:rPr>
                <w:rFonts w:ascii="Arial Narrow" w:hAnsi="Arial Narrow"/>
                <w:bCs/>
                <w:i/>
                <w:iCs/>
                <w:color w:val="FF0000"/>
              </w:rPr>
              <w:t xml:space="preserve"> and do</w:t>
            </w:r>
            <w:r w:rsidR="00DC638D" w:rsidRPr="00DC638D">
              <w:rPr>
                <w:rFonts w:ascii="Arial Narrow" w:hAnsi="Arial Narrow"/>
                <w:bCs/>
                <w:i/>
                <w:iCs/>
                <w:color w:val="FF0000"/>
              </w:rPr>
              <w:t xml:space="preserve"> site have all the correct documentation</w:t>
            </w:r>
            <w:r w:rsidR="007B3A94">
              <w:rPr>
                <w:rFonts w:ascii="Arial Narrow" w:hAnsi="Arial Narrow"/>
                <w:bCs/>
                <w:i/>
                <w:iCs/>
                <w:color w:val="FF0000"/>
              </w:rPr>
              <w:t>? List any items sent to site for filing.</w:t>
            </w:r>
          </w:p>
          <w:p w14:paraId="24FEDF2E" w14:textId="60C4AAC5" w:rsidR="008F07FF" w:rsidRDefault="008F07FF" w:rsidP="00EC7E14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</w:p>
          <w:p w14:paraId="73D83735" w14:textId="2162BD57" w:rsidR="008F07FF" w:rsidRDefault="008F07FF" w:rsidP="00EC7E14">
            <w:pPr>
              <w:jc w:val="both"/>
              <w:rPr>
                <w:rFonts w:ascii="Arial Narrow" w:hAnsi="Arial Narrow"/>
                <w:b/>
              </w:rPr>
            </w:pPr>
            <w:r w:rsidRPr="008F07FF">
              <w:rPr>
                <w:rFonts w:ascii="Arial Narrow" w:hAnsi="Arial Narrow"/>
                <w:b/>
              </w:rPr>
              <w:t>Amendments</w:t>
            </w:r>
          </w:p>
          <w:p w14:paraId="64067238" w14:textId="1387BE1A" w:rsidR="008F07FF" w:rsidRPr="0056488F" w:rsidRDefault="008F07FF" w:rsidP="00EC7E14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  <w:r w:rsidRPr="0056488F">
              <w:rPr>
                <w:rFonts w:ascii="Arial Narrow" w:hAnsi="Arial Narrow"/>
                <w:bCs/>
                <w:i/>
                <w:iCs/>
                <w:color w:val="FF0000"/>
              </w:rPr>
              <w:t>Please list any amendments/approvals obtained since the last visit.</w:t>
            </w:r>
          </w:p>
          <w:p w14:paraId="5FDD2ABC" w14:textId="77777777" w:rsidR="00270FDA" w:rsidRDefault="00270FDA" w:rsidP="00EC7E14">
            <w:pPr>
              <w:jc w:val="both"/>
              <w:rPr>
                <w:rFonts w:ascii="Arial Narrow" w:hAnsi="Arial Narrow"/>
                <w:bCs/>
              </w:rPr>
            </w:pPr>
          </w:p>
          <w:p w14:paraId="02DCFAAC" w14:textId="77777777" w:rsidR="00EC7E14" w:rsidRPr="00B55B45" w:rsidRDefault="00EC7E14" w:rsidP="00EC7E14">
            <w:pPr>
              <w:jc w:val="both"/>
              <w:rPr>
                <w:rFonts w:ascii="Arial Narrow" w:hAnsi="Arial Narrow"/>
                <w:b/>
              </w:rPr>
            </w:pPr>
            <w:r w:rsidRPr="00B55B45">
              <w:rPr>
                <w:rFonts w:ascii="Arial Narrow" w:hAnsi="Arial Narrow"/>
                <w:b/>
              </w:rPr>
              <w:t>CVs and GCPs</w:t>
            </w:r>
          </w:p>
          <w:p w14:paraId="06C5BCBF" w14:textId="2F51CCBD" w:rsidR="00EC7E14" w:rsidRPr="007B3A94" w:rsidRDefault="002E0766" w:rsidP="00EC7E14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  <w:r w:rsidRPr="007B3A94">
              <w:rPr>
                <w:rFonts w:ascii="Arial Narrow" w:hAnsi="Arial Narrow"/>
                <w:bCs/>
                <w:i/>
                <w:iCs/>
                <w:color w:val="FF0000"/>
              </w:rPr>
              <w:t>Any</w:t>
            </w:r>
            <w:r w:rsidR="00DC638D" w:rsidRPr="007B3A94">
              <w:rPr>
                <w:rFonts w:ascii="Arial Narrow" w:hAnsi="Arial Narrow"/>
                <w:bCs/>
                <w:i/>
                <w:iCs/>
                <w:color w:val="FF0000"/>
              </w:rPr>
              <w:t xml:space="preserve"> CVs and GCPs reviewed</w:t>
            </w:r>
            <w:r w:rsidRPr="007B3A94">
              <w:rPr>
                <w:rFonts w:ascii="Arial Narrow" w:hAnsi="Arial Narrow"/>
                <w:bCs/>
                <w:i/>
                <w:iCs/>
                <w:color w:val="FF0000"/>
              </w:rPr>
              <w:t>? Did site send CVs/GCPs/Delegation Log/Training Log</w:t>
            </w:r>
            <w:r w:rsidR="007B3A94">
              <w:rPr>
                <w:rFonts w:ascii="Arial Narrow" w:hAnsi="Arial Narrow"/>
                <w:bCs/>
                <w:i/>
                <w:iCs/>
                <w:color w:val="FF0000"/>
              </w:rPr>
              <w:t xml:space="preserve"> to CRA</w:t>
            </w:r>
            <w:r w:rsidRPr="007B3A94">
              <w:rPr>
                <w:rFonts w:ascii="Arial Narrow" w:hAnsi="Arial Narrow"/>
                <w:bCs/>
                <w:i/>
                <w:iCs/>
                <w:color w:val="FF0000"/>
              </w:rPr>
              <w:t>?</w:t>
            </w:r>
            <w:r w:rsidR="007B3A94">
              <w:rPr>
                <w:rFonts w:ascii="Arial Narrow" w:hAnsi="Arial Narrow"/>
                <w:bCs/>
                <w:i/>
                <w:iCs/>
                <w:color w:val="FF0000"/>
              </w:rPr>
              <w:t xml:space="preserve"> List any action items.</w:t>
            </w:r>
          </w:p>
          <w:p w14:paraId="01BECA6A" w14:textId="0F67EB06" w:rsidR="00B55B45" w:rsidRDefault="00B55B45" w:rsidP="00EC7E14">
            <w:pPr>
              <w:jc w:val="both"/>
              <w:rPr>
                <w:rFonts w:ascii="Arial Narrow" w:hAnsi="Arial Narrow"/>
                <w:bCs/>
              </w:rPr>
            </w:pPr>
          </w:p>
          <w:p w14:paraId="24F1917E" w14:textId="650E9CA4" w:rsidR="00B55B45" w:rsidRDefault="00B55B45" w:rsidP="00EC7E14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Previous Action Items and AOB</w:t>
            </w:r>
          </w:p>
          <w:p w14:paraId="3FFABB70" w14:textId="79394521" w:rsidR="00B55B45" w:rsidRPr="007B3A94" w:rsidRDefault="002E0766" w:rsidP="00EC7E14">
            <w:pPr>
              <w:jc w:val="both"/>
              <w:rPr>
                <w:rFonts w:ascii="Arial Narrow" w:hAnsi="Arial Narrow"/>
                <w:bCs/>
                <w:i/>
                <w:iCs/>
                <w:color w:val="FF0000"/>
              </w:rPr>
            </w:pPr>
            <w:r w:rsidRPr="007B3A94">
              <w:rPr>
                <w:rFonts w:ascii="Arial Narrow" w:hAnsi="Arial Narrow"/>
                <w:bCs/>
                <w:i/>
                <w:iCs/>
                <w:color w:val="FF0000"/>
              </w:rPr>
              <w:t>Any other business discussed?</w:t>
            </w:r>
            <w:r w:rsidR="00D45EED">
              <w:rPr>
                <w:rFonts w:ascii="Arial Narrow" w:hAnsi="Arial Narrow"/>
                <w:bCs/>
                <w:i/>
                <w:iCs/>
                <w:color w:val="FF0000"/>
              </w:rPr>
              <w:t xml:space="preserve"> </w:t>
            </w:r>
            <w:r w:rsidRPr="007B3A94">
              <w:rPr>
                <w:rFonts w:ascii="Arial Narrow" w:hAnsi="Arial Narrow"/>
                <w:bCs/>
                <w:i/>
                <w:iCs/>
                <w:color w:val="FF0000"/>
              </w:rPr>
              <w:t xml:space="preserve"> List the action items from the previous visit and if they were resolved or still outstanding.</w:t>
            </w:r>
          </w:p>
          <w:p w14:paraId="0FA26DA6" w14:textId="7BAF4B35" w:rsidR="00270FDA" w:rsidRPr="003A5B6E" w:rsidRDefault="00270FDA" w:rsidP="00380B3D">
            <w:pPr>
              <w:rPr>
                <w:rFonts w:ascii="Arial Narrow" w:hAnsi="Arial Narrow"/>
                <w:bCs/>
              </w:rPr>
            </w:pPr>
          </w:p>
        </w:tc>
      </w:tr>
      <w:tr w:rsidR="00B553FB" w14:paraId="4EA63545" w14:textId="77777777" w:rsidTr="00B553FB">
        <w:trPr>
          <w:trHeight w:val="529"/>
        </w:trPr>
        <w:tc>
          <w:tcPr>
            <w:tcW w:w="2268" w:type="dxa"/>
          </w:tcPr>
          <w:p w14:paraId="0E5AA524" w14:textId="77777777"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lastRenderedPageBreak/>
              <w:t>Signed</w:t>
            </w:r>
            <w:r w:rsidR="00222F4E">
              <w:rPr>
                <w:rFonts w:ascii="Arial Narrow" w:hAnsi="Arial Narrow"/>
                <w:b/>
              </w:rPr>
              <w:t>:</w:t>
            </w:r>
            <w:r w:rsidRPr="00B553FB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294" w:type="dxa"/>
            <w:gridSpan w:val="2"/>
          </w:tcPr>
          <w:p w14:paraId="467E0163" w14:textId="77777777"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</w:p>
        </w:tc>
        <w:tc>
          <w:tcPr>
            <w:tcW w:w="846" w:type="dxa"/>
            <w:gridSpan w:val="2"/>
          </w:tcPr>
          <w:p w14:paraId="6B080C5A" w14:textId="77777777" w:rsidR="00B553FB" w:rsidRPr="00B553FB" w:rsidRDefault="00B553FB" w:rsidP="00B553FB">
            <w:pPr>
              <w:jc w:val="right"/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 xml:space="preserve">Date: </w:t>
            </w:r>
          </w:p>
        </w:tc>
        <w:tc>
          <w:tcPr>
            <w:tcW w:w="2448" w:type="dxa"/>
            <w:gridSpan w:val="2"/>
          </w:tcPr>
          <w:p w14:paraId="2ECECD49" w14:textId="2EA49E18"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</w:p>
        </w:tc>
      </w:tr>
      <w:tr w:rsidR="00222F4E" w14:paraId="2CD58647" w14:textId="77777777">
        <w:trPr>
          <w:trHeight w:val="529"/>
        </w:trPr>
        <w:tc>
          <w:tcPr>
            <w:tcW w:w="2268" w:type="dxa"/>
          </w:tcPr>
          <w:p w14:paraId="59568A68" w14:textId="77777777" w:rsidR="00222F4E" w:rsidRPr="00B553FB" w:rsidRDefault="00222F4E" w:rsidP="002C14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 and Job Title:</w:t>
            </w:r>
          </w:p>
        </w:tc>
        <w:tc>
          <w:tcPr>
            <w:tcW w:w="6588" w:type="dxa"/>
            <w:gridSpan w:val="6"/>
          </w:tcPr>
          <w:p w14:paraId="680898A9" w14:textId="7C51C3E0" w:rsidR="00222F4E" w:rsidRPr="00B553FB" w:rsidRDefault="00222F4E" w:rsidP="002C143D">
            <w:pPr>
              <w:rPr>
                <w:rFonts w:ascii="Arial Narrow" w:hAnsi="Arial Narrow"/>
                <w:b/>
              </w:rPr>
            </w:pPr>
          </w:p>
        </w:tc>
      </w:tr>
      <w:tr w:rsidR="00994A8A" w14:paraId="3951FC62" w14:textId="12278ABB" w:rsidTr="00994A8A">
        <w:trPr>
          <w:trHeight w:val="529"/>
        </w:trPr>
        <w:tc>
          <w:tcPr>
            <w:tcW w:w="2268" w:type="dxa"/>
          </w:tcPr>
          <w:p w14:paraId="5A577704" w14:textId="5D5B036F" w:rsidR="00994A8A" w:rsidRDefault="00994A8A" w:rsidP="00994A8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Reviewed by signed:</w:t>
            </w:r>
            <w:r w:rsidRPr="00B553FB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330" w:type="dxa"/>
            <w:gridSpan w:val="3"/>
            <w:tcBorders>
              <w:right w:val="single" w:sz="4" w:space="0" w:color="auto"/>
            </w:tcBorders>
          </w:tcPr>
          <w:p w14:paraId="687DB33C" w14:textId="77777777" w:rsidR="00994A8A" w:rsidRPr="00B553FB" w:rsidRDefault="00994A8A" w:rsidP="00994A8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9B2878B" w14:textId="20C0B0C4" w:rsidR="00994A8A" w:rsidRPr="00B553FB" w:rsidRDefault="00994A8A" w:rsidP="00994A8A">
            <w:pPr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Date:</w:t>
            </w:r>
          </w:p>
        </w:tc>
        <w:tc>
          <w:tcPr>
            <w:tcW w:w="2403" w:type="dxa"/>
            <w:tcBorders>
              <w:left w:val="single" w:sz="4" w:space="0" w:color="auto"/>
            </w:tcBorders>
          </w:tcPr>
          <w:p w14:paraId="1201D797" w14:textId="77777777" w:rsidR="00994A8A" w:rsidRPr="00B553FB" w:rsidRDefault="00994A8A" w:rsidP="00994A8A">
            <w:pPr>
              <w:rPr>
                <w:rFonts w:ascii="Arial Narrow" w:hAnsi="Arial Narrow"/>
                <w:b/>
              </w:rPr>
            </w:pPr>
          </w:p>
        </w:tc>
      </w:tr>
      <w:tr w:rsidR="00994A8A" w14:paraId="3D36DE2D" w14:textId="77777777">
        <w:trPr>
          <w:trHeight w:val="529"/>
        </w:trPr>
        <w:tc>
          <w:tcPr>
            <w:tcW w:w="2268" w:type="dxa"/>
          </w:tcPr>
          <w:p w14:paraId="1759C768" w14:textId="7CF63484" w:rsidR="00994A8A" w:rsidRPr="00B553FB" w:rsidRDefault="00994A8A" w:rsidP="00994A8A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 and Job Title:</w:t>
            </w:r>
          </w:p>
        </w:tc>
        <w:tc>
          <w:tcPr>
            <w:tcW w:w="6588" w:type="dxa"/>
            <w:gridSpan w:val="6"/>
          </w:tcPr>
          <w:p w14:paraId="6A4391A2" w14:textId="77777777" w:rsidR="00994A8A" w:rsidRPr="00B553FB" w:rsidRDefault="00994A8A" w:rsidP="00994A8A">
            <w:pPr>
              <w:rPr>
                <w:rFonts w:ascii="Arial Narrow" w:hAnsi="Arial Narrow"/>
                <w:b/>
              </w:rPr>
            </w:pPr>
          </w:p>
        </w:tc>
      </w:tr>
    </w:tbl>
    <w:p w14:paraId="168D2770" w14:textId="77777777" w:rsidR="00B553FB" w:rsidRDefault="00B553FB" w:rsidP="002A5355"/>
    <w:p w14:paraId="66DA1A68" w14:textId="74A0C3CB" w:rsidR="0043453E" w:rsidRPr="00222F4E" w:rsidRDefault="00B55B45" w:rsidP="00222F4E">
      <w:pPr>
        <w:tabs>
          <w:tab w:val="left" w:pos="7939"/>
        </w:tabs>
        <w:rPr>
          <w:sz w:val="14"/>
          <w:szCs w:val="1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6843589" wp14:editId="76875421">
            <wp:simplePos x="1085850" y="4962525"/>
            <wp:positionH relativeFrom="margin">
              <wp:align>center</wp:align>
            </wp:positionH>
            <wp:positionV relativeFrom="margin">
              <wp:align>bottom</wp:align>
            </wp:positionV>
            <wp:extent cx="5795645" cy="444016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44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453E" w:rsidRPr="00222F4E" w:rsidSect="00222F4E">
      <w:footerReference w:type="default" r:id="rId12"/>
      <w:headerReference w:type="first" r:id="rId13"/>
      <w:footerReference w:type="first" r:id="rId14"/>
      <w:pgSz w:w="11906" w:h="16838" w:code="9"/>
      <w:pgMar w:top="1977" w:right="1071" w:bottom="2127" w:left="1708" w:header="518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FDD00" w14:textId="77777777" w:rsidR="00E81F83" w:rsidRDefault="00E81F83" w:rsidP="00EF1453">
      <w:r>
        <w:separator/>
      </w:r>
    </w:p>
  </w:endnote>
  <w:endnote w:type="continuationSeparator" w:id="0">
    <w:p w14:paraId="1F26583B" w14:textId="77777777" w:rsidR="00E81F83" w:rsidRDefault="00E81F83" w:rsidP="00EF1453">
      <w:r>
        <w:continuationSeparator/>
      </w:r>
    </w:p>
  </w:endnote>
  <w:endnote w:type="continuationNotice" w:id="1">
    <w:p w14:paraId="515D757E" w14:textId="77777777" w:rsidR="00A30B3E" w:rsidRDefault="00A30B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041537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98DC29E" w14:textId="2789B7B9" w:rsidR="007B3A94" w:rsidRDefault="007B3A94" w:rsidP="007B3A94">
            <w:pPr>
              <w:pStyle w:val="Footer"/>
              <w:rPr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Remote Monitoring </w:t>
            </w:r>
            <w:r w:rsidR="00F402D5">
              <w:rPr>
                <w:i/>
                <w:sz w:val="20"/>
                <w:szCs w:val="20"/>
              </w:rPr>
              <w:t xml:space="preserve">- </w:t>
            </w:r>
            <w:r w:rsidR="0056488F">
              <w:rPr>
                <w:i/>
                <w:sz w:val="20"/>
                <w:szCs w:val="20"/>
              </w:rPr>
              <w:t>Contact Comment Form</w:t>
            </w:r>
            <w:r>
              <w:rPr>
                <w:i/>
                <w:sz w:val="20"/>
                <w:szCs w:val="20"/>
              </w:rPr>
              <w:tab/>
            </w:r>
            <w:r>
              <w:rPr>
                <w:sz w:val="18"/>
                <w:szCs w:val="18"/>
              </w:rPr>
              <w:tab/>
            </w:r>
            <w:r w:rsidR="0056488F" w:rsidRPr="00F402D5">
              <w:rPr>
                <w:i/>
                <w:iCs/>
                <w:szCs w:val="20"/>
              </w:rPr>
              <w:t>V1.0, 27May2020</w:t>
            </w:r>
            <w:r>
              <w:rPr>
                <w:szCs w:val="20"/>
              </w:rPr>
              <w:t xml:space="preserve"> </w:t>
            </w:r>
          </w:p>
          <w:p w14:paraId="4E70322B" w14:textId="77777777" w:rsidR="007B3A94" w:rsidRPr="003B0D1A" w:rsidRDefault="007B3A94" w:rsidP="00F402D5">
            <w:pPr>
              <w:pStyle w:val="Footer"/>
              <w:jc w:val="center"/>
              <w:rPr>
                <w:sz w:val="20"/>
                <w:szCs w:val="20"/>
              </w:rPr>
            </w:pPr>
            <w:r w:rsidRPr="003B0D1A">
              <w:rPr>
                <w:sz w:val="20"/>
                <w:szCs w:val="20"/>
              </w:rPr>
              <w:t xml:space="preserve">Page </w:t>
            </w:r>
            <w:r w:rsidRPr="003B0D1A">
              <w:rPr>
                <w:sz w:val="20"/>
                <w:szCs w:val="20"/>
              </w:rPr>
              <w:fldChar w:fldCharType="begin"/>
            </w:r>
            <w:r w:rsidRPr="003B0D1A">
              <w:rPr>
                <w:sz w:val="20"/>
                <w:szCs w:val="20"/>
              </w:rPr>
              <w:instrText xml:space="preserve"> PAGE </w:instrText>
            </w:r>
            <w:r w:rsidRPr="003B0D1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1</w:t>
            </w:r>
            <w:r w:rsidRPr="003B0D1A">
              <w:rPr>
                <w:sz w:val="20"/>
                <w:szCs w:val="20"/>
              </w:rPr>
              <w:fldChar w:fldCharType="end"/>
            </w:r>
            <w:r w:rsidRPr="003B0D1A">
              <w:rPr>
                <w:sz w:val="20"/>
                <w:szCs w:val="20"/>
              </w:rPr>
              <w:t xml:space="preserve"> of </w:t>
            </w:r>
            <w:r w:rsidRPr="003B0D1A">
              <w:rPr>
                <w:sz w:val="20"/>
                <w:szCs w:val="20"/>
              </w:rPr>
              <w:fldChar w:fldCharType="begin"/>
            </w:r>
            <w:r w:rsidRPr="003B0D1A">
              <w:rPr>
                <w:sz w:val="20"/>
                <w:szCs w:val="20"/>
              </w:rPr>
              <w:instrText xml:space="preserve"> NUMPAGES  </w:instrText>
            </w:r>
            <w:r w:rsidRPr="003B0D1A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t>2</w:t>
            </w:r>
            <w:r w:rsidRPr="003B0D1A">
              <w:rPr>
                <w:sz w:val="20"/>
                <w:szCs w:val="20"/>
              </w:rPr>
              <w:fldChar w:fldCharType="end"/>
            </w:r>
          </w:p>
          <w:p w14:paraId="30B19365" w14:textId="414169EC" w:rsidR="007B3A94" w:rsidRDefault="00761B28">
            <w:pPr>
              <w:pStyle w:val="Footer"/>
            </w:pPr>
          </w:p>
        </w:sdtContent>
      </w:sdt>
    </w:sdtContent>
  </w:sdt>
  <w:p w14:paraId="4188EEFD" w14:textId="77777777" w:rsidR="0043453E" w:rsidRPr="00D4520B" w:rsidRDefault="0043453E" w:rsidP="0043453E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45134" w14:textId="6DC4A2AF" w:rsidR="00270FDA" w:rsidRDefault="000238D2" w:rsidP="00222F4E">
    <w:pPr>
      <w:pStyle w:val="Footer"/>
      <w:rPr>
        <w:szCs w:val="20"/>
      </w:rPr>
    </w:pPr>
    <w:r>
      <w:rPr>
        <w:i/>
        <w:sz w:val="20"/>
        <w:szCs w:val="20"/>
      </w:rPr>
      <w:t>Remote Monitoring</w:t>
    </w:r>
    <w:r w:rsidR="00F402D5">
      <w:rPr>
        <w:i/>
        <w:sz w:val="20"/>
        <w:szCs w:val="20"/>
      </w:rPr>
      <w:t xml:space="preserve"> -</w:t>
    </w:r>
    <w:r>
      <w:rPr>
        <w:i/>
        <w:sz w:val="20"/>
        <w:szCs w:val="20"/>
      </w:rPr>
      <w:t xml:space="preserve"> </w:t>
    </w:r>
    <w:r w:rsidR="0056488F">
      <w:rPr>
        <w:i/>
        <w:sz w:val="20"/>
        <w:szCs w:val="20"/>
      </w:rPr>
      <w:t>Contact Comment Form</w:t>
    </w:r>
    <w:r>
      <w:rPr>
        <w:i/>
        <w:sz w:val="20"/>
        <w:szCs w:val="20"/>
      </w:rPr>
      <w:tab/>
    </w:r>
    <w:r w:rsidR="003B0D1A">
      <w:rPr>
        <w:sz w:val="18"/>
        <w:szCs w:val="18"/>
      </w:rPr>
      <w:tab/>
    </w:r>
    <w:r w:rsidR="0056488F" w:rsidRPr="00F402D5">
      <w:rPr>
        <w:i/>
        <w:iCs/>
        <w:szCs w:val="20"/>
      </w:rPr>
      <w:t>V1.0, 27May2020</w:t>
    </w:r>
    <w:r w:rsidR="00222F4E">
      <w:rPr>
        <w:szCs w:val="20"/>
      </w:rPr>
      <w:t xml:space="preserve"> </w:t>
    </w:r>
  </w:p>
  <w:p w14:paraId="31BD85DB" w14:textId="24FD49C8" w:rsidR="008A124E" w:rsidRPr="003B0D1A" w:rsidRDefault="008A124E" w:rsidP="00F402D5">
    <w:pPr>
      <w:pStyle w:val="Footer"/>
      <w:jc w:val="center"/>
      <w:rPr>
        <w:sz w:val="20"/>
        <w:szCs w:val="20"/>
      </w:rPr>
    </w:pPr>
    <w:r w:rsidRPr="003B0D1A">
      <w:rPr>
        <w:sz w:val="20"/>
        <w:szCs w:val="20"/>
      </w:rPr>
      <w:t xml:space="preserve">Page </w:t>
    </w:r>
    <w:r w:rsidR="009E05BD" w:rsidRPr="003B0D1A">
      <w:rPr>
        <w:sz w:val="20"/>
        <w:szCs w:val="20"/>
      </w:rPr>
      <w:fldChar w:fldCharType="begin"/>
    </w:r>
    <w:r w:rsidRPr="003B0D1A">
      <w:rPr>
        <w:sz w:val="20"/>
        <w:szCs w:val="20"/>
      </w:rPr>
      <w:instrText xml:space="preserve"> PAGE </w:instrText>
    </w:r>
    <w:r w:rsidR="009E05BD" w:rsidRPr="003B0D1A">
      <w:rPr>
        <w:sz w:val="20"/>
        <w:szCs w:val="20"/>
      </w:rPr>
      <w:fldChar w:fldCharType="separate"/>
    </w:r>
    <w:r w:rsidR="00380B3D">
      <w:rPr>
        <w:noProof/>
        <w:sz w:val="20"/>
        <w:szCs w:val="20"/>
      </w:rPr>
      <w:t>1</w:t>
    </w:r>
    <w:r w:rsidR="009E05BD" w:rsidRPr="003B0D1A">
      <w:rPr>
        <w:sz w:val="20"/>
        <w:szCs w:val="20"/>
      </w:rPr>
      <w:fldChar w:fldCharType="end"/>
    </w:r>
    <w:r w:rsidRPr="003B0D1A">
      <w:rPr>
        <w:sz w:val="20"/>
        <w:szCs w:val="20"/>
      </w:rPr>
      <w:t xml:space="preserve"> of </w:t>
    </w:r>
    <w:r w:rsidR="009E05BD" w:rsidRPr="003B0D1A">
      <w:rPr>
        <w:sz w:val="20"/>
        <w:szCs w:val="20"/>
      </w:rPr>
      <w:fldChar w:fldCharType="begin"/>
    </w:r>
    <w:r w:rsidRPr="003B0D1A">
      <w:rPr>
        <w:sz w:val="20"/>
        <w:szCs w:val="20"/>
      </w:rPr>
      <w:instrText xml:space="preserve"> NUMPAGES  </w:instrText>
    </w:r>
    <w:r w:rsidR="009E05BD" w:rsidRPr="003B0D1A">
      <w:rPr>
        <w:sz w:val="20"/>
        <w:szCs w:val="20"/>
      </w:rPr>
      <w:fldChar w:fldCharType="separate"/>
    </w:r>
    <w:r w:rsidR="00380B3D">
      <w:rPr>
        <w:noProof/>
        <w:sz w:val="20"/>
        <w:szCs w:val="20"/>
      </w:rPr>
      <w:t>1</w:t>
    </w:r>
    <w:r w:rsidR="009E05BD" w:rsidRPr="003B0D1A">
      <w:rPr>
        <w:sz w:val="20"/>
        <w:szCs w:val="20"/>
      </w:rPr>
      <w:fldChar w:fldCharType="end"/>
    </w:r>
  </w:p>
  <w:p w14:paraId="4EC4F0C8" w14:textId="77777777" w:rsidR="0043453E" w:rsidRPr="00D4520B" w:rsidRDefault="0043453E" w:rsidP="0043453E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69186" w14:textId="77777777" w:rsidR="00E81F83" w:rsidRDefault="00E81F83" w:rsidP="00EF1453">
      <w:r>
        <w:separator/>
      </w:r>
    </w:p>
  </w:footnote>
  <w:footnote w:type="continuationSeparator" w:id="0">
    <w:p w14:paraId="064D2F1F" w14:textId="77777777" w:rsidR="00E81F83" w:rsidRDefault="00E81F83" w:rsidP="00EF1453">
      <w:r>
        <w:continuationSeparator/>
      </w:r>
    </w:p>
  </w:footnote>
  <w:footnote w:type="continuationNotice" w:id="1">
    <w:p w14:paraId="03EB0761" w14:textId="77777777" w:rsidR="00A30B3E" w:rsidRDefault="00A30B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E686A" w14:textId="77777777" w:rsidR="006A12C8" w:rsidRPr="00633975" w:rsidRDefault="00DF6376" w:rsidP="00633975">
    <w:pPr>
      <w:pStyle w:val="Header"/>
      <w:tabs>
        <w:tab w:val="clear" w:pos="4513"/>
        <w:tab w:val="clear" w:pos="9026"/>
      </w:tabs>
      <w:ind w:left="-28" w:right="-1011"/>
    </w:pPr>
    <w:r>
      <w:rPr>
        <w:noProof/>
        <w:lang w:eastAsia="en-GB"/>
      </w:rPr>
      <w:drawing>
        <wp:inline distT="0" distB="0" distL="0" distR="0" wp14:anchorId="16134A51" wp14:editId="7D16C184">
          <wp:extent cx="5796280" cy="930275"/>
          <wp:effectExtent l="1905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6280" cy="930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67430"/>
    <w:multiLevelType w:val="hybridMultilevel"/>
    <w:tmpl w:val="30FEDAD6"/>
    <w:lvl w:ilvl="0" w:tplc="BECC2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6286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A8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B42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5CD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FEF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828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0A9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803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A7C5ED1"/>
    <w:multiLevelType w:val="hybridMultilevel"/>
    <w:tmpl w:val="03263684"/>
    <w:lvl w:ilvl="0" w:tplc="E57E99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7574115">
    <w:abstractNumId w:val="1"/>
  </w:num>
  <w:num w:numId="2" w16cid:durableId="272640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831"/>
    <w:rsid w:val="000238D2"/>
    <w:rsid w:val="00036F3F"/>
    <w:rsid w:val="000428D1"/>
    <w:rsid w:val="00042B6E"/>
    <w:rsid w:val="000A71DF"/>
    <w:rsid w:val="00100C51"/>
    <w:rsid w:val="00122A86"/>
    <w:rsid w:val="00127945"/>
    <w:rsid w:val="001302F7"/>
    <w:rsid w:val="00150ABE"/>
    <w:rsid w:val="00171B93"/>
    <w:rsid w:val="00183155"/>
    <w:rsid w:val="001A1A7D"/>
    <w:rsid w:val="001B198D"/>
    <w:rsid w:val="001B5918"/>
    <w:rsid w:val="00217947"/>
    <w:rsid w:val="00222F4E"/>
    <w:rsid w:val="00223EF0"/>
    <w:rsid w:val="002305A1"/>
    <w:rsid w:val="002504B7"/>
    <w:rsid w:val="00270FDA"/>
    <w:rsid w:val="00284845"/>
    <w:rsid w:val="00290122"/>
    <w:rsid w:val="002A2B75"/>
    <w:rsid w:val="002A5355"/>
    <w:rsid w:val="002C143D"/>
    <w:rsid w:val="002C6D70"/>
    <w:rsid w:val="002E0766"/>
    <w:rsid w:val="00372E3A"/>
    <w:rsid w:val="00380B3D"/>
    <w:rsid w:val="003A5B6E"/>
    <w:rsid w:val="003B0D1A"/>
    <w:rsid w:val="003B3975"/>
    <w:rsid w:val="003B7A15"/>
    <w:rsid w:val="00421BAC"/>
    <w:rsid w:val="0043453E"/>
    <w:rsid w:val="004359E3"/>
    <w:rsid w:val="00446A92"/>
    <w:rsid w:val="0047579C"/>
    <w:rsid w:val="004B20E8"/>
    <w:rsid w:val="004B76BC"/>
    <w:rsid w:val="004C0E95"/>
    <w:rsid w:val="0053405C"/>
    <w:rsid w:val="00535431"/>
    <w:rsid w:val="0055485C"/>
    <w:rsid w:val="0056488F"/>
    <w:rsid w:val="00571E6D"/>
    <w:rsid w:val="00580C71"/>
    <w:rsid w:val="00583248"/>
    <w:rsid w:val="005B6C8C"/>
    <w:rsid w:val="005C11CB"/>
    <w:rsid w:val="005C5CE9"/>
    <w:rsid w:val="005D3C11"/>
    <w:rsid w:val="005E030D"/>
    <w:rsid w:val="005E0411"/>
    <w:rsid w:val="005E4D2D"/>
    <w:rsid w:val="00612AD9"/>
    <w:rsid w:val="00625CED"/>
    <w:rsid w:val="00633975"/>
    <w:rsid w:val="00641FED"/>
    <w:rsid w:val="006426E8"/>
    <w:rsid w:val="00653CC4"/>
    <w:rsid w:val="00670928"/>
    <w:rsid w:val="006A12C8"/>
    <w:rsid w:val="006C0F6B"/>
    <w:rsid w:val="006D1481"/>
    <w:rsid w:val="006F3CDE"/>
    <w:rsid w:val="006F79D0"/>
    <w:rsid w:val="00714581"/>
    <w:rsid w:val="00721026"/>
    <w:rsid w:val="00723F70"/>
    <w:rsid w:val="007366FD"/>
    <w:rsid w:val="007407ED"/>
    <w:rsid w:val="00751938"/>
    <w:rsid w:val="00761B28"/>
    <w:rsid w:val="007626DD"/>
    <w:rsid w:val="007720E6"/>
    <w:rsid w:val="007B3A94"/>
    <w:rsid w:val="007C0732"/>
    <w:rsid w:val="007E65DF"/>
    <w:rsid w:val="007F0BBD"/>
    <w:rsid w:val="007F5831"/>
    <w:rsid w:val="00813F7B"/>
    <w:rsid w:val="00815D98"/>
    <w:rsid w:val="008379B4"/>
    <w:rsid w:val="00844869"/>
    <w:rsid w:val="00847B6D"/>
    <w:rsid w:val="008560DC"/>
    <w:rsid w:val="0086404E"/>
    <w:rsid w:val="00865506"/>
    <w:rsid w:val="008762E5"/>
    <w:rsid w:val="00896636"/>
    <w:rsid w:val="00897165"/>
    <w:rsid w:val="008A124E"/>
    <w:rsid w:val="008A7E6D"/>
    <w:rsid w:val="008B3B42"/>
    <w:rsid w:val="008D5DD1"/>
    <w:rsid w:val="008F07FF"/>
    <w:rsid w:val="008F78AB"/>
    <w:rsid w:val="00906283"/>
    <w:rsid w:val="00915BC9"/>
    <w:rsid w:val="00941AF8"/>
    <w:rsid w:val="00941FD8"/>
    <w:rsid w:val="009451F7"/>
    <w:rsid w:val="0094604B"/>
    <w:rsid w:val="00960028"/>
    <w:rsid w:val="009867E5"/>
    <w:rsid w:val="00994A8A"/>
    <w:rsid w:val="009C5CB7"/>
    <w:rsid w:val="009E05BD"/>
    <w:rsid w:val="00A232C8"/>
    <w:rsid w:val="00A30B3E"/>
    <w:rsid w:val="00A55F0C"/>
    <w:rsid w:val="00A63E19"/>
    <w:rsid w:val="00A674C0"/>
    <w:rsid w:val="00A95864"/>
    <w:rsid w:val="00A976A9"/>
    <w:rsid w:val="00AD0C60"/>
    <w:rsid w:val="00AE4729"/>
    <w:rsid w:val="00AE74CA"/>
    <w:rsid w:val="00AF5455"/>
    <w:rsid w:val="00AF6C1E"/>
    <w:rsid w:val="00B06C3B"/>
    <w:rsid w:val="00B1783D"/>
    <w:rsid w:val="00B222B9"/>
    <w:rsid w:val="00B553FB"/>
    <w:rsid w:val="00B55B45"/>
    <w:rsid w:val="00B56423"/>
    <w:rsid w:val="00B83270"/>
    <w:rsid w:val="00BD0CBF"/>
    <w:rsid w:val="00C01B4E"/>
    <w:rsid w:val="00C74BD9"/>
    <w:rsid w:val="00C75F41"/>
    <w:rsid w:val="00C9162A"/>
    <w:rsid w:val="00CA07C1"/>
    <w:rsid w:val="00CB324A"/>
    <w:rsid w:val="00CC0985"/>
    <w:rsid w:val="00CE081A"/>
    <w:rsid w:val="00CF0925"/>
    <w:rsid w:val="00D2508B"/>
    <w:rsid w:val="00D25215"/>
    <w:rsid w:val="00D42E5F"/>
    <w:rsid w:val="00D45EED"/>
    <w:rsid w:val="00D57DDE"/>
    <w:rsid w:val="00D935F2"/>
    <w:rsid w:val="00DA1656"/>
    <w:rsid w:val="00DB00CA"/>
    <w:rsid w:val="00DC39BE"/>
    <w:rsid w:val="00DC638D"/>
    <w:rsid w:val="00DD7E05"/>
    <w:rsid w:val="00DE2CBE"/>
    <w:rsid w:val="00DF6376"/>
    <w:rsid w:val="00DF7EB1"/>
    <w:rsid w:val="00E21A6A"/>
    <w:rsid w:val="00E2490A"/>
    <w:rsid w:val="00E42617"/>
    <w:rsid w:val="00E63F7C"/>
    <w:rsid w:val="00E81F83"/>
    <w:rsid w:val="00E92A4C"/>
    <w:rsid w:val="00EB1E73"/>
    <w:rsid w:val="00EC7E14"/>
    <w:rsid w:val="00EE61BE"/>
    <w:rsid w:val="00EF1453"/>
    <w:rsid w:val="00F13BDD"/>
    <w:rsid w:val="00F402D5"/>
    <w:rsid w:val="00F6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28D6BF"/>
  <w15:docId w15:val="{34114B07-F6FD-424A-9AD8-502CB8DE9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2B9"/>
    <w:rPr>
      <w:rFonts w:ascii="Arial" w:hAnsi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53"/>
  </w:style>
  <w:style w:type="paragraph" w:styleId="Footer">
    <w:name w:val="footer"/>
    <w:basedOn w:val="Normal"/>
    <w:link w:val="FooterChar"/>
    <w:uiPriority w:val="99"/>
    <w:unhideWhenUsed/>
    <w:rsid w:val="001B198D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B198D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75F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A95864"/>
    <w:rPr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8B3B4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D3C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3C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3C11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3C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3C11"/>
    <w:rPr>
      <w:rFonts w:ascii="Arial" w:hAnsi="Arial"/>
      <w:b/>
      <w:bCs/>
      <w:lang w:eastAsia="en-US"/>
    </w:rPr>
  </w:style>
  <w:style w:type="paragraph" w:customStyle="1" w:styleId="SDTEXT">
    <w:name w:val="SD TEXT"/>
    <w:basedOn w:val="Header"/>
    <w:rsid w:val="00270FDA"/>
    <w:pPr>
      <w:tabs>
        <w:tab w:val="clear" w:pos="4513"/>
        <w:tab w:val="clear" w:pos="9026"/>
        <w:tab w:val="center" w:pos="4320"/>
        <w:tab w:val="right" w:pos="8640"/>
      </w:tabs>
    </w:pPr>
    <w:rPr>
      <w:rFonts w:ascii="Arial Narrow" w:eastAsia="Times New Roman" w:hAnsi="Arial Narrow"/>
      <w:noProof/>
      <w:color w:val="000066"/>
      <w:szCs w:val="20"/>
      <w:lang w:val="en-US"/>
    </w:rPr>
  </w:style>
  <w:style w:type="paragraph" w:customStyle="1" w:styleId="IMPACTNormal">
    <w:name w:val="IMPACT Normal"/>
    <w:basedOn w:val="Header"/>
    <w:rsid w:val="00270FDA"/>
    <w:pPr>
      <w:tabs>
        <w:tab w:val="clear" w:pos="4513"/>
        <w:tab w:val="clear" w:pos="9026"/>
      </w:tabs>
      <w:autoSpaceDE w:val="0"/>
      <w:autoSpaceDN w:val="0"/>
    </w:pPr>
    <w:rPr>
      <w:rFonts w:ascii="Arial Narrow" w:eastAsia="Times New Roman" w:hAnsi="Arial Narrow" w:cs="Arial"/>
      <w:bCs/>
      <w:sz w:val="20"/>
      <w:szCs w:val="24"/>
    </w:rPr>
  </w:style>
  <w:style w:type="paragraph" w:styleId="ListParagraph">
    <w:name w:val="List Paragraph"/>
    <w:basedOn w:val="Normal"/>
    <w:uiPriority w:val="34"/>
    <w:qFormat/>
    <w:rsid w:val="008762E5"/>
    <w:pPr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4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60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aire.arnold\Local%20Settings\Temporary%20Internet%20Files\OLK1B5\KingsReportTemplate_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C8676BE1FC94DAF4AA57CDA97FC01" ma:contentTypeVersion="19" ma:contentTypeDescription="Create a new document." ma:contentTypeScope="" ma:versionID="9435e287ad9c19a2fc9505f521e6d53a">
  <xsd:schema xmlns:xsd="http://www.w3.org/2001/XMLSchema" xmlns:xs="http://www.w3.org/2001/XMLSchema" xmlns:p="http://schemas.microsoft.com/office/2006/metadata/properties" xmlns:ns2="efc1309d-74be-4d4d-9ec3-2c497014039a" xmlns:ns3="cea28946-025c-4305-830e-876d2e391ec4" xmlns:ns4="4aaf35b1-80a8-48e7-9d03-c612add1997b" targetNamespace="http://schemas.microsoft.com/office/2006/metadata/properties" ma:root="true" ma:fieldsID="6467a248470f9e4ac18fc0867e9974eb" ns2:_="" ns3:_="" ns4:_="">
    <xsd:import namespace="efc1309d-74be-4d4d-9ec3-2c497014039a"/>
    <xsd:import namespace="cea28946-025c-4305-830e-876d2e391ec4"/>
    <xsd:import namespace="4aaf35b1-80a8-48e7-9d03-c612add19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1309d-74be-4d4d-9ec3-2c4970140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1d7151-b795-48f9-9207-6285658e27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28946-025c-4305-830e-876d2e391e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f35b1-80a8-48e7-9d03-c612add1997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a17d520-23ca-4e8f-a1bc-353f512a531b}" ma:internalName="TaxCatchAll" ma:showField="CatchAllData" ma:web="cea28946-025c-4305-830e-876d2e391e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af35b1-80a8-48e7-9d03-c612add1997b" xsi:nil="true"/>
    <lcf76f155ced4ddcb4097134ff3c332f xmlns="efc1309d-74be-4d4d-9ec3-2c49701403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71EB8E-0C4B-4FF0-8AFB-AF2657FCC26F}"/>
</file>

<file path=customXml/itemProps2.xml><?xml version="1.0" encoding="utf-8"?>
<ds:datastoreItem xmlns:ds="http://schemas.openxmlformats.org/officeDocument/2006/customXml" ds:itemID="{AA1222AE-5D2B-489C-A3B2-0C4743067F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74CF38-7401-415E-BA4B-4DAAD8E498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1046D3-BDC8-4CE1-8EB9-E6ED971A1ED3}">
  <ds:schemaRefs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http://schemas.microsoft.com/sharepoint/v3"/>
    <ds:schemaRef ds:uri="ea89f2f0-b5b9-4d0e-81d7-eb2bced393ea"/>
    <ds:schemaRef ds:uri="http://schemas.openxmlformats.org/package/2006/metadata/core-properties"/>
    <ds:schemaRef ds:uri="http://schemas.microsoft.com/office/infopath/2007/PartnerControls"/>
    <ds:schemaRef ds:uri="df37a681-0de0-4cda-9e54-d65858f1b691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KingsReportTemplate_2003.dot</Template>
  <TotalTime>0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KingsReport</vt:lpstr>
    </vt:vector>
  </TitlesOfParts>
  <Company>CTS CreativeTemplateSolutions Ltd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KingsReport</dc:title>
  <dc:subject/>
  <dc:creator>MIS</dc:creator>
  <cp:keywords/>
  <dc:description/>
  <cp:lastModifiedBy>Sophie Espinoza</cp:lastModifiedBy>
  <cp:revision>2</cp:revision>
  <cp:lastPrinted>2020-04-02T14:55:00Z</cp:lastPrinted>
  <dcterms:created xsi:type="dcterms:W3CDTF">2024-12-02T16:44:00Z</dcterms:created>
  <dcterms:modified xsi:type="dcterms:W3CDTF">2024-12-02T16:44:00Z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0x010100DF5C8676BE1FC94DAF4AA57CDA97FC01</vt:lpwstr>
  </property>
  <property fmtid="{D5CDD505-2E9C-101B-9397-08002B2CF9AE}" pid="3" name="MediaServiceImageTags">
    <vt:lpwstr/>
  </property>
</Properties>
</file>