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AD42D" w14:textId="77777777" w:rsidR="00A4041A" w:rsidRPr="00105D34" w:rsidRDefault="00A4041A">
      <w:pPr>
        <w:rPr>
          <w:rFonts w:cs="Arial"/>
        </w:rPr>
      </w:pPr>
    </w:p>
    <w:tbl>
      <w:tblPr>
        <w:tblW w:w="9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072"/>
      </w:tblGrid>
      <w:tr w:rsidR="00BE235A" w:rsidRPr="00105D34" w14:paraId="789AA380" w14:textId="77777777" w:rsidTr="00432293">
        <w:tc>
          <w:tcPr>
            <w:tcW w:w="9238" w:type="dxa"/>
          </w:tcPr>
          <w:p w14:paraId="7C4A7286" w14:textId="77777777" w:rsidR="00BE235A" w:rsidRPr="00105D34" w:rsidRDefault="00EA364A" w:rsidP="00432293">
            <w:pPr>
              <w:tabs>
                <w:tab w:val="center" w:pos="4513"/>
                <w:tab w:val="right" w:pos="9130"/>
              </w:tabs>
              <w:rPr>
                <w:rFonts w:cs="Arial"/>
                <w:b/>
                <w:sz w:val="28"/>
                <w:szCs w:val="28"/>
              </w:rPr>
            </w:pPr>
            <w:r w:rsidRPr="00105D34">
              <w:rPr>
                <w:rFonts w:cs="Arial"/>
                <w:b/>
                <w:sz w:val="28"/>
                <w:szCs w:val="28"/>
              </w:rPr>
              <w:t xml:space="preserve">King’s Health Partners </w:t>
            </w:r>
            <w:r w:rsidR="00BE235A" w:rsidRPr="00105D34">
              <w:rPr>
                <w:rFonts w:cs="Arial"/>
                <w:b/>
                <w:sz w:val="28"/>
                <w:szCs w:val="28"/>
              </w:rPr>
              <w:t>Clinical Trials Office</w:t>
            </w:r>
            <w:r w:rsidR="00BE235A" w:rsidRPr="00105D34">
              <w:rPr>
                <w:rFonts w:cs="Arial"/>
                <w:b/>
                <w:sz w:val="28"/>
                <w:szCs w:val="28"/>
              </w:rPr>
              <w:br/>
            </w:r>
            <w:r w:rsidR="00C8451C" w:rsidRPr="00105D34">
              <w:rPr>
                <w:rFonts w:cs="Arial"/>
                <w:b/>
                <w:sz w:val="28"/>
                <w:szCs w:val="28"/>
              </w:rPr>
              <w:t>Host</w:t>
            </w:r>
            <w:r w:rsidR="00B94A3B" w:rsidRPr="00105D34">
              <w:rPr>
                <w:rFonts w:cs="Arial"/>
                <w:b/>
                <w:sz w:val="28"/>
                <w:szCs w:val="28"/>
              </w:rPr>
              <w:t xml:space="preserve"> </w:t>
            </w:r>
            <w:r w:rsidR="00B315BD" w:rsidRPr="00105D34">
              <w:rPr>
                <w:rFonts w:cs="Arial"/>
                <w:b/>
                <w:sz w:val="28"/>
                <w:szCs w:val="28"/>
              </w:rPr>
              <w:t xml:space="preserve">Site </w:t>
            </w:r>
            <w:r w:rsidR="00BE235A" w:rsidRPr="00105D34">
              <w:rPr>
                <w:rFonts w:cs="Arial"/>
                <w:b/>
                <w:sz w:val="28"/>
                <w:szCs w:val="28"/>
              </w:rPr>
              <w:t>Initiation Visit Checklist</w:t>
            </w:r>
          </w:p>
          <w:p w14:paraId="4F187704" w14:textId="77777777" w:rsidR="00BE235A" w:rsidRPr="00105D34" w:rsidRDefault="00BE235A" w:rsidP="00432293">
            <w:pPr>
              <w:tabs>
                <w:tab w:val="center" w:pos="4513"/>
                <w:tab w:val="right" w:pos="9130"/>
              </w:tabs>
              <w:rPr>
                <w:rFonts w:cs="Arial"/>
                <w:b/>
              </w:rPr>
            </w:pPr>
          </w:p>
        </w:tc>
      </w:tr>
    </w:tbl>
    <w:p w14:paraId="5F7F578A" w14:textId="77777777" w:rsidR="00142459" w:rsidRDefault="00142459" w:rsidP="00BE235A">
      <w:pPr>
        <w:tabs>
          <w:tab w:val="right" w:pos="9130"/>
        </w:tabs>
      </w:pPr>
    </w:p>
    <w:tbl>
      <w:tblPr>
        <w:tblW w:w="9072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0"/>
        <w:gridCol w:w="6652"/>
      </w:tblGrid>
      <w:tr w:rsidR="00981F2F" w:rsidRPr="002B13D1" w14:paraId="6BB07592" w14:textId="77777777" w:rsidTr="00A10286">
        <w:trPr>
          <w:trHeight w:val="501"/>
        </w:trPr>
        <w:tc>
          <w:tcPr>
            <w:tcW w:w="2420" w:type="dxa"/>
          </w:tcPr>
          <w:p w14:paraId="334E34A8" w14:textId="5339F29D" w:rsidR="00981F2F" w:rsidRPr="002B13D1" w:rsidRDefault="00B937F1" w:rsidP="00BE235A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Trial</w:t>
            </w:r>
            <w:r w:rsidR="00981F2F" w:rsidRPr="002B13D1">
              <w:rPr>
                <w:rFonts w:cs="Arial"/>
                <w:b/>
              </w:rPr>
              <w:t xml:space="preserve"> Title:</w:t>
            </w:r>
          </w:p>
        </w:tc>
        <w:tc>
          <w:tcPr>
            <w:tcW w:w="6652" w:type="dxa"/>
          </w:tcPr>
          <w:p w14:paraId="5A46DD9B" w14:textId="77777777" w:rsidR="00981F2F" w:rsidRPr="00EE53EA" w:rsidRDefault="00981F2F" w:rsidP="00BE235A">
            <w:pPr>
              <w:tabs>
                <w:tab w:val="right" w:pos="9130"/>
              </w:tabs>
              <w:rPr>
                <w:rFonts w:cs="Arial"/>
                <w:b/>
              </w:rPr>
            </w:pPr>
          </w:p>
        </w:tc>
      </w:tr>
      <w:tr w:rsidR="00981F2F" w:rsidRPr="002B13D1" w14:paraId="7AE4DF84" w14:textId="77777777" w:rsidTr="00A10286">
        <w:trPr>
          <w:trHeight w:val="241"/>
        </w:trPr>
        <w:tc>
          <w:tcPr>
            <w:tcW w:w="2420" w:type="dxa"/>
          </w:tcPr>
          <w:p w14:paraId="6B9B6250" w14:textId="77777777" w:rsidR="00981F2F" w:rsidRPr="002B13D1" w:rsidRDefault="00891833" w:rsidP="00BE235A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Site </w:t>
            </w:r>
            <w:r w:rsidR="00981F2F" w:rsidRPr="002B13D1">
              <w:rPr>
                <w:rFonts w:cs="Arial"/>
                <w:b/>
              </w:rPr>
              <w:t>Investigator Name:</w:t>
            </w:r>
          </w:p>
        </w:tc>
        <w:tc>
          <w:tcPr>
            <w:tcW w:w="6652" w:type="dxa"/>
          </w:tcPr>
          <w:p w14:paraId="43179611" w14:textId="77777777" w:rsidR="00981F2F" w:rsidRPr="002B13D1" w:rsidRDefault="00981F2F" w:rsidP="00BE235A">
            <w:pPr>
              <w:tabs>
                <w:tab w:val="right" w:pos="9130"/>
              </w:tabs>
              <w:rPr>
                <w:rFonts w:cs="Arial"/>
                <w:b/>
              </w:rPr>
            </w:pPr>
          </w:p>
        </w:tc>
      </w:tr>
      <w:tr w:rsidR="00981F2F" w:rsidRPr="002B13D1" w14:paraId="6837C340" w14:textId="77777777" w:rsidTr="00A10286">
        <w:trPr>
          <w:trHeight w:val="241"/>
        </w:trPr>
        <w:tc>
          <w:tcPr>
            <w:tcW w:w="2420" w:type="dxa"/>
          </w:tcPr>
          <w:p w14:paraId="395FC6E3" w14:textId="77777777" w:rsidR="00981F2F" w:rsidRPr="002B13D1" w:rsidRDefault="00981F2F" w:rsidP="00BE235A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 w:rsidRPr="002B13D1">
              <w:rPr>
                <w:rFonts w:cs="Arial"/>
                <w:b/>
              </w:rPr>
              <w:t>Department:</w:t>
            </w:r>
          </w:p>
        </w:tc>
        <w:tc>
          <w:tcPr>
            <w:tcW w:w="6652" w:type="dxa"/>
          </w:tcPr>
          <w:p w14:paraId="2A5DB6BA" w14:textId="77777777" w:rsidR="00981F2F" w:rsidRPr="002B13D1" w:rsidRDefault="00981F2F" w:rsidP="00EE53EA">
            <w:pPr>
              <w:tabs>
                <w:tab w:val="right" w:pos="9130"/>
              </w:tabs>
              <w:rPr>
                <w:rFonts w:cs="Arial"/>
                <w:b/>
              </w:rPr>
            </w:pPr>
          </w:p>
        </w:tc>
      </w:tr>
      <w:tr w:rsidR="00981F2F" w:rsidRPr="002B13D1" w14:paraId="7FE9321A" w14:textId="77777777" w:rsidTr="00A10286">
        <w:trPr>
          <w:trHeight w:val="241"/>
        </w:trPr>
        <w:tc>
          <w:tcPr>
            <w:tcW w:w="2420" w:type="dxa"/>
          </w:tcPr>
          <w:p w14:paraId="3E4A6B9B" w14:textId="77777777" w:rsidR="00981F2F" w:rsidRPr="002B13D1" w:rsidRDefault="00981F2F" w:rsidP="00BE235A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 w:rsidRPr="002B13D1">
              <w:rPr>
                <w:rFonts w:cs="Arial"/>
                <w:b/>
              </w:rPr>
              <w:t>Site:</w:t>
            </w:r>
          </w:p>
        </w:tc>
        <w:tc>
          <w:tcPr>
            <w:tcW w:w="6652" w:type="dxa"/>
          </w:tcPr>
          <w:p w14:paraId="480EEEBA" w14:textId="77777777" w:rsidR="00981F2F" w:rsidRPr="002B13D1" w:rsidRDefault="00981F2F" w:rsidP="00BE235A">
            <w:pPr>
              <w:tabs>
                <w:tab w:val="right" w:pos="9130"/>
              </w:tabs>
              <w:rPr>
                <w:rFonts w:cs="Arial"/>
                <w:b/>
              </w:rPr>
            </w:pPr>
          </w:p>
        </w:tc>
      </w:tr>
      <w:tr w:rsidR="00981F2F" w:rsidRPr="002B13D1" w14:paraId="791137B0" w14:textId="77777777" w:rsidTr="00A10286">
        <w:trPr>
          <w:trHeight w:val="241"/>
        </w:trPr>
        <w:tc>
          <w:tcPr>
            <w:tcW w:w="2420" w:type="dxa"/>
          </w:tcPr>
          <w:p w14:paraId="30341C29" w14:textId="77777777" w:rsidR="00981F2F" w:rsidRPr="002B13D1" w:rsidRDefault="000C7E82" w:rsidP="00BE235A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(Co)</w:t>
            </w:r>
            <w:r w:rsidR="00981F2F" w:rsidRPr="002B13D1">
              <w:rPr>
                <w:rFonts w:cs="Arial"/>
                <w:b/>
              </w:rPr>
              <w:t>Sponsor</w:t>
            </w:r>
            <w:r>
              <w:rPr>
                <w:rFonts w:cs="Arial"/>
                <w:b/>
              </w:rPr>
              <w:t>(s)</w:t>
            </w:r>
            <w:r w:rsidR="00981F2F" w:rsidRPr="002B13D1">
              <w:rPr>
                <w:rFonts w:cs="Arial"/>
                <w:b/>
              </w:rPr>
              <w:t>:</w:t>
            </w:r>
          </w:p>
        </w:tc>
        <w:tc>
          <w:tcPr>
            <w:tcW w:w="6652" w:type="dxa"/>
          </w:tcPr>
          <w:p w14:paraId="5A292F87" w14:textId="77777777" w:rsidR="00981F2F" w:rsidRPr="002B13D1" w:rsidRDefault="00981F2F" w:rsidP="00BE235A">
            <w:pPr>
              <w:tabs>
                <w:tab w:val="right" w:pos="9130"/>
              </w:tabs>
              <w:rPr>
                <w:rFonts w:cs="Arial"/>
                <w:b/>
              </w:rPr>
            </w:pPr>
          </w:p>
        </w:tc>
      </w:tr>
      <w:tr w:rsidR="00323079" w:rsidRPr="002B13D1" w14:paraId="380CC547" w14:textId="77777777" w:rsidTr="00A10286">
        <w:trPr>
          <w:trHeight w:val="241"/>
        </w:trPr>
        <w:tc>
          <w:tcPr>
            <w:tcW w:w="2420" w:type="dxa"/>
          </w:tcPr>
          <w:p w14:paraId="6079B8F4" w14:textId="77777777" w:rsidR="00323079" w:rsidRPr="002B13D1" w:rsidRDefault="00323079" w:rsidP="00BE235A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IRAS Number:</w:t>
            </w:r>
          </w:p>
        </w:tc>
        <w:tc>
          <w:tcPr>
            <w:tcW w:w="6652" w:type="dxa"/>
          </w:tcPr>
          <w:p w14:paraId="38B94EB2" w14:textId="77777777" w:rsidR="00323079" w:rsidRPr="00A14797" w:rsidRDefault="00323079" w:rsidP="00A14797">
            <w:pPr>
              <w:pStyle w:val="Heading3"/>
              <w:spacing w:before="60" w:line="300" w:lineRule="exact"/>
              <w:rPr>
                <w:b w:val="0"/>
                <w:sz w:val="24"/>
                <w:szCs w:val="24"/>
              </w:rPr>
            </w:pPr>
          </w:p>
        </w:tc>
      </w:tr>
      <w:tr w:rsidR="00105D34" w:rsidRPr="002B13D1" w14:paraId="121BB7B0" w14:textId="77777777" w:rsidTr="00A10286">
        <w:trPr>
          <w:trHeight w:val="241"/>
        </w:trPr>
        <w:tc>
          <w:tcPr>
            <w:tcW w:w="2420" w:type="dxa"/>
          </w:tcPr>
          <w:p w14:paraId="5102D6D9" w14:textId="4C629681" w:rsidR="00105D34" w:rsidRDefault="00105D34" w:rsidP="00BE235A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MATTS Number:</w:t>
            </w:r>
          </w:p>
        </w:tc>
        <w:tc>
          <w:tcPr>
            <w:tcW w:w="6652" w:type="dxa"/>
          </w:tcPr>
          <w:p w14:paraId="74F9115B" w14:textId="77777777" w:rsidR="00105D34" w:rsidRPr="00A14797" w:rsidRDefault="00105D34" w:rsidP="00A14797">
            <w:pPr>
              <w:pStyle w:val="Heading3"/>
              <w:spacing w:before="60" w:line="300" w:lineRule="exact"/>
              <w:rPr>
                <w:b w:val="0"/>
                <w:sz w:val="24"/>
                <w:szCs w:val="24"/>
              </w:rPr>
            </w:pPr>
          </w:p>
        </w:tc>
      </w:tr>
      <w:tr w:rsidR="00981F2F" w:rsidRPr="002B13D1" w14:paraId="469C3343" w14:textId="77777777" w:rsidTr="00A10286">
        <w:trPr>
          <w:trHeight w:val="260"/>
        </w:trPr>
        <w:tc>
          <w:tcPr>
            <w:tcW w:w="2420" w:type="dxa"/>
          </w:tcPr>
          <w:p w14:paraId="5CF8FAA0" w14:textId="77777777" w:rsidR="00981F2F" w:rsidRPr="002B13D1" w:rsidRDefault="00981F2F" w:rsidP="00BE235A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 w:rsidRPr="002B13D1">
              <w:rPr>
                <w:rFonts w:cs="Arial"/>
                <w:b/>
              </w:rPr>
              <w:t>Applicable SOPs</w:t>
            </w:r>
            <w:r w:rsidR="0099528D">
              <w:rPr>
                <w:rFonts w:cs="Arial"/>
                <w:b/>
              </w:rPr>
              <w:t>:</w:t>
            </w:r>
          </w:p>
        </w:tc>
        <w:tc>
          <w:tcPr>
            <w:tcW w:w="6652" w:type="dxa"/>
          </w:tcPr>
          <w:p w14:paraId="56B3B10D" w14:textId="77777777" w:rsidR="00981F2F" w:rsidRPr="002B13D1" w:rsidRDefault="00981F2F" w:rsidP="00BE235A">
            <w:pPr>
              <w:tabs>
                <w:tab w:val="right" w:pos="9130"/>
              </w:tabs>
              <w:rPr>
                <w:rFonts w:cs="Arial"/>
                <w:b/>
              </w:rPr>
            </w:pPr>
          </w:p>
        </w:tc>
      </w:tr>
    </w:tbl>
    <w:p w14:paraId="71676E9F" w14:textId="77777777" w:rsidR="00981F2F" w:rsidRDefault="00981F2F" w:rsidP="00A4041A">
      <w:pPr>
        <w:tabs>
          <w:tab w:val="right" w:pos="9130"/>
        </w:tabs>
        <w:ind w:left="110"/>
      </w:pPr>
    </w:p>
    <w:tbl>
      <w:tblPr>
        <w:tblW w:w="9072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0"/>
        <w:gridCol w:w="6652"/>
      </w:tblGrid>
      <w:tr w:rsidR="00A10286" w:rsidRPr="002B13D1" w14:paraId="4F89043A" w14:textId="77777777" w:rsidTr="001C44AF">
        <w:trPr>
          <w:trHeight w:val="507"/>
        </w:trPr>
        <w:tc>
          <w:tcPr>
            <w:tcW w:w="2420" w:type="dxa"/>
          </w:tcPr>
          <w:p w14:paraId="280BCF70" w14:textId="62FF2BEC" w:rsidR="00A10286" w:rsidRDefault="00A10286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  <w:p w14:paraId="6821B0F6" w14:textId="77777777" w:rsidR="00A10286" w:rsidRPr="002B13D1" w:rsidRDefault="00A10286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Date of Initiation Visit:</w:t>
            </w:r>
          </w:p>
        </w:tc>
        <w:tc>
          <w:tcPr>
            <w:tcW w:w="6652" w:type="dxa"/>
          </w:tcPr>
          <w:p w14:paraId="6F8EACD3" w14:textId="77777777" w:rsidR="00A10286" w:rsidRPr="002B13D1" w:rsidRDefault="00A10286" w:rsidP="00A14797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</w:p>
        </w:tc>
      </w:tr>
      <w:tr w:rsidR="00A10286" w:rsidRPr="002B13D1" w14:paraId="28DA8F87" w14:textId="77777777" w:rsidTr="001C44AF">
        <w:trPr>
          <w:trHeight w:val="459"/>
        </w:trPr>
        <w:tc>
          <w:tcPr>
            <w:tcW w:w="2420" w:type="dxa"/>
          </w:tcPr>
          <w:p w14:paraId="5673FC5C" w14:textId="7244F18B" w:rsidR="00A10286" w:rsidRDefault="00A10286" w:rsidP="00A10286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  <w:p w14:paraId="3AA546B7" w14:textId="77777777" w:rsidR="00A10286" w:rsidRPr="002B13D1" w:rsidRDefault="00A10286" w:rsidP="00A10286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Attendees:</w:t>
            </w:r>
          </w:p>
        </w:tc>
        <w:tc>
          <w:tcPr>
            <w:tcW w:w="6652" w:type="dxa"/>
          </w:tcPr>
          <w:p w14:paraId="7196A688" w14:textId="77777777" w:rsidR="00A10286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3B7F9742" w14:textId="77777777" w:rsidR="00A10286" w:rsidRPr="002B13D1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</w:p>
        </w:tc>
      </w:tr>
    </w:tbl>
    <w:p w14:paraId="63C0EBA2" w14:textId="77777777" w:rsidR="00D75B43" w:rsidRDefault="00D75B43" w:rsidP="00A10286">
      <w:pPr>
        <w:tabs>
          <w:tab w:val="right" w:pos="9130"/>
        </w:tabs>
      </w:pPr>
    </w:p>
    <w:tbl>
      <w:tblPr>
        <w:tblW w:w="9072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0"/>
        <w:gridCol w:w="906"/>
        <w:gridCol w:w="906"/>
      </w:tblGrid>
      <w:tr w:rsidR="00D75B43" w:rsidRPr="002B13D1" w14:paraId="157A8219" w14:textId="77777777" w:rsidTr="00D75B43">
        <w:trPr>
          <w:trHeight w:val="249"/>
        </w:trPr>
        <w:tc>
          <w:tcPr>
            <w:tcW w:w="7260" w:type="dxa"/>
            <w:vMerge w:val="restart"/>
          </w:tcPr>
          <w:p w14:paraId="7B1C8B87" w14:textId="77777777" w:rsidR="00D75B43" w:rsidRDefault="00D75B43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  <w:p w14:paraId="1121A68B" w14:textId="77777777" w:rsidR="00D75B43" w:rsidRPr="002B13D1" w:rsidRDefault="00D75B43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t>Initiation Visit Conducted:</w:t>
            </w:r>
          </w:p>
        </w:tc>
        <w:tc>
          <w:tcPr>
            <w:tcW w:w="1812" w:type="dxa"/>
            <w:gridSpan w:val="2"/>
          </w:tcPr>
          <w:p w14:paraId="52FED692" w14:textId="77777777" w:rsidR="00D75B43" w:rsidRPr="002B13D1" w:rsidRDefault="00D75B43" w:rsidP="001C44AF">
            <w:pPr>
              <w:tabs>
                <w:tab w:val="right" w:pos="9130"/>
              </w:tabs>
              <w:rPr>
                <w:rFonts w:cs="Arial"/>
                <w:b/>
              </w:rPr>
            </w:pPr>
            <w:r w:rsidRPr="009A179F">
              <w:rPr>
                <w:rStyle w:val="FootnoteReference"/>
                <w:rFonts w:cs="Arial"/>
                <w:b/>
                <w:bCs/>
                <w:sz w:val="20"/>
                <w:szCs w:val="20"/>
              </w:rPr>
              <w:t>Task completed</w:t>
            </w:r>
          </w:p>
        </w:tc>
      </w:tr>
      <w:tr w:rsidR="00D75B43" w:rsidRPr="002B13D1" w14:paraId="43DAFFC7" w14:textId="77777777" w:rsidTr="001C44AF">
        <w:trPr>
          <w:trHeight w:val="248"/>
        </w:trPr>
        <w:tc>
          <w:tcPr>
            <w:tcW w:w="7260" w:type="dxa"/>
            <w:vMerge/>
          </w:tcPr>
          <w:p w14:paraId="17DDB181" w14:textId="77777777" w:rsidR="00D75B43" w:rsidRDefault="00D75B43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</w:tc>
        <w:tc>
          <w:tcPr>
            <w:tcW w:w="906" w:type="dxa"/>
          </w:tcPr>
          <w:p w14:paraId="2EEF7316" w14:textId="77777777" w:rsidR="00D75B43" w:rsidRPr="002B13D1" w:rsidRDefault="00D75B43" w:rsidP="00D75B43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Yes</w:t>
            </w:r>
          </w:p>
        </w:tc>
        <w:tc>
          <w:tcPr>
            <w:tcW w:w="906" w:type="dxa"/>
          </w:tcPr>
          <w:p w14:paraId="331EE8F0" w14:textId="77777777" w:rsidR="00D75B43" w:rsidRPr="002B13D1" w:rsidRDefault="00D75B43" w:rsidP="00D75B43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NA</w:t>
            </w:r>
          </w:p>
        </w:tc>
      </w:tr>
      <w:tr w:rsidR="00D75B43" w:rsidRPr="002B13D1" w14:paraId="72799F1D" w14:textId="77777777" w:rsidTr="001C44AF">
        <w:trPr>
          <w:trHeight w:val="1845"/>
        </w:trPr>
        <w:tc>
          <w:tcPr>
            <w:tcW w:w="7260" w:type="dxa"/>
          </w:tcPr>
          <w:p w14:paraId="43933ECC" w14:textId="0B8F07E5" w:rsidR="00D75B43" w:rsidRPr="009A179F" w:rsidRDefault="00D75B43" w:rsidP="00D75B43">
            <w:pPr>
              <w:tabs>
                <w:tab w:val="right" w:pos="9130"/>
              </w:tabs>
              <w:rPr>
                <w:rFonts w:cs="Arial"/>
                <w:sz w:val="20"/>
                <w:szCs w:val="20"/>
              </w:rPr>
            </w:pPr>
            <w:r w:rsidRPr="009A179F">
              <w:rPr>
                <w:rFonts w:cs="Arial"/>
                <w:sz w:val="20"/>
                <w:szCs w:val="20"/>
              </w:rPr>
              <w:t>Initiation Visit Presentation for site staff (including Pharmacy / imaging staff), covered topics:</w:t>
            </w:r>
          </w:p>
          <w:p w14:paraId="02DCF938" w14:textId="77777777" w:rsidR="00D75B43" w:rsidRPr="009A179F" w:rsidRDefault="00D75B43" w:rsidP="00462615">
            <w:pPr>
              <w:numPr>
                <w:ilvl w:val="0"/>
                <w:numId w:val="3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rFonts w:cs="Arial"/>
                <w:sz w:val="20"/>
                <w:szCs w:val="20"/>
              </w:rPr>
            </w:pPr>
            <w:r w:rsidRPr="009A179F">
              <w:rPr>
                <w:rFonts w:cs="Arial"/>
                <w:sz w:val="20"/>
                <w:szCs w:val="20"/>
              </w:rPr>
              <w:t xml:space="preserve">Protocol Overview, </w:t>
            </w:r>
            <w:r w:rsidR="00B937F1">
              <w:rPr>
                <w:rFonts w:cs="Arial"/>
                <w:sz w:val="20"/>
                <w:szCs w:val="20"/>
              </w:rPr>
              <w:t>Trial</w:t>
            </w:r>
            <w:r w:rsidRPr="009A179F">
              <w:rPr>
                <w:rFonts w:cs="Arial"/>
                <w:sz w:val="20"/>
                <w:szCs w:val="20"/>
              </w:rPr>
              <w:t xml:space="preserve"> conduct</w:t>
            </w:r>
          </w:p>
          <w:p w14:paraId="72519C67" w14:textId="77777777" w:rsidR="00D75B43" w:rsidRPr="009A179F" w:rsidRDefault="00D75B43" w:rsidP="00462615">
            <w:pPr>
              <w:numPr>
                <w:ilvl w:val="0"/>
                <w:numId w:val="2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rFonts w:cs="Arial"/>
                <w:sz w:val="20"/>
                <w:szCs w:val="20"/>
              </w:rPr>
            </w:pPr>
            <w:r w:rsidRPr="009A179F">
              <w:rPr>
                <w:rFonts w:cs="Arial"/>
                <w:sz w:val="20"/>
                <w:szCs w:val="20"/>
              </w:rPr>
              <w:t>Case Report Forms and Source Data</w:t>
            </w:r>
          </w:p>
          <w:p w14:paraId="3FEA0B10" w14:textId="77777777" w:rsidR="00D75B43" w:rsidRPr="009A179F" w:rsidRDefault="00D75B43" w:rsidP="00462615">
            <w:pPr>
              <w:numPr>
                <w:ilvl w:val="0"/>
                <w:numId w:val="1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rFonts w:cs="Arial"/>
                <w:sz w:val="20"/>
                <w:szCs w:val="20"/>
              </w:rPr>
            </w:pPr>
            <w:r w:rsidRPr="009A179F">
              <w:rPr>
                <w:rFonts w:cs="Arial"/>
                <w:sz w:val="20"/>
                <w:szCs w:val="20"/>
              </w:rPr>
              <w:t>Pharmacovigilance</w:t>
            </w:r>
          </w:p>
          <w:p w14:paraId="10B74818" w14:textId="77777777" w:rsidR="00D75B43" w:rsidRPr="009A179F" w:rsidRDefault="00D75B43" w:rsidP="00462615">
            <w:pPr>
              <w:numPr>
                <w:ilvl w:val="0"/>
                <w:numId w:val="4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rFonts w:cs="Arial"/>
                <w:sz w:val="20"/>
                <w:szCs w:val="20"/>
              </w:rPr>
            </w:pPr>
            <w:r w:rsidRPr="009A179F">
              <w:rPr>
                <w:rFonts w:cs="Arial"/>
                <w:sz w:val="20"/>
                <w:szCs w:val="20"/>
              </w:rPr>
              <w:t>Investigational Medicinal Product / Pharmacy</w:t>
            </w:r>
          </w:p>
          <w:p w14:paraId="62558E0B" w14:textId="77777777" w:rsidR="00D75B43" w:rsidRPr="009A179F" w:rsidRDefault="00B937F1" w:rsidP="00462615">
            <w:pPr>
              <w:numPr>
                <w:ilvl w:val="0"/>
                <w:numId w:val="5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Trial</w:t>
            </w:r>
            <w:r w:rsidR="00D75B43" w:rsidRPr="009A179F">
              <w:rPr>
                <w:rFonts w:cs="Arial"/>
                <w:sz w:val="20"/>
                <w:szCs w:val="20"/>
              </w:rPr>
              <w:t xml:space="preserve"> Equipment and supplies</w:t>
            </w:r>
          </w:p>
          <w:p w14:paraId="07372739" w14:textId="77777777" w:rsidR="00D75B43" w:rsidRPr="009A179F" w:rsidRDefault="00B937F1" w:rsidP="00462615">
            <w:pPr>
              <w:numPr>
                <w:ilvl w:val="0"/>
                <w:numId w:val="6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Trial</w:t>
            </w:r>
            <w:r w:rsidR="00D75B43" w:rsidRPr="009A179F">
              <w:rPr>
                <w:rFonts w:cs="Arial"/>
                <w:sz w:val="20"/>
                <w:szCs w:val="20"/>
              </w:rPr>
              <w:t xml:space="preserve"> Documentation and Quality Assurance</w:t>
            </w:r>
          </w:p>
          <w:p w14:paraId="69E86668" w14:textId="77777777" w:rsidR="00D75B43" w:rsidRPr="009A179F" w:rsidRDefault="00D75B43" w:rsidP="00462615">
            <w:pPr>
              <w:numPr>
                <w:ilvl w:val="0"/>
                <w:numId w:val="7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rFonts w:cs="Arial"/>
                <w:sz w:val="20"/>
                <w:szCs w:val="20"/>
              </w:rPr>
            </w:pPr>
            <w:r w:rsidRPr="009A179F">
              <w:rPr>
                <w:rFonts w:cs="Arial"/>
                <w:sz w:val="20"/>
                <w:szCs w:val="20"/>
              </w:rPr>
              <w:t>Others, please state:</w:t>
            </w:r>
          </w:p>
          <w:p w14:paraId="13ADA689" w14:textId="77777777" w:rsidR="00D75B43" w:rsidRPr="00AF5886" w:rsidRDefault="00D75B43" w:rsidP="00AF5886">
            <w:pPr>
              <w:tabs>
                <w:tab w:val="right" w:pos="913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906" w:type="dxa"/>
          </w:tcPr>
          <w:p w14:paraId="07DA87D3" w14:textId="77777777" w:rsidR="00D75B43" w:rsidRDefault="00D75B43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bookmarkStart w:id="0" w:name="Check1"/>
          </w:p>
          <w:p w14:paraId="65996A04" w14:textId="77777777" w:rsidR="00D75B43" w:rsidRDefault="00D75B43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4984F66A" w14:textId="77777777" w:rsidR="00D75B43" w:rsidRPr="009A179F" w:rsidRDefault="004A700F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75B43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  <w:bookmarkEnd w:id="0"/>
          </w:p>
          <w:p w14:paraId="0CEE2DFB" w14:textId="77777777" w:rsidR="00D75B43" w:rsidRPr="009A179F" w:rsidRDefault="004A700F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75B43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2866B81F" w14:textId="77777777" w:rsidR="00D75B43" w:rsidRPr="009A179F" w:rsidRDefault="004A700F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75B43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07B2511C" w14:textId="77777777" w:rsidR="00D75B43" w:rsidRPr="009A179F" w:rsidRDefault="004A700F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75B43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5EDE5C76" w14:textId="77777777" w:rsidR="00D75B43" w:rsidRPr="009A179F" w:rsidRDefault="004A700F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75B43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138E0B0A" w14:textId="77777777" w:rsidR="00D75B43" w:rsidRPr="009A179F" w:rsidRDefault="004A700F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75B43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4B4A2EE3" w14:textId="77777777" w:rsidR="00D75B43" w:rsidRPr="002B13D1" w:rsidRDefault="004A700F" w:rsidP="00D75B43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75B43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6" w:type="dxa"/>
          </w:tcPr>
          <w:p w14:paraId="77F59367" w14:textId="77777777" w:rsidR="00D75B43" w:rsidRDefault="00D75B43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2324C790" w14:textId="77777777" w:rsidR="00D75B43" w:rsidRDefault="00D75B43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55089D94" w14:textId="77777777" w:rsidR="00D75B43" w:rsidRPr="009A179F" w:rsidRDefault="004A700F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75B43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46920E6F" w14:textId="77777777" w:rsidR="00D75B43" w:rsidRPr="009A179F" w:rsidRDefault="004A700F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75B43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6C407FBA" w14:textId="77777777" w:rsidR="00D75B43" w:rsidRPr="009A179F" w:rsidRDefault="004A700F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75B43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017106BF" w14:textId="77777777" w:rsidR="00D75B43" w:rsidRPr="009A179F" w:rsidRDefault="004A700F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75B43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681C90BF" w14:textId="77777777" w:rsidR="00D75B43" w:rsidRPr="009A179F" w:rsidRDefault="004A700F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75B43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2AE9D48B" w14:textId="77777777" w:rsidR="00D75B43" w:rsidRPr="009A179F" w:rsidRDefault="004A700F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75B43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678B9FAD" w14:textId="77777777" w:rsidR="00D75B43" w:rsidRPr="002B13D1" w:rsidRDefault="004A700F" w:rsidP="00D75B43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75B43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3EDA119F" w14:textId="77777777" w:rsidR="00981F2F" w:rsidRDefault="00981F2F" w:rsidP="00BE235A">
      <w:pPr>
        <w:tabs>
          <w:tab w:val="right" w:pos="9130"/>
        </w:tabs>
      </w:pPr>
    </w:p>
    <w:tbl>
      <w:tblPr>
        <w:tblW w:w="9072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0"/>
        <w:gridCol w:w="906"/>
        <w:gridCol w:w="906"/>
      </w:tblGrid>
      <w:tr w:rsidR="00A10286" w:rsidRPr="002B13D1" w14:paraId="40DC6C42" w14:textId="77777777" w:rsidTr="001C44AF">
        <w:trPr>
          <w:trHeight w:val="249"/>
        </w:trPr>
        <w:tc>
          <w:tcPr>
            <w:tcW w:w="7260" w:type="dxa"/>
            <w:vMerge w:val="restart"/>
          </w:tcPr>
          <w:p w14:paraId="4EE2E4CA" w14:textId="77777777" w:rsidR="00A10286" w:rsidRDefault="00A10286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  <w:p w14:paraId="71700607" w14:textId="77777777" w:rsidR="00A10286" w:rsidRPr="00BF4684" w:rsidRDefault="00A10286" w:rsidP="00BF4684">
            <w:pPr>
              <w:tabs>
                <w:tab w:val="right" w:pos="9130"/>
              </w:tabs>
              <w:ind w:left="72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t xml:space="preserve">Pharmacy Visit                </w:t>
            </w:r>
          </w:p>
        </w:tc>
        <w:tc>
          <w:tcPr>
            <w:tcW w:w="1812" w:type="dxa"/>
            <w:gridSpan w:val="2"/>
          </w:tcPr>
          <w:p w14:paraId="71A422EA" w14:textId="77777777" w:rsidR="00A10286" w:rsidRPr="002B13D1" w:rsidRDefault="00A10286" w:rsidP="001C44AF">
            <w:pPr>
              <w:tabs>
                <w:tab w:val="right" w:pos="9130"/>
              </w:tabs>
              <w:rPr>
                <w:rFonts w:cs="Arial"/>
                <w:b/>
              </w:rPr>
            </w:pPr>
            <w:r w:rsidRPr="009A179F">
              <w:rPr>
                <w:rStyle w:val="FootnoteReference"/>
                <w:rFonts w:cs="Arial"/>
                <w:b/>
                <w:bCs/>
                <w:sz w:val="20"/>
                <w:szCs w:val="20"/>
              </w:rPr>
              <w:t>Task completed</w:t>
            </w:r>
          </w:p>
        </w:tc>
      </w:tr>
      <w:tr w:rsidR="00A10286" w:rsidRPr="002B13D1" w14:paraId="3542A727" w14:textId="77777777" w:rsidTr="001C44AF">
        <w:trPr>
          <w:trHeight w:val="248"/>
        </w:trPr>
        <w:tc>
          <w:tcPr>
            <w:tcW w:w="7260" w:type="dxa"/>
            <w:vMerge/>
          </w:tcPr>
          <w:p w14:paraId="6332068D" w14:textId="77777777" w:rsidR="00A10286" w:rsidRDefault="00A10286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</w:tc>
        <w:tc>
          <w:tcPr>
            <w:tcW w:w="906" w:type="dxa"/>
          </w:tcPr>
          <w:p w14:paraId="1132429E" w14:textId="77777777" w:rsidR="00A10286" w:rsidRPr="002B13D1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Yes</w:t>
            </w:r>
          </w:p>
        </w:tc>
        <w:tc>
          <w:tcPr>
            <w:tcW w:w="906" w:type="dxa"/>
          </w:tcPr>
          <w:p w14:paraId="50325062" w14:textId="77777777" w:rsidR="00A10286" w:rsidRPr="002B13D1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NA</w:t>
            </w:r>
          </w:p>
        </w:tc>
      </w:tr>
      <w:tr w:rsidR="00AF5886" w:rsidRPr="002B13D1" w14:paraId="080AD7EB" w14:textId="77777777" w:rsidTr="00B43DF2">
        <w:trPr>
          <w:trHeight w:val="248"/>
        </w:trPr>
        <w:tc>
          <w:tcPr>
            <w:tcW w:w="9072" w:type="dxa"/>
            <w:gridSpan w:val="3"/>
          </w:tcPr>
          <w:p w14:paraId="59135E0E" w14:textId="77777777" w:rsidR="00AF5886" w:rsidRDefault="00AF5886" w:rsidP="00063CEA">
            <w:pPr>
              <w:tabs>
                <w:tab w:val="right" w:pos="9130"/>
              </w:tabs>
              <w:rPr>
                <w:b/>
                <w:bCs/>
                <w:sz w:val="20"/>
                <w:szCs w:val="20"/>
              </w:rPr>
            </w:pPr>
          </w:p>
          <w:p w14:paraId="570C2596" w14:textId="77777777" w:rsidR="00AF5886" w:rsidRPr="009A179F" w:rsidRDefault="004A700F" w:rsidP="00E0175D">
            <w:pPr>
              <w:tabs>
                <w:tab w:val="right" w:pos="913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F5886" w:rsidRPr="009A179F">
              <w:rPr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b/>
                <w:bCs/>
                <w:sz w:val="20"/>
                <w:szCs w:val="20"/>
              </w:rPr>
            </w:r>
            <w:r w:rsidR="00903367">
              <w:rPr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b/>
                <w:bCs/>
                <w:sz w:val="20"/>
                <w:szCs w:val="20"/>
              </w:rPr>
              <w:fldChar w:fldCharType="end"/>
            </w:r>
            <w:r w:rsidR="00AF5886">
              <w:rPr>
                <w:b/>
                <w:bCs/>
                <w:sz w:val="20"/>
                <w:szCs w:val="20"/>
              </w:rPr>
              <w:t xml:space="preserve">   </w:t>
            </w:r>
            <w:r w:rsidR="00AF5886" w:rsidRPr="009A179F">
              <w:rPr>
                <w:b/>
                <w:bCs/>
                <w:sz w:val="20"/>
                <w:szCs w:val="20"/>
              </w:rPr>
              <w:t xml:space="preserve"> </w:t>
            </w:r>
            <w:r w:rsidR="00AF5886" w:rsidRPr="00D52536">
              <w:rPr>
                <w:b/>
                <w:bCs/>
                <w:sz w:val="18"/>
                <w:szCs w:val="18"/>
              </w:rPr>
              <w:t xml:space="preserve">if </w:t>
            </w:r>
            <w:r w:rsidR="00AF5886">
              <w:rPr>
                <w:b/>
                <w:bCs/>
                <w:sz w:val="18"/>
                <w:szCs w:val="18"/>
              </w:rPr>
              <w:t>Control site and no trial medication to be received at site or if this is a Type A trial with no pharmacy monitoring requirements</w:t>
            </w:r>
            <w:r w:rsidR="00AF5886" w:rsidRPr="00D52536">
              <w:rPr>
                <w:b/>
                <w:bCs/>
                <w:sz w:val="18"/>
                <w:szCs w:val="18"/>
              </w:rPr>
              <w:t xml:space="preserve"> </w:t>
            </w:r>
            <w:r w:rsidR="00AF5886">
              <w:rPr>
                <w:b/>
                <w:bCs/>
                <w:sz w:val="18"/>
                <w:szCs w:val="18"/>
              </w:rPr>
              <w:t>(</w:t>
            </w:r>
            <w:r w:rsidR="00AF5886" w:rsidRPr="00063CEA">
              <w:rPr>
                <w:bCs/>
                <w:i/>
                <w:sz w:val="18"/>
                <w:szCs w:val="18"/>
              </w:rPr>
              <w:t>continue to next section)</w:t>
            </w:r>
          </w:p>
        </w:tc>
      </w:tr>
      <w:tr w:rsidR="00E0175D" w:rsidRPr="002B13D1" w14:paraId="3B8A308C" w14:textId="77777777" w:rsidTr="00B43DF2">
        <w:trPr>
          <w:trHeight w:val="248"/>
        </w:trPr>
        <w:tc>
          <w:tcPr>
            <w:tcW w:w="9072" w:type="dxa"/>
            <w:gridSpan w:val="3"/>
          </w:tcPr>
          <w:p w14:paraId="2309FF7B" w14:textId="77777777" w:rsidR="00E0175D" w:rsidRDefault="00E0175D" w:rsidP="00063CEA">
            <w:pPr>
              <w:tabs>
                <w:tab w:val="right" w:pos="9130"/>
              </w:tabs>
              <w:rPr>
                <w:sz w:val="20"/>
                <w:szCs w:val="20"/>
              </w:rPr>
            </w:pPr>
          </w:p>
          <w:p w14:paraId="519AD27F" w14:textId="77777777" w:rsidR="00E0175D" w:rsidRPr="009A179F" w:rsidRDefault="004A700F" w:rsidP="00E0175D">
            <w:pPr>
              <w:tabs>
                <w:tab w:val="right" w:pos="913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0175D" w:rsidRPr="009A179F">
              <w:rPr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b/>
                <w:bCs/>
                <w:sz w:val="20"/>
                <w:szCs w:val="20"/>
              </w:rPr>
            </w:r>
            <w:r w:rsidR="00903367">
              <w:rPr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b/>
                <w:bCs/>
                <w:sz w:val="20"/>
                <w:szCs w:val="20"/>
              </w:rPr>
              <w:fldChar w:fldCharType="end"/>
            </w:r>
            <w:r w:rsidR="00E0175D">
              <w:rPr>
                <w:b/>
                <w:bCs/>
                <w:sz w:val="20"/>
                <w:szCs w:val="20"/>
              </w:rPr>
              <w:t xml:space="preserve">   </w:t>
            </w:r>
            <w:r w:rsidR="00E0175D" w:rsidRPr="009A179F">
              <w:rPr>
                <w:b/>
                <w:bCs/>
                <w:sz w:val="20"/>
                <w:szCs w:val="20"/>
              </w:rPr>
              <w:t xml:space="preserve"> </w:t>
            </w:r>
            <w:r w:rsidR="00E0175D" w:rsidRPr="00D52536">
              <w:rPr>
                <w:b/>
                <w:bCs/>
                <w:sz w:val="18"/>
                <w:szCs w:val="18"/>
              </w:rPr>
              <w:t xml:space="preserve">if </w:t>
            </w:r>
            <w:r w:rsidR="00E0175D">
              <w:rPr>
                <w:b/>
                <w:bCs/>
                <w:sz w:val="18"/>
                <w:szCs w:val="18"/>
              </w:rPr>
              <w:t>trial medication</w:t>
            </w:r>
            <w:r w:rsidR="00E0175D" w:rsidRPr="00D52536">
              <w:rPr>
                <w:b/>
                <w:bCs/>
                <w:sz w:val="18"/>
                <w:szCs w:val="18"/>
              </w:rPr>
              <w:t xml:space="preserve"> </w:t>
            </w:r>
            <w:r w:rsidR="00E0175D">
              <w:rPr>
                <w:b/>
                <w:bCs/>
                <w:sz w:val="18"/>
                <w:szCs w:val="18"/>
              </w:rPr>
              <w:t xml:space="preserve">is </w:t>
            </w:r>
            <w:r w:rsidR="00E0175D" w:rsidRPr="00D52536">
              <w:rPr>
                <w:b/>
                <w:bCs/>
                <w:sz w:val="18"/>
                <w:szCs w:val="18"/>
              </w:rPr>
              <w:t xml:space="preserve">not </w:t>
            </w:r>
            <w:r w:rsidR="00E0175D">
              <w:rPr>
                <w:b/>
                <w:bCs/>
                <w:sz w:val="18"/>
                <w:szCs w:val="18"/>
              </w:rPr>
              <w:t xml:space="preserve">yet </w:t>
            </w:r>
            <w:r w:rsidR="00E0175D" w:rsidRPr="00D52536">
              <w:rPr>
                <w:b/>
                <w:bCs/>
                <w:sz w:val="18"/>
                <w:szCs w:val="18"/>
              </w:rPr>
              <w:t>present at site</w:t>
            </w:r>
            <w:r w:rsidR="00E0175D">
              <w:rPr>
                <w:b/>
                <w:bCs/>
                <w:sz w:val="18"/>
                <w:szCs w:val="18"/>
              </w:rPr>
              <w:t xml:space="preserve">, </w:t>
            </w:r>
            <w:r w:rsidR="00E0175D" w:rsidRPr="00D52536">
              <w:rPr>
                <w:b/>
                <w:bCs/>
                <w:sz w:val="18"/>
                <w:szCs w:val="18"/>
              </w:rPr>
              <w:t xml:space="preserve">inventory review </w:t>
            </w:r>
            <w:r w:rsidR="00E0175D">
              <w:rPr>
                <w:b/>
                <w:bCs/>
                <w:sz w:val="18"/>
                <w:szCs w:val="18"/>
              </w:rPr>
              <w:t>will</w:t>
            </w:r>
            <w:r w:rsidR="00E0175D" w:rsidRPr="00D52536">
              <w:rPr>
                <w:b/>
                <w:bCs/>
                <w:sz w:val="18"/>
                <w:szCs w:val="18"/>
              </w:rPr>
              <w:t xml:space="preserve"> </w:t>
            </w:r>
            <w:r w:rsidR="00E0175D">
              <w:rPr>
                <w:b/>
                <w:bCs/>
                <w:sz w:val="18"/>
                <w:szCs w:val="18"/>
              </w:rPr>
              <w:t xml:space="preserve">not be </w:t>
            </w:r>
            <w:r w:rsidR="00E0175D" w:rsidRPr="00D52536">
              <w:rPr>
                <w:b/>
                <w:bCs/>
                <w:sz w:val="18"/>
                <w:szCs w:val="18"/>
              </w:rPr>
              <w:t xml:space="preserve">completed, explanation to be given in </w:t>
            </w:r>
            <w:r w:rsidR="00E0175D">
              <w:rPr>
                <w:b/>
                <w:bCs/>
                <w:sz w:val="18"/>
                <w:szCs w:val="18"/>
              </w:rPr>
              <w:t>Additional Information section.</w:t>
            </w:r>
          </w:p>
        </w:tc>
      </w:tr>
      <w:tr w:rsidR="00AD656B" w:rsidRPr="002B13D1" w14:paraId="7AB162BE" w14:textId="77777777" w:rsidTr="00B43DF2">
        <w:trPr>
          <w:trHeight w:val="248"/>
        </w:trPr>
        <w:tc>
          <w:tcPr>
            <w:tcW w:w="9072" w:type="dxa"/>
            <w:gridSpan w:val="3"/>
          </w:tcPr>
          <w:p w14:paraId="7E8AE1B6" w14:textId="77777777" w:rsidR="00AD656B" w:rsidRDefault="00AD656B" w:rsidP="00063CEA">
            <w:pPr>
              <w:tabs>
                <w:tab w:val="right" w:pos="9130"/>
              </w:tabs>
              <w:rPr>
                <w:b/>
                <w:bCs/>
                <w:sz w:val="20"/>
                <w:szCs w:val="20"/>
              </w:rPr>
            </w:pPr>
          </w:p>
          <w:p w14:paraId="3C4D4088" w14:textId="3BAED85A" w:rsidR="00AD656B" w:rsidRPr="00AD656B" w:rsidRDefault="00AD656B" w:rsidP="00063CEA">
            <w:pPr>
              <w:tabs>
                <w:tab w:val="right" w:pos="9130"/>
              </w:tabs>
              <w:rPr>
                <w:b/>
                <w:bCs/>
                <w:sz w:val="20"/>
                <w:szCs w:val="20"/>
              </w:rPr>
            </w:pPr>
            <w:r w:rsidRPr="009A179F">
              <w:rPr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b/>
                <w:bCs/>
                <w:sz w:val="20"/>
                <w:szCs w:val="20"/>
              </w:rPr>
            </w:r>
            <w:r w:rsidR="00903367">
              <w:rPr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b/>
                <w:bCs/>
                <w:sz w:val="20"/>
                <w:szCs w:val="20"/>
              </w:rPr>
              <w:fldChar w:fldCharType="end"/>
            </w:r>
            <w:r>
              <w:rPr>
                <w:b/>
                <w:bCs/>
                <w:sz w:val="20"/>
                <w:szCs w:val="20"/>
              </w:rPr>
              <w:t xml:space="preserve">   </w:t>
            </w:r>
            <w:r w:rsidRPr="009A179F">
              <w:rPr>
                <w:b/>
                <w:bCs/>
                <w:sz w:val="20"/>
                <w:szCs w:val="20"/>
              </w:rPr>
              <w:t xml:space="preserve"> </w:t>
            </w:r>
            <w:r w:rsidRPr="00D52536">
              <w:rPr>
                <w:b/>
                <w:bCs/>
                <w:sz w:val="18"/>
                <w:szCs w:val="18"/>
              </w:rPr>
              <w:t xml:space="preserve">if </w:t>
            </w:r>
            <w:r>
              <w:rPr>
                <w:b/>
                <w:bCs/>
                <w:sz w:val="18"/>
                <w:szCs w:val="18"/>
              </w:rPr>
              <w:t xml:space="preserve">SIV is performed remotely, </w:t>
            </w:r>
            <w:r w:rsidRPr="00D52536">
              <w:rPr>
                <w:b/>
                <w:bCs/>
                <w:sz w:val="18"/>
                <w:szCs w:val="18"/>
              </w:rPr>
              <w:t xml:space="preserve">inventory review </w:t>
            </w:r>
            <w:r>
              <w:rPr>
                <w:b/>
                <w:bCs/>
                <w:sz w:val="18"/>
                <w:szCs w:val="18"/>
              </w:rPr>
              <w:t>will</w:t>
            </w:r>
            <w:r w:rsidRPr="00D52536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be conducted at the first onsite monitoring visit</w:t>
            </w:r>
          </w:p>
        </w:tc>
      </w:tr>
      <w:tr w:rsidR="00D52536" w:rsidRPr="002B13D1" w14:paraId="54671D4F" w14:textId="77777777" w:rsidTr="001C44AF">
        <w:trPr>
          <w:trHeight w:val="248"/>
        </w:trPr>
        <w:tc>
          <w:tcPr>
            <w:tcW w:w="7260" w:type="dxa"/>
          </w:tcPr>
          <w:p w14:paraId="3F753F9B" w14:textId="6F873488" w:rsidR="00376758" w:rsidRPr="00376758" w:rsidRDefault="003D28B6" w:rsidP="00376758">
            <w:pPr>
              <w:numPr>
                <w:ilvl w:val="0"/>
                <w:numId w:val="8"/>
              </w:numPr>
              <w:tabs>
                <w:tab w:val="clear" w:pos="720"/>
                <w:tab w:val="num" w:pos="332"/>
                <w:tab w:val="right" w:pos="9130"/>
              </w:tabs>
              <w:spacing w:before="60"/>
              <w:ind w:hanging="7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D52536" w:rsidRPr="009A179F">
              <w:rPr>
                <w:sz w:val="20"/>
                <w:szCs w:val="20"/>
              </w:rPr>
              <w:t>erform Inventory</w:t>
            </w:r>
          </w:p>
        </w:tc>
        <w:tc>
          <w:tcPr>
            <w:tcW w:w="906" w:type="dxa"/>
          </w:tcPr>
          <w:p w14:paraId="1015E17F" w14:textId="77777777" w:rsidR="00D52536" w:rsidRPr="00D52536" w:rsidRDefault="004A700F" w:rsidP="00BF4684">
            <w:pPr>
              <w:tabs>
                <w:tab w:val="right" w:pos="9130"/>
              </w:tabs>
              <w:spacing w:before="6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5253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6" w:type="dxa"/>
          </w:tcPr>
          <w:p w14:paraId="327883DA" w14:textId="77777777" w:rsidR="00D52536" w:rsidRPr="00D52536" w:rsidRDefault="004A700F" w:rsidP="00BF4684">
            <w:pPr>
              <w:tabs>
                <w:tab w:val="right" w:pos="9130"/>
              </w:tabs>
              <w:spacing w:before="6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5253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A10286" w:rsidRPr="002B13D1" w14:paraId="5250F81F" w14:textId="77777777" w:rsidTr="00EE7C2E">
        <w:trPr>
          <w:trHeight w:val="2354"/>
        </w:trPr>
        <w:tc>
          <w:tcPr>
            <w:tcW w:w="7260" w:type="dxa"/>
          </w:tcPr>
          <w:p w14:paraId="12DC34BF" w14:textId="77777777" w:rsidR="00063CEA" w:rsidRDefault="00063CEA" w:rsidP="00063CEA">
            <w:pPr>
              <w:tabs>
                <w:tab w:val="right" w:pos="9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This section to be comp</w:t>
            </w:r>
            <w:r w:rsidR="00BF4684">
              <w:rPr>
                <w:sz w:val="20"/>
                <w:szCs w:val="20"/>
              </w:rPr>
              <w:t>leted for all Intervention sites</w:t>
            </w:r>
          </w:p>
          <w:p w14:paraId="24E03D15" w14:textId="77777777" w:rsidR="00701D2C" w:rsidRDefault="00701D2C" w:rsidP="00462615">
            <w:pPr>
              <w:numPr>
                <w:ilvl w:val="0"/>
                <w:numId w:val="9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Pharmacy File Review</w:t>
            </w:r>
            <w:r w:rsidR="00063CEA">
              <w:rPr>
                <w:sz w:val="20"/>
                <w:szCs w:val="20"/>
              </w:rPr>
              <w:t xml:space="preserve"> </w:t>
            </w:r>
          </w:p>
          <w:p w14:paraId="49942339" w14:textId="680C0754" w:rsidR="00701D2C" w:rsidRDefault="00701D2C" w:rsidP="00462615">
            <w:pPr>
              <w:numPr>
                <w:ilvl w:val="0"/>
                <w:numId w:val="9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Check Trial Specific </w:t>
            </w:r>
            <w:r w:rsidR="00376758">
              <w:rPr>
                <w:sz w:val="20"/>
                <w:szCs w:val="20"/>
              </w:rPr>
              <w:t>Dispensing Procedure</w:t>
            </w:r>
            <w:r w:rsidR="00105D34">
              <w:rPr>
                <w:sz w:val="20"/>
                <w:szCs w:val="20"/>
              </w:rPr>
              <w:t xml:space="preserve"> (local)</w:t>
            </w:r>
          </w:p>
          <w:p w14:paraId="53181E51" w14:textId="77777777" w:rsidR="00A10286" w:rsidRPr="009A179F" w:rsidRDefault="00A10286" w:rsidP="00462615">
            <w:pPr>
              <w:numPr>
                <w:ilvl w:val="0"/>
                <w:numId w:val="9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sz w:val="20"/>
                <w:szCs w:val="20"/>
              </w:rPr>
            </w:pPr>
            <w:r w:rsidRPr="009A179F">
              <w:rPr>
                <w:sz w:val="20"/>
                <w:szCs w:val="20"/>
              </w:rPr>
              <w:t>Check storage condition</w:t>
            </w:r>
          </w:p>
          <w:p w14:paraId="5F4FF6BF" w14:textId="77777777" w:rsidR="003D28B6" w:rsidRPr="009A179F" w:rsidRDefault="00A10286" w:rsidP="00701D2C">
            <w:pPr>
              <w:tabs>
                <w:tab w:val="right" w:pos="9130"/>
              </w:tabs>
              <w:ind w:firstLine="2"/>
              <w:rPr>
                <w:sz w:val="20"/>
                <w:szCs w:val="20"/>
              </w:rPr>
            </w:pPr>
            <w:r w:rsidRPr="009A179F">
              <w:rPr>
                <w:i/>
                <w:sz w:val="20"/>
                <w:szCs w:val="20"/>
              </w:rPr>
              <w:t>If applicable, check if the following is present:</w:t>
            </w:r>
          </w:p>
          <w:p w14:paraId="19B9D7C1" w14:textId="77777777" w:rsidR="00A10286" w:rsidRPr="009A179F" w:rsidRDefault="00A10286" w:rsidP="00462615">
            <w:pPr>
              <w:numPr>
                <w:ilvl w:val="0"/>
                <w:numId w:val="10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sz w:val="20"/>
                <w:szCs w:val="20"/>
              </w:rPr>
            </w:pPr>
            <w:r w:rsidRPr="009A179F">
              <w:rPr>
                <w:sz w:val="20"/>
                <w:szCs w:val="20"/>
              </w:rPr>
              <w:t>QP release document</w:t>
            </w:r>
          </w:p>
          <w:p w14:paraId="0996BCD7" w14:textId="77777777" w:rsidR="00A10286" w:rsidRPr="009A179F" w:rsidRDefault="00A10286" w:rsidP="00462615">
            <w:pPr>
              <w:numPr>
                <w:ilvl w:val="0"/>
                <w:numId w:val="11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sz w:val="20"/>
                <w:szCs w:val="20"/>
              </w:rPr>
            </w:pPr>
            <w:r w:rsidRPr="009A179F">
              <w:rPr>
                <w:sz w:val="20"/>
                <w:szCs w:val="20"/>
              </w:rPr>
              <w:t>Manufacturer’s Authorisation</w:t>
            </w:r>
          </w:p>
          <w:p w14:paraId="76D740A5" w14:textId="77777777" w:rsidR="00A10286" w:rsidRPr="009A179F" w:rsidRDefault="00A10286" w:rsidP="00462615">
            <w:pPr>
              <w:numPr>
                <w:ilvl w:val="0"/>
                <w:numId w:val="12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sz w:val="20"/>
                <w:szCs w:val="20"/>
              </w:rPr>
            </w:pPr>
            <w:r w:rsidRPr="009A179F">
              <w:rPr>
                <w:sz w:val="20"/>
                <w:szCs w:val="20"/>
              </w:rPr>
              <w:t>Certificate of Analysis</w:t>
            </w:r>
          </w:p>
          <w:p w14:paraId="3AD7F127" w14:textId="77777777" w:rsidR="00A10286" w:rsidRPr="009A179F" w:rsidRDefault="00A10286" w:rsidP="00462615">
            <w:pPr>
              <w:numPr>
                <w:ilvl w:val="0"/>
                <w:numId w:val="13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sz w:val="20"/>
                <w:szCs w:val="20"/>
              </w:rPr>
            </w:pPr>
            <w:r w:rsidRPr="009A179F">
              <w:rPr>
                <w:sz w:val="20"/>
                <w:szCs w:val="20"/>
              </w:rPr>
              <w:t>Import License</w:t>
            </w:r>
          </w:p>
          <w:p w14:paraId="094B3EB6" w14:textId="77777777" w:rsidR="00A10286" w:rsidRPr="002B13D1" w:rsidRDefault="00A10286" w:rsidP="00462615">
            <w:pPr>
              <w:numPr>
                <w:ilvl w:val="0"/>
                <w:numId w:val="14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rFonts w:cs="Arial"/>
                <w:b/>
              </w:rPr>
            </w:pPr>
            <w:r w:rsidRPr="009A179F">
              <w:rPr>
                <w:sz w:val="20"/>
                <w:szCs w:val="20"/>
              </w:rPr>
              <w:t>Code break envelopes</w:t>
            </w:r>
          </w:p>
        </w:tc>
        <w:tc>
          <w:tcPr>
            <w:tcW w:w="906" w:type="dxa"/>
          </w:tcPr>
          <w:p w14:paraId="26B181EB" w14:textId="77777777" w:rsidR="00A10286" w:rsidRPr="009A179F" w:rsidRDefault="00A10286" w:rsidP="00A10286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02D1D7E3" w14:textId="77777777" w:rsidR="00A10286" w:rsidRPr="009A179F" w:rsidRDefault="004A700F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4753C5D4" w14:textId="77777777" w:rsidR="00A10286" w:rsidRPr="009A179F" w:rsidRDefault="004A700F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73D92FDB" w14:textId="77777777" w:rsidR="00A10286" w:rsidRPr="009A179F" w:rsidRDefault="004A700F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6E0DCD3B" w14:textId="77777777" w:rsidR="00A10286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22874732" w14:textId="77777777" w:rsidR="00A10286" w:rsidRPr="009A179F" w:rsidRDefault="004A700F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3AC31F42" w14:textId="77777777" w:rsidR="00A10286" w:rsidRPr="009A179F" w:rsidRDefault="004A700F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6A92F580" w14:textId="77777777" w:rsidR="00A10286" w:rsidRDefault="004A700F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22E11721" w14:textId="77777777" w:rsidR="00A10286" w:rsidRDefault="004A700F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3041087C" w14:textId="77777777" w:rsidR="00E0175D" w:rsidRDefault="004A700F" w:rsidP="00E0175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0175D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49EF3910" w14:textId="77777777" w:rsidR="00A10286" w:rsidRPr="002B13D1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</w:p>
        </w:tc>
        <w:tc>
          <w:tcPr>
            <w:tcW w:w="906" w:type="dxa"/>
          </w:tcPr>
          <w:p w14:paraId="796D079B" w14:textId="77777777" w:rsidR="00BF4684" w:rsidRDefault="00BF4684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66C9BB9E" w14:textId="77777777" w:rsidR="00A10286" w:rsidRPr="009A179F" w:rsidRDefault="004A700F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642F9568" w14:textId="77777777" w:rsidR="00A10286" w:rsidRPr="009A179F" w:rsidRDefault="004A700F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10839E09" w14:textId="77777777" w:rsidR="00A10286" w:rsidRPr="009A179F" w:rsidRDefault="004A700F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24527E49" w14:textId="77777777" w:rsidR="00A10286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0BC38725" w14:textId="77777777" w:rsidR="00A10286" w:rsidRPr="009A179F" w:rsidRDefault="004A700F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67245B00" w14:textId="77777777" w:rsidR="00A10286" w:rsidRPr="009A179F" w:rsidRDefault="004A700F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78C3F08E" w14:textId="77777777" w:rsidR="00A10286" w:rsidRDefault="004A700F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0FF06476" w14:textId="77777777" w:rsidR="00A10286" w:rsidRDefault="004A700F" w:rsidP="003D28B6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144AB380" w14:textId="77777777" w:rsidR="00E0175D" w:rsidRDefault="004A700F" w:rsidP="00E0175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0175D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10D4E48F" w14:textId="77777777" w:rsidR="00E0175D" w:rsidRPr="002B13D1" w:rsidRDefault="00E0175D" w:rsidP="003D28B6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</w:p>
        </w:tc>
      </w:tr>
    </w:tbl>
    <w:p w14:paraId="074BA39E" w14:textId="77777777" w:rsidR="00A10286" w:rsidRDefault="00A10286" w:rsidP="00BE235A">
      <w:pPr>
        <w:tabs>
          <w:tab w:val="right" w:pos="9130"/>
        </w:tabs>
      </w:pPr>
    </w:p>
    <w:tbl>
      <w:tblPr>
        <w:tblW w:w="9072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0"/>
        <w:gridCol w:w="906"/>
        <w:gridCol w:w="906"/>
      </w:tblGrid>
      <w:tr w:rsidR="00A10286" w:rsidRPr="002B13D1" w14:paraId="32029F8C" w14:textId="77777777" w:rsidTr="001C44AF">
        <w:trPr>
          <w:trHeight w:val="249"/>
        </w:trPr>
        <w:tc>
          <w:tcPr>
            <w:tcW w:w="7260" w:type="dxa"/>
            <w:vMerge w:val="restart"/>
          </w:tcPr>
          <w:p w14:paraId="7BD09C84" w14:textId="77777777" w:rsidR="00A10286" w:rsidRDefault="00A10286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  <w:p w14:paraId="0D117608" w14:textId="77777777" w:rsidR="00A10286" w:rsidRPr="002B13D1" w:rsidRDefault="00A10286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t xml:space="preserve">Laboratory Visit                </w:t>
            </w:r>
            <w:r w:rsidR="004A700F" w:rsidRPr="00D75B43">
              <w:rPr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b/>
                <w:bCs/>
                <w:sz w:val="20"/>
                <w:szCs w:val="20"/>
              </w:rPr>
            </w:r>
            <w:r w:rsidR="00903367">
              <w:rPr>
                <w:b/>
                <w:bCs/>
                <w:sz w:val="20"/>
                <w:szCs w:val="20"/>
              </w:rPr>
              <w:fldChar w:fldCharType="separate"/>
            </w:r>
            <w:r w:rsidR="004A700F" w:rsidRPr="00D75B43">
              <w:rPr>
                <w:b/>
                <w:bCs/>
                <w:sz w:val="20"/>
                <w:szCs w:val="20"/>
              </w:rPr>
              <w:fldChar w:fldCharType="end"/>
            </w:r>
            <w:r w:rsidRPr="00D75B43">
              <w:rPr>
                <w:b/>
                <w:bCs/>
                <w:sz w:val="20"/>
                <w:szCs w:val="20"/>
              </w:rPr>
              <w:t xml:space="preserve"> if specific research samples not applicable</w:t>
            </w:r>
          </w:p>
        </w:tc>
        <w:tc>
          <w:tcPr>
            <w:tcW w:w="1812" w:type="dxa"/>
            <w:gridSpan w:val="2"/>
          </w:tcPr>
          <w:p w14:paraId="71E9D0F8" w14:textId="77777777" w:rsidR="00A10286" w:rsidRPr="002B13D1" w:rsidRDefault="00A10286" w:rsidP="001C44AF">
            <w:pPr>
              <w:tabs>
                <w:tab w:val="right" w:pos="9130"/>
              </w:tabs>
              <w:rPr>
                <w:rFonts w:cs="Arial"/>
                <w:b/>
              </w:rPr>
            </w:pPr>
            <w:r w:rsidRPr="009A179F">
              <w:rPr>
                <w:rStyle w:val="FootnoteReference"/>
                <w:rFonts w:cs="Arial"/>
                <w:b/>
                <w:bCs/>
                <w:sz w:val="20"/>
                <w:szCs w:val="20"/>
              </w:rPr>
              <w:t>Task completed</w:t>
            </w:r>
          </w:p>
        </w:tc>
      </w:tr>
      <w:tr w:rsidR="00A10286" w:rsidRPr="002B13D1" w14:paraId="654F446B" w14:textId="77777777" w:rsidTr="001C44AF">
        <w:trPr>
          <w:trHeight w:val="248"/>
        </w:trPr>
        <w:tc>
          <w:tcPr>
            <w:tcW w:w="7260" w:type="dxa"/>
            <w:vMerge/>
          </w:tcPr>
          <w:p w14:paraId="29AF959A" w14:textId="77777777" w:rsidR="00A10286" w:rsidRDefault="00A10286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</w:tc>
        <w:tc>
          <w:tcPr>
            <w:tcW w:w="906" w:type="dxa"/>
          </w:tcPr>
          <w:p w14:paraId="500B0352" w14:textId="77777777" w:rsidR="00A10286" w:rsidRPr="002B13D1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Yes</w:t>
            </w:r>
          </w:p>
        </w:tc>
        <w:tc>
          <w:tcPr>
            <w:tcW w:w="906" w:type="dxa"/>
          </w:tcPr>
          <w:p w14:paraId="518B3A7A" w14:textId="77777777" w:rsidR="00A10286" w:rsidRPr="002B13D1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NA</w:t>
            </w:r>
          </w:p>
        </w:tc>
      </w:tr>
      <w:tr w:rsidR="00A10286" w:rsidRPr="002B13D1" w14:paraId="1A810CFD" w14:textId="77777777" w:rsidTr="00A10286">
        <w:trPr>
          <w:trHeight w:val="678"/>
        </w:trPr>
        <w:tc>
          <w:tcPr>
            <w:tcW w:w="7260" w:type="dxa"/>
          </w:tcPr>
          <w:p w14:paraId="2D009E81" w14:textId="77777777" w:rsidR="00A10286" w:rsidRPr="00D75B43" w:rsidRDefault="00A10286" w:rsidP="00462615">
            <w:pPr>
              <w:numPr>
                <w:ilvl w:val="0"/>
                <w:numId w:val="14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sz w:val="20"/>
                <w:szCs w:val="20"/>
              </w:rPr>
            </w:pPr>
            <w:r w:rsidRPr="00D75B43">
              <w:rPr>
                <w:sz w:val="20"/>
                <w:szCs w:val="20"/>
              </w:rPr>
              <w:t>Check Trial-specific laboratory manual</w:t>
            </w:r>
          </w:p>
          <w:p w14:paraId="0BCD8858" w14:textId="77777777" w:rsidR="00A10286" w:rsidRPr="00D75B43" w:rsidRDefault="00A10286" w:rsidP="00462615">
            <w:pPr>
              <w:numPr>
                <w:ilvl w:val="0"/>
                <w:numId w:val="14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sz w:val="20"/>
                <w:szCs w:val="20"/>
              </w:rPr>
            </w:pPr>
            <w:r w:rsidRPr="00D75B43">
              <w:rPr>
                <w:sz w:val="20"/>
                <w:szCs w:val="20"/>
              </w:rPr>
              <w:t>Check sufficient lab kits on site,</w:t>
            </w:r>
            <w:r w:rsidR="00E0175D">
              <w:rPr>
                <w:sz w:val="20"/>
                <w:szCs w:val="20"/>
              </w:rPr>
              <w:t xml:space="preserve"> expiry date: </w:t>
            </w:r>
          </w:p>
          <w:p w14:paraId="66F44466" w14:textId="77777777" w:rsidR="00A10286" w:rsidRPr="002B13D1" w:rsidRDefault="00A10286" w:rsidP="00462615">
            <w:pPr>
              <w:numPr>
                <w:ilvl w:val="0"/>
                <w:numId w:val="14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rFonts w:cs="Arial"/>
                <w:b/>
              </w:rPr>
            </w:pPr>
            <w:r w:rsidRPr="00D75B43">
              <w:rPr>
                <w:sz w:val="20"/>
                <w:szCs w:val="20"/>
              </w:rPr>
              <w:t>Check sample storage and shipment procedure</w:t>
            </w:r>
          </w:p>
        </w:tc>
        <w:tc>
          <w:tcPr>
            <w:tcW w:w="906" w:type="dxa"/>
          </w:tcPr>
          <w:p w14:paraId="43F0F23E" w14:textId="77777777" w:rsidR="00A10286" w:rsidRPr="009A179F" w:rsidRDefault="004A700F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0D8A11AA" w14:textId="77777777" w:rsidR="00A10286" w:rsidRPr="009A179F" w:rsidRDefault="004A700F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04D451C5" w14:textId="77777777" w:rsidR="00A10286" w:rsidRPr="00A10286" w:rsidRDefault="004A700F" w:rsidP="00A10286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6" w:type="dxa"/>
          </w:tcPr>
          <w:p w14:paraId="6051B015" w14:textId="77777777" w:rsidR="00A10286" w:rsidRPr="009A179F" w:rsidRDefault="004A700F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38DCF457" w14:textId="77777777" w:rsidR="00A10286" w:rsidRPr="009A179F" w:rsidRDefault="004A700F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0F9677DD" w14:textId="77777777" w:rsidR="00A10286" w:rsidRPr="00A10286" w:rsidRDefault="004A700F" w:rsidP="00A10286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63DC061F" w14:textId="77777777" w:rsidR="00A15403" w:rsidRDefault="00A15403" w:rsidP="00BE235A">
      <w:pPr>
        <w:tabs>
          <w:tab w:val="right" w:pos="9130"/>
        </w:tabs>
        <w:rPr>
          <w:sz w:val="20"/>
          <w:szCs w:val="20"/>
        </w:rPr>
      </w:pPr>
    </w:p>
    <w:tbl>
      <w:tblPr>
        <w:tblW w:w="9072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0"/>
        <w:gridCol w:w="906"/>
        <w:gridCol w:w="906"/>
      </w:tblGrid>
      <w:tr w:rsidR="00A15403" w:rsidRPr="00F40B23" w14:paraId="34F0C241" w14:textId="77777777" w:rsidTr="00F478C3">
        <w:trPr>
          <w:trHeight w:val="249"/>
        </w:trPr>
        <w:tc>
          <w:tcPr>
            <w:tcW w:w="7260" w:type="dxa"/>
            <w:vMerge w:val="restart"/>
          </w:tcPr>
          <w:p w14:paraId="0AE3C6A8" w14:textId="77777777" w:rsidR="00A15403" w:rsidRPr="00A15403" w:rsidRDefault="00A15403" w:rsidP="00F478C3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  <w:p w14:paraId="5F48C404" w14:textId="77777777" w:rsidR="00A15403" w:rsidRPr="00A15403" w:rsidRDefault="00A15403" w:rsidP="00F478C3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 w:rsidRPr="00A15403">
              <w:rPr>
                <w:rFonts w:cs="Arial"/>
                <w:b/>
                <w:bCs/>
                <w:sz w:val="20"/>
                <w:szCs w:val="20"/>
              </w:rPr>
              <w:t>Data Capture System:</w:t>
            </w:r>
            <w:r w:rsidRPr="00A15403">
              <w:rPr>
                <w:b/>
                <w:bCs/>
                <w:sz w:val="20"/>
                <w:szCs w:val="20"/>
              </w:rPr>
              <w:t xml:space="preserve"> </w:t>
            </w:r>
            <w:r w:rsidR="004A700F" w:rsidRPr="00A15403">
              <w:rPr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15403">
              <w:rPr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b/>
                <w:bCs/>
                <w:sz w:val="20"/>
                <w:szCs w:val="20"/>
              </w:rPr>
            </w:r>
            <w:r w:rsidR="00903367">
              <w:rPr>
                <w:b/>
                <w:bCs/>
                <w:sz w:val="20"/>
                <w:szCs w:val="20"/>
              </w:rPr>
              <w:fldChar w:fldCharType="separate"/>
            </w:r>
            <w:r w:rsidR="004A700F" w:rsidRPr="00A15403">
              <w:rPr>
                <w:b/>
                <w:bCs/>
                <w:sz w:val="20"/>
                <w:szCs w:val="20"/>
              </w:rPr>
              <w:fldChar w:fldCharType="end"/>
            </w:r>
            <w:r w:rsidRPr="00A15403">
              <w:rPr>
                <w:b/>
                <w:bCs/>
                <w:sz w:val="20"/>
                <w:szCs w:val="20"/>
              </w:rPr>
              <w:t xml:space="preserve"> paper </w:t>
            </w:r>
            <w:r w:rsidR="004A700F" w:rsidRPr="00A15403">
              <w:rPr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15403">
              <w:rPr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b/>
                <w:bCs/>
                <w:sz w:val="20"/>
                <w:szCs w:val="20"/>
              </w:rPr>
            </w:r>
            <w:r w:rsidR="00903367">
              <w:rPr>
                <w:b/>
                <w:bCs/>
                <w:sz w:val="20"/>
                <w:szCs w:val="20"/>
              </w:rPr>
              <w:fldChar w:fldCharType="separate"/>
            </w:r>
            <w:r w:rsidR="004A700F" w:rsidRPr="00A15403">
              <w:rPr>
                <w:b/>
                <w:bCs/>
                <w:sz w:val="20"/>
                <w:szCs w:val="20"/>
              </w:rPr>
              <w:fldChar w:fldCharType="end"/>
            </w:r>
            <w:r w:rsidRPr="00A15403">
              <w:rPr>
                <w:b/>
                <w:bCs/>
                <w:sz w:val="20"/>
                <w:szCs w:val="20"/>
              </w:rPr>
              <w:t xml:space="preserve"> eCRF</w:t>
            </w:r>
          </w:p>
        </w:tc>
        <w:tc>
          <w:tcPr>
            <w:tcW w:w="1812" w:type="dxa"/>
            <w:gridSpan w:val="2"/>
          </w:tcPr>
          <w:p w14:paraId="0594B502" w14:textId="77777777" w:rsidR="00A15403" w:rsidRPr="00A15403" w:rsidRDefault="00A15403" w:rsidP="00F478C3">
            <w:pPr>
              <w:tabs>
                <w:tab w:val="right" w:pos="9130"/>
              </w:tabs>
              <w:rPr>
                <w:rFonts w:cs="Arial"/>
                <w:b/>
              </w:rPr>
            </w:pPr>
            <w:r w:rsidRPr="00A15403">
              <w:rPr>
                <w:rStyle w:val="FootnoteReference"/>
                <w:rFonts w:cs="Arial"/>
                <w:b/>
                <w:bCs/>
                <w:sz w:val="20"/>
                <w:szCs w:val="20"/>
              </w:rPr>
              <w:t>Task completed</w:t>
            </w:r>
          </w:p>
        </w:tc>
      </w:tr>
      <w:tr w:rsidR="00A15403" w:rsidRPr="00F40B23" w14:paraId="33E9BD51" w14:textId="77777777" w:rsidTr="00F478C3">
        <w:trPr>
          <w:trHeight w:val="248"/>
        </w:trPr>
        <w:tc>
          <w:tcPr>
            <w:tcW w:w="7260" w:type="dxa"/>
            <w:vMerge/>
          </w:tcPr>
          <w:p w14:paraId="1358F7C1" w14:textId="77777777" w:rsidR="00A15403" w:rsidRPr="00A15403" w:rsidRDefault="00A15403" w:rsidP="00F478C3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</w:tc>
        <w:tc>
          <w:tcPr>
            <w:tcW w:w="906" w:type="dxa"/>
          </w:tcPr>
          <w:p w14:paraId="57256D2C" w14:textId="77777777" w:rsidR="00A15403" w:rsidRPr="00A15403" w:rsidRDefault="00A15403" w:rsidP="00F478C3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A15403">
              <w:rPr>
                <w:rFonts w:cs="Arial"/>
                <w:sz w:val="20"/>
                <w:szCs w:val="20"/>
              </w:rPr>
              <w:t>Yes</w:t>
            </w:r>
          </w:p>
        </w:tc>
        <w:tc>
          <w:tcPr>
            <w:tcW w:w="906" w:type="dxa"/>
          </w:tcPr>
          <w:p w14:paraId="51DA0474" w14:textId="77777777" w:rsidR="00A15403" w:rsidRPr="00A15403" w:rsidRDefault="00A15403" w:rsidP="00F478C3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A15403">
              <w:rPr>
                <w:rFonts w:cs="Arial"/>
                <w:sz w:val="20"/>
                <w:szCs w:val="20"/>
              </w:rPr>
              <w:t>NA</w:t>
            </w:r>
          </w:p>
        </w:tc>
      </w:tr>
      <w:tr w:rsidR="00A15403" w:rsidRPr="00F40B23" w14:paraId="0AF3B52C" w14:textId="77777777" w:rsidTr="00AF1BF5">
        <w:trPr>
          <w:trHeight w:val="738"/>
        </w:trPr>
        <w:tc>
          <w:tcPr>
            <w:tcW w:w="7260" w:type="dxa"/>
          </w:tcPr>
          <w:p w14:paraId="2910AAD6" w14:textId="77777777" w:rsidR="00A15403" w:rsidRPr="00993073" w:rsidRDefault="00A15403" w:rsidP="00462615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sz w:val="20"/>
                <w:szCs w:val="20"/>
                <w:lang w:val="en-US"/>
              </w:rPr>
            </w:pPr>
            <w:r w:rsidRPr="00993073">
              <w:rPr>
                <w:sz w:val="20"/>
                <w:szCs w:val="20"/>
                <w:lang w:val="en-US"/>
              </w:rPr>
              <w:t>Training given to Principal Investigator</w:t>
            </w:r>
            <w:r w:rsidR="00E0175D" w:rsidRPr="00993073">
              <w:rPr>
                <w:sz w:val="20"/>
                <w:szCs w:val="20"/>
                <w:lang w:val="en-US"/>
              </w:rPr>
              <w:t xml:space="preserve"> (mandatory for eCRF)</w:t>
            </w:r>
          </w:p>
          <w:p w14:paraId="7F76A87C" w14:textId="77777777" w:rsidR="00A15403" w:rsidRPr="00993073" w:rsidRDefault="00A15403" w:rsidP="00462615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sz w:val="20"/>
                <w:szCs w:val="20"/>
                <w:lang w:val="en-US"/>
              </w:rPr>
            </w:pPr>
            <w:r w:rsidRPr="00993073">
              <w:rPr>
                <w:sz w:val="20"/>
                <w:szCs w:val="20"/>
                <w:lang w:val="en-US"/>
              </w:rPr>
              <w:t>Training given to other delegated trial clinicians</w:t>
            </w:r>
          </w:p>
          <w:p w14:paraId="062A8799" w14:textId="77777777" w:rsidR="00C3013A" w:rsidRDefault="00A15403" w:rsidP="00462615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sz w:val="20"/>
                <w:szCs w:val="20"/>
                <w:lang w:val="en-US"/>
              </w:rPr>
            </w:pPr>
            <w:r w:rsidRPr="00993073">
              <w:rPr>
                <w:sz w:val="20"/>
                <w:szCs w:val="20"/>
                <w:lang w:val="en-US"/>
              </w:rPr>
              <w:t>Training given to Research Nurse</w:t>
            </w:r>
          </w:p>
          <w:p w14:paraId="28A0B773" w14:textId="77777777" w:rsidR="00C8451C" w:rsidRDefault="00C8451C" w:rsidP="00462615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eCRF usernames provided to trained </w:t>
            </w:r>
            <w:proofErr w:type="gramStart"/>
            <w:r>
              <w:rPr>
                <w:sz w:val="20"/>
                <w:szCs w:val="20"/>
                <w:lang w:val="en-US"/>
              </w:rPr>
              <w:t>staff</w:t>
            </w:r>
            <w:proofErr w:type="gramEnd"/>
          </w:p>
          <w:p w14:paraId="38AA7977" w14:textId="77777777" w:rsidR="00C8451C" w:rsidRPr="00993073" w:rsidRDefault="00C8451C" w:rsidP="00462615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eCRF user manual provided</w:t>
            </w:r>
          </w:p>
        </w:tc>
        <w:tc>
          <w:tcPr>
            <w:tcW w:w="906" w:type="dxa"/>
          </w:tcPr>
          <w:p w14:paraId="7F029707" w14:textId="77777777" w:rsidR="00A15403" w:rsidRPr="00C8451C" w:rsidRDefault="004A700F" w:rsidP="00F478C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</w:pPr>
            <w:r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15403"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</w:r>
            <w:r w:rsidR="00903367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separate"/>
            </w:r>
            <w:r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end"/>
            </w:r>
          </w:p>
          <w:p w14:paraId="2168EEB7" w14:textId="77777777" w:rsidR="00A15403" w:rsidRPr="00C8451C" w:rsidRDefault="004A700F" w:rsidP="00F478C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</w:pPr>
            <w:r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5403"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</w:r>
            <w:r w:rsidR="00903367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separate"/>
            </w:r>
            <w:r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end"/>
            </w:r>
          </w:p>
          <w:p w14:paraId="519AB008" w14:textId="77777777" w:rsidR="00AC03C0" w:rsidRDefault="004A700F" w:rsidP="00AF1BF5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</w:pPr>
            <w:r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5403"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</w:r>
            <w:r w:rsidR="00903367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separate"/>
            </w:r>
            <w:r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end"/>
            </w:r>
          </w:p>
          <w:p w14:paraId="365FFCAC" w14:textId="77777777" w:rsidR="00C8451C" w:rsidRDefault="004A700F" w:rsidP="00C8451C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</w:pPr>
            <w:r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8451C"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</w:r>
            <w:r w:rsidR="00903367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separate"/>
            </w:r>
            <w:r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end"/>
            </w:r>
          </w:p>
          <w:p w14:paraId="1B6D1D31" w14:textId="77777777" w:rsidR="00C8451C" w:rsidRDefault="004A700F" w:rsidP="00C8451C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</w:pPr>
            <w:r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8451C"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</w:r>
            <w:r w:rsidR="00903367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separate"/>
            </w:r>
            <w:r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end"/>
            </w:r>
          </w:p>
          <w:p w14:paraId="440597F3" w14:textId="77777777" w:rsidR="00C8451C" w:rsidRPr="00C8451C" w:rsidRDefault="00C8451C" w:rsidP="00AF1BF5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</w:pPr>
          </w:p>
        </w:tc>
        <w:tc>
          <w:tcPr>
            <w:tcW w:w="906" w:type="dxa"/>
          </w:tcPr>
          <w:p w14:paraId="25A31321" w14:textId="77777777" w:rsidR="00A15403" w:rsidRPr="00C8451C" w:rsidRDefault="004A700F" w:rsidP="00F478C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</w:pPr>
            <w:r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5403"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</w:r>
            <w:r w:rsidR="00903367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separate"/>
            </w:r>
            <w:r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end"/>
            </w:r>
          </w:p>
          <w:p w14:paraId="7C21A842" w14:textId="77777777" w:rsidR="00A15403" w:rsidRPr="00C8451C" w:rsidRDefault="004A700F" w:rsidP="00F478C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</w:pPr>
            <w:r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5403"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</w:r>
            <w:r w:rsidR="00903367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separate"/>
            </w:r>
            <w:r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end"/>
            </w:r>
          </w:p>
          <w:p w14:paraId="3240F2EC" w14:textId="77777777" w:rsidR="00AC03C0" w:rsidRDefault="004A700F" w:rsidP="00AF1BF5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</w:pPr>
            <w:r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5403"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</w:r>
            <w:r w:rsidR="00903367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separate"/>
            </w:r>
            <w:r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end"/>
            </w:r>
          </w:p>
          <w:p w14:paraId="00B426D3" w14:textId="77777777" w:rsidR="00C8451C" w:rsidRDefault="004A700F" w:rsidP="00C8451C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</w:pPr>
            <w:r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8451C"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</w:r>
            <w:r w:rsidR="00903367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separate"/>
            </w:r>
            <w:r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end"/>
            </w:r>
          </w:p>
          <w:p w14:paraId="1A420D06" w14:textId="77777777" w:rsidR="00C8451C" w:rsidRDefault="004A700F" w:rsidP="00C8451C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</w:pPr>
            <w:r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8451C"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</w:r>
            <w:r w:rsidR="00903367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separate"/>
            </w:r>
            <w:r w:rsidRPr="00C8451C"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  <w:fldChar w:fldCharType="end"/>
            </w:r>
          </w:p>
          <w:p w14:paraId="72FA64A3" w14:textId="77777777" w:rsidR="00C8451C" w:rsidRPr="00C8451C" w:rsidRDefault="00C8451C" w:rsidP="00AF1BF5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i/>
                <w:sz w:val="20"/>
                <w:szCs w:val="20"/>
                <w:highlight w:val="lightGray"/>
              </w:rPr>
            </w:pPr>
          </w:p>
        </w:tc>
      </w:tr>
    </w:tbl>
    <w:p w14:paraId="4279FCBA" w14:textId="77777777" w:rsidR="00A15403" w:rsidRPr="009A1712" w:rsidRDefault="00A15403" w:rsidP="00BE235A">
      <w:pPr>
        <w:tabs>
          <w:tab w:val="right" w:pos="9130"/>
        </w:tabs>
        <w:rPr>
          <w:sz w:val="20"/>
          <w:szCs w:val="20"/>
        </w:rPr>
      </w:pPr>
    </w:p>
    <w:tbl>
      <w:tblPr>
        <w:tblW w:w="9072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0"/>
        <w:gridCol w:w="906"/>
        <w:gridCol w:w="906"/>
      </w:tblGrid>
      <w:tr w:rsidR="00A10286" w:rsidRPr="002B13D1" w14:paraId="6ACB498B" w14:textId="77777777" w:rsidTr="001C44AF">
        <w:trPr>
          <w:trHeight w:val="249"/>
        </w:trPr>
        <w:tc>
          <w:tcPr>
            <w:tcW w:w="7260" w:type="dxa"/>
            <w:vMerge w:val="restart"/>
          </w:tcPr>
          <w:p w14:paraId="5CE137B2" w14:textId="77777777" w:rsidR="00A10286" w:rsidRDefault="00A10286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  <w:p w14:paraId="4722967C" w14:textId="77777777" w:rsidR="00A10286" w:rsidRPr="002B13D1" w:rsidRDefault="00B937F1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Trial</w:t>
            </w:r>
            <w:r w:rsidR="00A10286" w:rsidRPr="00D75B43">
              <w:rPr>
                <w:rFonts w:cs="Arial"/>
                <w:b/>
                <w:bCs/>
                <w:sz w:val="20"/>
                <w:szCs w:val="20"/>
              </w:rPr>
              <w:t xml:space="preserve"> supplies</w:t>
            </w:r>
            <w:r w:rsidR="00A10286">
              <w:rPr>
                <w:rFonts w:cs="Arial"/>
                <w:b/>
                <w:bCs/>
                <w:sz w:val="20"/>
                <w:szCs w:val="20"/>
              </w:rPr>
              <w:t>:</w:t>
            </w:r>
            <w:r w:rsidR="00A10286" w:rsidRPr="00D75B4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812" w:type="dxa"/>
            <w:gridSpan w:val="2"/>
          </w:tcPr>
          <w:p w14:paraId="14F3DF54" w14:textId="77777777" w:rsidR="00A10286" w:rsidRPr="002B13D1" w:rsidRDefault="00A10286" w:rsidP="001C44AF">
            <w:pPr>
              <w:tabs>
                <w:tab w:val="right" w:pos="9130"/>
              </w:tabs>
              <w:rPr>
                <w:rFonts w:cs="Arial"/>
                <w:b/>
              </w:rPr>
            </w:pPr>
            <w:r w:rsidRPr="009A179F">
              <w:rPr>
                <w:rStyle w:val="FootnoteReference"/>
                <w:rFonts w:cs="Arial"/>
                <w:b/>
                <w:bCs/>
                <w:sz w:val="20"/>
                <w:szCs w:val="20"/>
              </w:rPr>
              <w:t>Task completed</w:t>
            </w:r>
          </w:p>
        </w:tc>
      </w:tr>
      <w:tr w:rsidR="00A10286" w:rsidRPr="002B13D1" w14:paraId="5A21A917" w14:textId="77777777" w:rsidTr="001C44AF">
        <w:trPr>
          <w:trHeight w:val="248"/>
        </w:trPr>
        <w:tc>
          <w:tcPr>
            <w:tcW w:w="7260" w:type="dxa"/>
            <w:vMerge/>
          </w:tcPr>
          <w:p w14:paraId="13D143E6" w14:textId="77777777" w:rsidR="00A10286" w:rsidRDefault="00A10286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</w:tc>
        <w:tc>
          <w:tcPr>
            <w:tcW w:w="906" w:type="dxa"/>
          </w:tcPr>
          <w:p w14:paraId="5E267F55" w14:textId="77777777" w:rsidR="00A10286" w:rsidRPr="002B13D1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Yes</w:t>
            </w:r>
          </w:p>
        </w:tc>
        <w:tc>
          <w:tcPr>
            <w:tcW w:w="906" w:type="dxa"/>
          </w:tcPr>
          <w:p w14:paraId="05EFC33D" w14:textId="77777777" w:rsidR="00A10286" w:rsidRPr="002B13D1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NA</w:t>
            </w:r>
          </w:p>
        </w:tc>
      </w:tr>
      <w:tr w:rsidR="00A10286" w:rsidRPr="002B13D1" w14:paraId="2E28EA3D" w14:textId="77777777" w:rsidTr="001C44AF">
        <w:trPr>
          <w:trHeight w:val="678"/>
        </w:trPr>
        <w:tc>
          <w:tcPr>
            <w:tcW w:w="7260" w:type="dxa"/>
          </w:tcPr>
          <w:p w14:paraId="5860BE75" w14:textId="7C8C0D74" w:rsidR="00A10286" w:rsidRPr="00D75B43" w:rsidRDefault="00105D34" w:rsidP="00462615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Have all relevant trial supplies been provided to site? (List below)</w:t>
            </w:r>
          </w:p>
          <w:p w14:paraId="127765F3" w14:textId="77777777" w:rsidR="00A10286" w:rsidRPr="00D75B43" w:rsidRDefault="00A10286" w:rsidP="00462615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sz w:val="20"/>
                <w:szCs w:val="20"/>
              </w:rPr>
            </w:pPr>
            <w:r w:rsidRPr="00D75B43">
              <w:rPr>
                <w:sz w:val="20"/>
                <w:szCs w:val="20"/>
              </w:rPr>
              <w:t xml:space="preserve">&lt;List template documents applicable for </w:t>
            </w:r>
            <w:r w:rsidR="00B937F1">
              <w:rPr>
                <w:sz w:val="20"/>
                <w:szCs w:val="20"/>
              </w:rPr>
              <w:t>Trial</w:t>
            </w:r>
            <w:r w:rsidRPr="00D75B43">
              <w:rPr>
                <w:sz w:val="20"/>
                <w:szCs w:val="20"/>
              </w:rPr>
              <w:t>, version</w:t>
            </w:r>
            <w:r w:rsidR="00701D2C">
              <w:rPr>
                <w:sz w:val="20"/>
                <w:szCs w:val="20"/>
              </w:rPr>
              <w:t xml:space="preserve"> </w:t>
            </w:r>
            <w:r w:rsidRPr="00D75B43">
              <w:rPr>
                <w:sz w:val="20"/>
                <w:szCs w:val="20"/>
              </w:rPr>
              <w:t>&gt;</w:t>
            </w:r>
          </w:p>
          <w:p w14:paraId="098ECDC8" w14:textId="77777777" w:rsidR="00A10286" w:rsidRPr="002B13D1" w:rsidRDefault="00A10286" w:rsidP="00462615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rFonts w:cs="Arial"/>
                <w:b/>
              </w:rPr>
            </w:pPr>
            <w:r w:rsidRPr="00D75B43">
              <w:rPr>
                <w:sz w:val="20"/>
                <w:szCs w:val="20"/>
              </w:rPr>
              <w:t xml:space="preserve">&lt;List template documents applicable for </w:t>
            </w:r>
            <w:r w:rsidR="00B937F1">
              <w:rPr>
                <w:sz w:val="20"/>
                <w:szCs w:val="20"/>
              </w:rPr>
              <w:t>Trial</w:t>
            </w:r>
            <w:r>
              <w:rPr>
                <w:sz w:val="20"/>
                <w:szCs w:val="20"/>
              </w:rPr>
              <w:t>, versio</w:t>
            </w:r>
            <w:r w:rsidR="00701D2C">
              <w:rPr>
                <w:sz w:val="20"/>
                <w:szCs w:val="20"/>
              </w:rPr>
              <w:t xml:space="preserve">n </w:t>
            </w:r>
            <w:r w:rsidRPr="00D75B43">
              <w:rPr>
                <w:sz w:val="20"/>
                <w:szCs w:val="20"/>
              </w:rPr>
              <w:t>&gt;</w:t>
            </w:r>
          </w:p>
        </w:tc>
        <w:tc>
          <w:tcPr>
            <w:tcW w:w="906" w:type="dxa"/>
          </w:tcPr>
          <w:p w14:paraId="46793577" w14:textId="77777777" w:rsidR="00A10286" w:rsidRPr="009A179F" w:rsidRDefault="004A700F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3304FED5" w14:textId="23ED0671" w:rsidR="00A10286" w:rsidRPr="009A179F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61B0FABB" w14:textId="571CD4B9" w:rsidR="00A10286" w:rsidRPr="00A10286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906" w:type="dxa"/>
          </w:tcPr>
          <w:p w14:paraId="5D8FD177" w14:textId="77777777" w:rsidR="00A10286" w:rsidRPr="009A179F" w:rsidRDefault="004A700F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7163B3E5" w14:textId="0819957A" w:rsidR="00A10286" w:rsidRPr="009A179F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18F94717" w14:textId="58881BBF" w:rsidR="00A10286" w:rsidRPr="00A10286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</w:tbl>
    <w:p w14:paraId="72AEF86E" w14:textId="77777777" w:rsidR="00C51D32" w:rsidRDefault="00C51D32" w:rsidP="00BE235A">
      <w:pPr>
        <w:tabs>
          <w:tab w:val="right" w:pos="9130"/>
        </w:tabs>
      </w:pPr>
    </w:p>
    <w:tbl>
      <w:tblPr>
        <w:tblW w:w="9072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60"/>
        <w:gridCol w:w="880"/>
        <w:gridCol w:w="932"/>
      </w:tblGrid>
      <w:tr w:rsidR="00A10286" w:rsidRPr="002B13D1" w14:paraId="7B04C051" w14:textId="77777777" w:rsidTr="00A10286">
        <w:trPr>
          <w:trHeight w:val="249"/>
        </w:trPr>
        <w:tc>
          <w:tcPr>
            <w:tcW w:w="7260" w:type="dxa"/>
            <w:vMerge w:val="restart"/>
          </w:tcPr>
          <w:p w14:paraId="3D7D7EBC" w14:textId="77777777" w:rsidR="00A10286" w:rsidRPr="00AC03C0" w:rsidRDefault="00A10286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  <w:p w14:paraId="1273C5FF" w14:textId="77777777" w:rsidR="00A10286" w:rsidRPr="00AC03C0" w:rsidRDefault="00A10286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 w:rsidRPr="00AC03C0">
              <w:rPr>
                <w:rFonts w:cs="Arial"/>
                <w:b/>
                <w:sz w:val="20"/>
                <w:szCs w:val="20"/>
              </w:rPr>
              <w:t>Essential Document review:</w:t>
            </w:r>
          </w:p>
        </w:tc>
        <w:tc>
          <w:tcPr>
            <w:tcW w:w="1812" w:type="dxa"/>
            <w:gridSpan w:val="2"/>
          </w:tcPr>
          <w:p w14:paraId="7E7F76FD" w14:textId="77777777" w:rsidR="00A10286" w:rsidRPr="002B13D1" w:rsidRDefault="00A10286" w:rsidP="001C44AF">
            <w:pPr>
              <w:tabs>
                <w:tab w:val="right" w:pos="9130"/>
              </w:tabs>
              <w:rPr>
                <w:rFonts w:cs="Arial"/>
                <w:b/>
              </w:rPr>
            </w:pPr>
            <w:r w:rsidRPr="009A179F">
              <w:rPr>
                <w:rStyle w:val="FootnoteReference"/>
                <w:rFonts w:cs="Arial"/>
                <w:b/>
                <w:bCs/>
                <w:sz w:val="20"/>
                <w:szCs w:val="20"/>
              </w:rPr>
              <w:t>Task completed</w:t>
            </w:r>
          </w:p>
        </w:tc>
      </w:tr>
      <w:tr w:rsidR="00A10286" w:rsidRPr="002B13D1" w14:paraId="061AA378" w14:textId="77777777" w:rsidTr="00A10286">
        <w:trPr>
          <w:trHeight w:val="248"/>
        </w:trPr>
        <w:tc>
          <w:tcPr>
            <w:tcW w:w="7260" w:type="dxa"/>
            <w:vMerge/>
          </w:tcPr>
          <w:p w14:paraId="0052DFBC" w14:textId="77777777" w:rsidR="00A10286" w:rsidRPr="00AC03C0" w:rsidRDefault="00A10286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</w:tc>
        <w:tc>
          <w:tcPr>
            <w:tcW w:w="880" w:type="dxa"/>
          </w:tcPr>
          <w:p w14:paraId="065DEFF7" w14:textId="77777777" w:rsidR="00A10286" w:rsidRPr="002B13D1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Yes</w:t>
            </w:r>
          </w:p>
        </w:tc>
        <w:tc>
          <w:tcPr>
            <w:tcW w:w="932" w:type="dxa"/>
          </w:tcPr>
          <w:p w14:paraId="5CCB80D7" w14:textId="77777777" w:rsidR="00A10286" w:rsidRPr="002B13D1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NA</w:t>
            </w:r>
          </w:p>
        </w:tc>
      </w:tr>
      <w:tr w:rsidR="00A10286" w:rsidRPr="002B13D1" w14:paraId="0B35EA53" w14:textId="77777777" w:rsidTr="00C94277">
        <w:trPr>
          <w:trHeight w:val="255"/>
        </w:trPr>
        <w:tc>
          <w:tcPr>
            <w:tcW w:w="7260" w:type="dxa"/>
            <w:tcBorders>
              <w:bottom w:val="single" w:sz="4" w:space="0" w:color="auto"/>
            </w:tcBorders>
          </w:tcPr>
          <w:p w14:paraId="46FDDA61" w14:textId="4D107ACF" w:rsidR="00A10286" w:rsidRPr="00AC03C0" w:rsidRDefault="000F4D67" w:rsidP="00462615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rFonts w:cs="Arial"/>
                <w:b/>
              </w:rPr>
            </w:pPr>
            <w:r w:rsidRPr="009A179F">
              <w:rPr>
                <w:i/>
                <w:sz w:val="20"/>
                <w:szCs w:val="20"/>
              </w:rPr>
              <w:t>If applicable</w:t>
            </w:r>
            <w:r>
              <w:rPr>
                <w:rFonts w:cs="Arial"/>
                <w:sz w:val="20"/>
                <w:szCs w:val="20"/>
              </w:rPr>
              <w:t xml:space="preserve"> PI </w:t>
            </w:r>
            <w:r w:rsidR="00A10286" w:rsidRPr="00AC03C0">
              <w:rPr>
                <w:rFonts w:cs="Arial"/>
                <w:sz w:val="20"/>
                <w:szCs w:val="20"/>
              </w:rPr>
              <w:t xml:space="preserve">Signed current version of protocol, version </w:t>
            </w:r>
          </w:p>
        </w:tc>
        <w:tc>
          <w:tcPr>
            <w:tcW w:w="880" w:type="dxa"/>
            <w:tcBorders>
              <w:bottom w:val="single" w:sz="4" w:space="0" w:color="auto"/>
            </w:tcBorders>
          </w:tcPr>
          <w:p w14:paraId="13AFA664" w14:textId="77777777" w:rsidR="004C00B2" w:rsidRPr="00A10286" w:rsidRDefault="004A700F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15093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14:paraId="548EF410" w14:textId="77777777" w:rsidR="00A10286" w:rsidRPr="00A10286" w:rsidRDefault="004A700F" w:rsidP="004C00B2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C00B2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C94277" w:rsidRPr="002B13D1" w14:paraId="118F8144" w14:textId="77777777" w:rsidTr="00C8451C">
        <w:trPr>
          <w:trHeight w:val="652"/>
        </w:trPr>
        <w:tc>
          <w:tcPr>
            <w:tcW w:w="7260" w:type="dxa"/>
            <w:tcBorders>
              <w:top w:val="single" w:sz="4" w:space="0" w:color="auto"/>
              <w:bottom w:val="single" w:sz="4" w:space="0" w:color="auto"/>
            </w:tcBorders>
          </w:tcPr>
          <w:p w14:paraId="2E6B23D5" w14:textId="71FD5339" w:rsidR="000D2B8B" w:rsidRDefault="009A1712" w:rsidP="008233EA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left="315" w:hanging="313"/>
              <w:rPr>
                <w:rFonts w:cs="Arial"/>
                <w:sz w:val="20"/>
                <w:szCs w:val="20"/>
              </w:rPr>
            </w:pPr>
            <w:r w:rsidRPr="00AC03C0">
              <w:rPr>
                <w:rFonts w:cs="Arial"/>
                <w:sz w:val="20"/>
                <w:szCs w:val="20"/>
              </w:rPr>
              <w:t>C</w:t>
            </w:r>
            <w:r w:rsidR="000D2B8B">
              <w:rPr>
                <w:rFonts w:cs="Arial"/>
                <w:sz w:val="20"/>
                <w:szCs w:val="20"/>
              </w:rPr>
              <w:t xml:space="preserve">urrent signed </w:t>
            </w:r>
            <w:r w:rsidR="00C8451C">
              <w:rPr>
                <w:rFonts w:cs="Arial"/>
                <w:sz w:val="20"/>
                <w:szCs w:val="20"/>
              </w:rPr>
              <w:t xml:space="preserve">site level </w:t>
            </w:r>
            <w:r w:rsidR="000D2B8B">
              <w:rPr>
                <w:rFonts w:cs="Arial"/>
                <w:sz w:val="20"/>
                <w:szCs w:val="20"/>
              </w:rPr>
              <w:t>agreements</w:t>
            </w:r>
            <w:r w:rsidR="000F4D67">
              <w:rPr>
                <w:rFonts w:cs="Arial"/>
                <w:sz w:val="20"/>
                <w:szCs w:val="20"/>
              </w:rPr>
              <w:t xml:space="preserve"> including PI </w:t>
            </w:r>
            <w:r w:rsidR="00B479C9">
              <w:rPr>
                <w:rFonts w:cs="Arial"/>
                <w:sz w:val="20"/>
                <w:szCs w:val="20"/>
              </w:rPr>
              <w:t>declaration</w:t>
            </w:r>
            <w:r w:rsidR="00C8451C">
              <w:rPr>
                <w:rFonts w:cs="Arial"/>
                <w:sz w:val="20"/>
                <w:szCs w:val="20"/>
              </w:rPr>
              <w:t xml:space="preserve"> (please list version and date of all fully executed agreements relating to this site only):</w:t>
            </w:r>
          </w:p>
          <w:p w14:paraId="5F4A6643" w14:textId="77777777" w:rsidR="00C94277" w:rsidRPr="00AC03C0" w:rsidDel="00701D2C" w:rsidRDefault="00C94277" w:rsidP="00C8451C">
            <w:pPr>
              <w:tabs>
                <w:tab w:val="right" w:pos="9130"/>
              </w:tabs>
              <w:ind w:left="1080"/>
              <w:rPr>
                <w:rFonts w:cs="Arial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14:paraId="444207E8" w14:textId="77777777" w:rsidR="00C94277" w:rsidRPr="009A179F" w:rsidRDefault="004A700F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94277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34363AE1" w14:textId="77777777" w:rsidR="00606D81" w:rsidRPr="009A179F" w:rsidRDefault="00606D81" w:rsidP="004C00B2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1F7D9D49" w14:textId="77777777" w:rsidR="00115093" w:rsidRDefault="004A700F" w:rsidP="009A1712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15093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3107C14D" w14:textId="77777777" w:rsidR="00606D81" w:rsidRPr="009A179F" w:rsidRDefault="00606D81" w:rsidP="00822FAB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C94277" w:rsidRPr="002B13D1" w14:paraId="5D1534B9" w14:textId="77777777" w:rsidTr="00557D69">
        <w:trPr>
          <w:trHeight w:val="379"/>
        </w:trPr>
        <w:tc>
          <w:tcPr>
            <w:tcW w:w="7260" w:type="dxa"/>
            <w:tcBorders>
              <w:top w:val="single" w:sz="4" w:space="0" w:color="auto"/>
              <w:bottom w:val="single" w:sz="4" w:space="0" w:color="auto"/>
            </w:tcBorders>
          </w:tcPr>
          <w:p w14:paraId="2E7BC6F6" w14:textId="77777777" w:rsidR="00606D81" w:rsidRDefault="00C94277" w:rsidP="00557D69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rFonts w:cs="Arial"/>
                <w:sz w:val="20"/>
                <w:szCs w:val="20"/>
              </w:rPr>
            </w:pPr>
            <w:r w:rsidRPr="00AC03C0">
              <w:rPr>
                <w:rFonts w:cs="Arial"/>
                <w:sz w:val="20"/>
                <w:szCs w:val="20"/>
              </w:rPr>
              <w:t xml:space="preserve">MHRA Notice of Acceptance for </w:t>
            </w:r>
            <w:r w:rsidR="00557D69">
              <w:rPr>
                <w:rFonts w:cs="Arial"/>
                <w:sz w:val="20"/>
                <w:szCs w:val="20"/>
              </w:rPr>
              <w:t>current protocol</w:t>
            </w:r>
            <w:r w:rsidRPr="00AC03C0">
              <w:rPr>
                <w:rFonts w:cs="Arial"/>
                <w:sz w:val="20"/>
                <w:szCs w:val="20"/>
              </w:rPr>
              <w:t>, dated</w:t>
            </w:r>
            <w:r w:rsidR="00E0175D">
              <w:rPr>
                <w:rFonts w:cs="Arial"/>
                <w:sz w:val="20"/>
                <w:szCs w:val="20"/>
              </w:rPr>
              <w:t>:</w:t>
            </w:r>
          </w:p>
          <w:p w14:paraId="491053F6" w14:textId="77777777" w:rsidR="00B479C9" w:rsidRDefault="00B479C9" w:rsidP="00557D69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REC Approval for current protocol dated:</w:t>
            </w:r>
          </w:p>
          <w:p w14:paraId="495EBC75" w14:textId="46FAFF22" w:rsidR="00376758" w:rsidRPr="00557D69" w:rsidDel="00701D2C" w:rsidRDefault="00376758" w:rsidP="00557D69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HRA Approval for current protocol dated: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14:paraId="46E5E95E" w14:textId="77777777" w:rsidR="00606D81" w:rsidRDefault="004A700F" w:rsidP="00557D69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15093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265CB54E" w14:textId="77777777" w:rsidR="00B479C9" w:rsidRDefault="00B479C9" w:rsidP="00B479C9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5270BB88" w14:textId="78A974DE" w:rsidR="00376758" w:rsidRPr="009A179F" w:rsidRDefault="00376758" w:rsidP="00B479C9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09B18504" w14:textId="77777777" w:rsidR="00606D81" w:rsidRDefault="004A700F" w:rsidP="00557D69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94277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7D1B0AA7" w14:textId="77777777" w:rsidR="00B479C9" w:rsidRDefault="00B479C9" w:rsidP="00B479C9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49D720E1" w14:textId="6ACD4FB0" w:rsidR="00376758" w:rsidRPr="009A179F" w:rsidRDefault="00376758" w:rsidP="00B479C9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323079" w:rsidRPr="002B13D1" w14:paraId="5D52F5E8" w14:textId="77777777" w:rsidTr="00557D69">
        <w:trPr>
          <w:trHeight w:val="343"/>
        </w:trPr>
        <w:tc>
          <w:tcPr>
            <w:tcW w:w="7260" w:type="dxa"/>
            <w:tcBorders>
              <w:top w:val="single" w:sz="4" w:space="0" w:color="auto"/>
              <w:bottom w:val="single" w:sz="4" w:space="0" w:color="auto"/>
            </w:tcBorders>
          </w:tcPr>
          <w:p w14:paraId="336EBDB8" w14:textId="6764BB24" w:rsidR="00323079" w:rsidRDefault="00323079" w:rsidP="00D637B0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left="332" w:hanging="33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HRA </w:t>
            </w:r>
            <w:r w:rsidR="00376758">
              <w:rPr>
                <w:rFonts w:cs="Arial"/>
                <w:sz w:val="20"/>
                <w:szCs w:val="20"/>
              </w:rPr>
              <w:t xml:space="preserve">initial </w:t>
            </w:r>
            <w:r>
              <w:rPr>
                <w:rFonts w:cs="Arial"/>
                <w:sz w:val="20"/>
                <w:szCs w:val="20"/>
              </w:rPr>
              <w:t>Approval</w:t>
            </w:r>
            <w:r w:rsidR="000C7E82">
              <w:rPr>
                <w:rFonts w:cs="Arial"/>
                <w:sz w:val="20"/>
                <w:szCs w:val="20"/>
              </w:rPr>
              <w:t xml:space="preserve"> for this site</w:t>
            </w:r>
            <w:r>
              <w:rPr>
                <w:rFonts w:cs="Arial"/>
                <w:sz w:val="20"/>
                <w:szCs w:val="20"/>
              </w:rPr>
              <w:t xml:space="preserve">, dated: </w:t>
            </w:r>
          </w:p>
          <w:p w14:paraId="5E78A62F" w14:textId="4F4355E6" w:rsidR="000F4D67" w:rsidRPr="000F4D67" w:rsidRDefault="000F4D67" w:rsidP="000F4D67">
            <w:pPr>
              <w:tabs>
                <w:tab w:val="right" w:pos="9130"/>
              </w:tabs>
              <w:ind w:left="332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0F4D67">
              <w:rPr>
                <w:sz w:val="20"/>
                <w:szCs w:val="20"/>
              </w:rPr>
              <w:t xml:space="preserve">check </w:t>
            </w:r>
            <w:r w:rsidR="00176374">
              <w:rPr>
                <w:sz w:val="20"/>
                <w:szCs w:val="20"/>
              </w:rPr>
              <w:t xml:space="preserve">initial IRAS or </w:t>
            </w:r>
            <w:r w:rsidRPr="000F4D67">
              <w:rPr>
                <w:sz w:val="20"/>
                <w:szCs w:val="20"/>
              </w:rPr>
              <w:t>locked amendment tool to confirm site listed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14:paraId="558C4951" w14:textId="219D5B13" w:rsidR="00323079" w:rsidRPr="00D75B43" w:rsidRDefault="007C5C4A" w:rsidP="00AF5886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01E58604" w14:textId="649D19EC" w:rsidR="00323079" w:rsidRPr="00D75B43" w:rsidRDefault="007C5C4A" w:rsidP="00EC0F2E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C3013A" w:rsidRPr="002B13D1" w14:paraId="5FB62F5B" w14:textId="77777777" w:rsidTr="00C3013A">
        <w:trPr>
          <w:trHeight w:val="450"/>
        </w:trPr>
        <w:tc>
          <w:tcPr>
            <w:tcW w:w="7260" w:type="dxa"/>
            <w:tcBorders>
              <w:top w:val="single" w:sz="4" w:space="0" w:color="auto"/>
              <w:bottom w:val="single" w:sz="4" w:space="0" w:color="auto"/>
            </w:tcBorders>
          </w:tcPr>
          <w:p w14:paraId="13389E80" w14:textId="68D37241" w:rsidR="00376758" w:rsidRPr="00376758" w:rsidRDefault="00376758" w:rsidP="00376758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left="332" w:hanging="33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Local </w:t>
            </w:r>
            <w:r w:rsidRPr="00AC03C0">
              <w:rPr>
                <w:rFonts w:cs="Arial"/>
                <w:sz w:val="20"/>
                <w:szCs w:val="20"/>
              </w:rPr>
              <w:t xml:space="preserve">R&amp;D </w:t>
            </w:r>
            <w:r>
              <w:rPr>
                <w:rFonts w:cs="Arial"/>
                <w:sz w:val="20"/>
                <w:szCs w:val="20"/>
              </w:rPr>
              <w:t>initial confirmation of capacity and capability</w:t>
            </w:r>
            <w:r w:rsidRPr="00AC03C0">
              <w:rPr>
                <w:rFonts w:cs="Arial"/>
                <w:sz w:val="20"/>
                <w:szCs w:val="20"/>
              </w:rPr>
              <w:t xml:space="preserve">, Trust: </w:t>
            </w:r>
            <w:r>
              <w:rPr>
                <w:rFonts w:cs="Arial"/>
                <w:sz w:val="20"/>
                <w:szCs w:val="20"/>
              </w:rPr>
              <w:t xml:space="preserve">                                </w:t>
            </w:r>
            <w:r w:rsidRPr="00AC03C0">
              <w:rPr>
                <w:rFonts w:cs="Arial"/>
                <w:sz w:val="20"/>
                <w:szCs w:val="20"/>
              </w:rPr>
              <w:t xml:space="preserve">dated: </w:t>
            </w:r>
          </w:p>
          <w:p w14:paraId="060B7AED" w14:textId="06D3B561" w:rsidR="00606D81" w:rsidRDefault="00D637B0" w:rsidP="00323079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left="332" w:hanging="33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Local </w:t>
            </w:r>
            <w:r w:rsidR="00606D81">
              <w:rPr>
                <w:rFonts w:cs="Arial"/>
                <w:sz w:val="20"/>
                <w:szCs w:val="20"/>
              </w:rPr>
              <w:t xml:space="preserve">R&amp;D </w:t>
            </w:r>
            <w:r w:rsidR="00323079">
              <w:rPr>
                <w:rFonts w:cs="Arial"/>
                <w:sz w:val="20"/>
                <w:szCs w:val="20"/>
              </w:rPr>
              <w:t xml:space="preserve">confirmation of capacity and capability </w:t>
            </w:r>
            <w:r w:rsidR="00606D81">
              <w:rPr>
                <w:rFonts w:cs="Arial"/>
                <w:sz w:val="20"/>
                <w:szCs w:val="20"/>
              </w:rPr>
              <w:t xml:space="preserve">for </w:t>
            </w:r>
            <w:r w:rsidR="00557D69">
              <w:rPr>
                <w:rFonts w:cs="Arial"/>
                <w:sz w:val="20"/>
                <w:szCs w:val="20"/>
              </w:rPr>
              <w:t>current protocol,</w:t>
            </w:r>
            <w:r w:rsidR="00606D81">
              <w:rPr>
                <w:rFonts w:cs="Arial"/>
                <w:sz w:val="20"/>
                <w:szCs w:val="20"/>
              </w:rPr>
              <w:t xml:space="preserve"> dated:</w:t>
            </w:r>
          </w:p>
          <w:p w14:paraId="6061A811" w14:textId="02E20031" w:rsidR="00BE1CD7" w:rsidRPr="00AC03C0" w:rsidRDefault="007463FA" w:rsidP="00323079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left="332" w:hanging="33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Local </w:t>
            </w:r>
            <w:r w:rsidR="00BE1CD7">
              <w:rPr>
                <w:rFonts w:cs="Arial"/>
                <w:sz w:val="20"/>
                <w:szCs w:val="20"/>
              </w:rPr>
              <w:t>R&amp;D continued confirmation of capacity and capability for last amendment, dated: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14:paraId="19CCAD5D" w14:textId="31D445FD" w:rsidR="00376758" w:rsidRDefault="00376758" w:rsidP="00376758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42BB3C76" w14:textId="77777777" w:rsidR="00376758" w:rsidRDefault="00376758" w:rsidP="00C3013A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20BCC9F7" w14:textId="59162CA3" w:rsidR="00606D81" w:rsidRDefault="004A700F" w:rsidP="00C3013A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06D81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69462AEA" w14:textId="77777777" w:rsidR="00BE1CD7" w:rsidRDefault="00BE1CD7" w:rsidP="00C3013A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5B218BB6" w14:textId="4F26B66D" w:rsidR="00BE1CD7" w:rsidRPr="00D75B43" w:rsidRDefault="00BE1CD7" w:rsidP="00C3013A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0852C206" w14:textId="69E6E721" w:rsidR="00376758" w:rsidRDefault="00376758" w:rsidP="00376758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005DBE01" w14:textId="77777777" w:rsidR="00376758" w:rsidRDefault="00376758" w:rsidP="00C3013A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43E94619" w14:textId="48730A44" w:rsidR="00606D81" w:rsidRDefault="004A700F" w:rsidP="00C3013A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06D81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673306EB" w14:textId="77777777" w:rsidR="00BE1CD7" w:rsidRDefault="00BE1CD7" w:rsidP="00C3013A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76E8E56B" w14:textId="6BB45B32" w:rsidR="00BE1CD7" w:rsidRPr="00D75B43" w:rsidRDefault="00BE1CD7" w:rsidP="00C3013A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7313BF" w:rsidRPr="002B13D1" w14:paraId="7C2CA70B" w14:textId="77777777" w:rsidTr="00D15805">
        <w:trPr>
          <w:trHeight w:val="1019"/>
        </w:trPr>
        <w:tc>
          <w:tcPr>
            <w:tcW w:w="7260" w:type="dxa"/>
            <w:tcBorders>
              <w:top w:val="single" w:sz="4" w:space="0" w:color="auto"/>
              <w:bottom w:val="single" w:sz="4" w:space="0" w:color="auto"/>
            </w:tcBorders>
          </w:tcPr>
          <w:p w14:paraId="1EA0066E" w14:textId="77777777" w:rsidR="007313BF" w:rsidRPr="00AC03C0" w:rsidRDefault="007313BF" w:rsidP="00462615">
            <w:pPr>
              <w:numPr>
                <w:ilvl w:val="1"/>
                <w:numId w:val="16"/>
              </w:numPr>
              <w:tabs>
                <w:tab w:val="clear" w:pos="1440"/>
                <w:tab w:val="num" w:pos="332"/>
                <w:tab w:val="right" w:pos="9130"/>
              </w:tabs>
              <w:ind w:hanging="1438"/>
              <w:rPr>
                <w:rFonts w:cs="Arial"/>
                <w:sz w:val="20"/>
                <w:szCs w:val="20"/>
              </w:rPr>
            </w:pPr>
            <w:r w:rsidRPr="00D15805">
              <w:rPr>
                <w:rFonts w:cs="Arial"/>
                <w:sz w:val="20"/>
                <w:szCs w:val="20"/>
              </w:rPr>
              <w:t>Authorised Signature and Delegation Log</w:t>
            </w:r>
          </w:p>
          <w:p w14:paraId="7C23691F" w14:textId="332E02E3" w:rsidR="007313BF" w:rsidRPr="00AC03C0" w:rsidRDefault="001E39D4" w:rsidP="00462615">
            <w:pPr>
              <w:numPr>
                <w:ilvl w:val="1"/>
                <w:numId w:val="16"/>
              </w:numPr>
              <w:tabs>
                <w:tab w:val="clear" w:pos="1440"/>
                <w:tab w:val="num" w:pos="332"/>
                <w:tab w:val="right" w:pos="9130"/>
              </w:tabs>
              <w:ind w:hanging="1438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CV for </w:t>
            </w:r>
            <w:r w:rsidR="007313BF" w:rsidRPr="00AC03C0">
              <w:rPr>
                <w:rFonts w:cs="Arial"/>
                <w:sz w:val="20"/>
                <w:szCs w:val="20"/>
              </w:rPr>
              <w:t>Principal Investigator (signed</w:t>
            </w:r>
            <w:r w:rsidR="00CE2A8B">
              <w:rPr>
                <w:rFonts w:cs="Arial"/>
                <w:sz w:val="20"/>
                <w:szCs w:val="20"/>
              </w:rPr>
              <w:t xml:space="preserve"> and </w:t>
            </w:r>
            <w:r w:rsidR="007313BF" w:rsidRPr="00AC03C0">
              <w:rPr>
                <w:rFonts w:cs="Arial"/>
                <w:sz w:val="20"/>
                <w:szCs w:val="20"/>
              </w:rPr>
              <w:t>dated</w:t>
            </w:r>
            <w:r w:rsidR="007D02B2">
              <w:rPr>
                <w:rFonts w:cs="Arial"/>
                <w:sz w:val="20"/>
                <w:szCs w:val="20"/>
              </w:rPr>
              <w:t xml:space="preserve">). </w:t>
            </w:r>
            <w:r w:rsidR="00376758">
              <w:rPr>
                <w:rFonts w:cs="Arial"/>
                <w:sz w:val="20"/>
                <w:szCs w:val="20"/>
              </w:rPr>
              <w:t>(</w:t>
            </w:r>
            <w:r w:rsidR="007D02B2">
              <w:rPr>
                <w:rFonts w:cs="Arial"/>
                <w:sz w:val="20"/>
                <w:szCs w:val="20"/>
              </w:rPr>
              <w:t>Check</w:t>
            </w:r>
            <w:r w:rsidR="00D637B0">
              <w:rPr>
                <w:rFonts w:cs="Arial"/>
                <w:sz w:val="20"/>
                <w:szCs w:val="20"/>
              </w:rPr>
              <w:t xml:space="preserve"> GMC</w:t>
            </w:r>
            <w:r w:rsidR="007D02B2">
              <w:rPr>
                <w:rFonts w:cs="Arial"/>
                <w:sz w:val="20"/>
                <w:szCs w:val="20"/>
              </w:rPr>
              <w:t xml:space="preserve"> registration</w:t>
            </w:r>
            <w:r w:rsidR="00376758">
              <w:rPr>
                <w:rFonts w:cs="Arial"/>
                <w:sz w:val="20"/>
                <w:szCs w:val="20"/>
              </w:rPr>
              <w:t>).</w:t>
            </w:r>
            <w:r w:rsidR="00E6491E">
              <w:rPr>
                <w:rFonts w:cs="Arial"/>
                <w:sz w:val="20"/>
                <w:szCs w:val="20"/>
              </w:rPr>
              <w:t xml:space="preserve"> </w:t>
            </w:r>
            <w:r w:rsidR="00376758">
              <w:rPr>
                <w:rFonts w:cs="Arial"/>
                <w:sz w:val="20"/>
                <w:szCs w:val="20"/>
              </w:rPr>
              <w:t>Dated:</w:t>
            </w:r>
          </w:p>
          <w:p w14:paraId="030D20E9" w14:textId="65540780" w:rsidR="007313BF" w:rsidRPr="00EE7C2E" w:rsidDel="00701D2C" w:rsidRDefault="007313BF" w:rsidP="00D15805">
            <w:pPr>
              <w:numPr>
                <w:ilvl w:val="1"/>
                <w:numId w:val="16"/>
              </w:numPr>
              <w:tabs>
                <w:tab w:val="clear" w:pos="1440"/>
                <w:tab w:val="num" w:pos="332"/>
                <w:tab w:val="right" w:pos="9130"/>
              </w:tabs>
              <w:ind w:hanging="1438"/>
              <w:rPr>
                <w:rFonts w:cs="Arial"/>
                <w:sz w:val="20"/>
                <w:szCs w:val="20"/>
              </w:rPr>
            </w:pPr>
            <w:r w:rsidRPr="00AC03C0">
              <w:rPr>
                <w:rFonts w:cs="Arial"/>
                <w:sz w:val="20"/>
                <w:szCs w:val="20"/>
              </w:rPr>
              <w:t>Evi</w:t>
            </w:r>
            <w:r w:rsidR="001E39D4">
              <w:rPr>
                <w:rFonts w:cs="Arial"/>
                <w:sz w:val="20"/>
                <w:szCs w:val="20"/>
              </w:rPr>
              <w:t xml:space="preserve">dence of GCP training for </w:t>
            </w:r>
            <w:r w:rsidRPr="00AC03C0">
              <w:rPr>
                <w:rFonts w:cs="Arial"/>
                <w:sz w:val="20"/>
                <w:szCs w:val="20"/>
              </w:rPr>
              <w:t>Principal Investigator</w:t>
            </w:r>
            <w:r w:rsidR="00376758">
              <w:rPr>
                <w:rFonts w:cs="Arial"/>
                <w:sz w:val="20"/>
                <w:szCs w:val="20"/>
              </w:rPr>
              <w:t>. Dated: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14:paraId="005E985B" w14:textId="77777777" w:rsidR="00115093" w:rsidRDefault="004A700F" w:rsidP="00557D69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313BF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48079C65" w14:textId="77777777" w:rsidR="007313BF" w:rsidRPr="00D75B43" w:rsidRDefault="004A700F" w:rsidP="004C00B2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313BF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48FEE549" w14:textId="77777777" w:rsidR="00376758" w:rsidRDefault="00376758" w:rsidP="00D15805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6707B784" w14:textId="5B4D8BF4" w:rsidR="007313BF" w:rsidRPr="00D75B43" w:rsidDel="00C94277" w:rsidRDefault="004A700F" w:rsidP="00D15805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313BF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70E6E8F4" w14:textId="77777777" w:rsidR="00115093" w:rsidRDefault="004A700F" w:rsidP="004C00B2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15093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6583D9D1" w14:textId="77777777" w:rsidR="007313BF" w:rsidRPr="00D75B43" w:rsidRDefault="004A700F" w:rsidP="004C00B2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313BF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0C994D2D" w14:textId="77777777" w:rsidR="00376758" w:rsidRDefault="00376758" w:rsidP="00D15805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0E480676" w14:textId="52150CCF" w:rsidR="007313BF" w:rsidRPr="00D75B43" w:rsidRDefault="004A700F" w:rsidP="00D15805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313BF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B479C9" w:rsidRPr="002B13D1" w14:paraId="5E16E3F6" w14:textId="77777777" w:rsidTr="00B479C9">
        <w:trPr>
          <w:trHeight w:val="228"/>
        </w:trPr>
        <w:tc>
          <w:tcPr>
            <w:tcW w:w="7260" w:type="dxa"/>
            <w:tcBorders>
              <w:top w:val="single" w:sz="4" w:space="0" w:color="auto"/>
              <w:bottom w:val="single" w:sz="4" w:space="0" w:color="auto"/>
            </w:tcBorders>
          </w:tcPr>
          <w:p w14:paraId="3938ED37" w14:textId="71E25C10" w:rsidR="00B479C9" w:rsidRPr="00AC03C0" w:rsidRDefault="00B479C9" w:rsidP="00B479C9">
            <w:pPr>
              <w:numPr>
                <w:ilvl w:val="1"/>
                <w:numId w:val="16"/>
              </w:numPr>
              <w:tabs>
                <w:tab w:val="clear" w:pos="1440"/>
                <w:tab w:val="num" w:pos="332"/>
                <w:tab w:val="right" w:pos="9130"/>
              </w:tabs>
              <w:ind w:hanging="1438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Source Document Location List</w:t>
            </w:r>
            <w:r w:rsidR="00376758">
              <w:rPr>
                <w:rFonts w:cs="Arial"/>
                <w:sz w:val="20"/>
                <w:szCs w:val="20"/>
              </w:rPr>
              <w:t>, signed by PI, dated:</w:t>
            </w:r>
          </w:p>
          <w:p w14:paraId="6262A023" w14:textId="77777777" w:rsidR="00B479C9" w:rsidRPr="00D15805" w:rsidRDefault="00B479C9" w:rsidP="00B479C9">
            <w:pPr>
              <w:tabs>
                <w:tab w:val="right" w:pos="913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14:paraId="3CDF8A67" w14:textId="77777777" w:rsidR="00B479C9" w:rsidRDefault="00B479C9" w:rsidP="00B479C9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7CA63A33" w14:textId="77777777" w:rsidR="00B479C9" w:rsidRPr="00D75B43" w:rsidRDefault="00B479C9" w:rsidP="00557D69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66CD6017" w14:textId="77777777" w:rsidR="00B479C9" w:rsidRDefault="00B479C9" w:rsidP="00B479C9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1013AE6A" w14:textId="77777777" w:rsidR="00B479C9" w:rsidRPr="00D75B43" w:rsidRDefault="00B479C9" w:rsidP="004C00B2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7313BF" w:rsidRPr="002B13D1" w14:paraId="0F93C09F" w14:textId="77777777" w:rsidTr="00B479C9">
        <w:trPr>
          <w:trHeight w:val="1078"/>
        </w:trPr>
        <w:tc>
          <w:tcPr>
            <w:tcW w:w="7260" w:type="dxa"/>
            <w:tcBorders>
              <w:top w:val="single" w:sz="4" w:space="0" w:color="auto"/>
              <w:bottom w:val="single" w:sz="4" w:space="0" w:color="auto"/>
            </w:tcBorders>
          </w:tcPr>
          <w:p w14:paraId="58114A74" w14:textId="69120852" w:rsidR="007313BF" w:rsidRPr="00AC03C0" w:rsidRDefault="007313BF" w:rsidP="00462615">
            <w:pPr>
              <w:numPr>
                <w:ilvl w:val="1"/>
                <w:numId w:val="16"/>
              </w:numPr>
              <w:tabs>
                <w:tab w:val="clear" w:pos="1440"/>
                <w:tab w:val="num" w:pos="332"/>
                <w:tab w:val="right" w:pos="9130"/>
              </w:tabs>
              <w:ind w:left="332" w:hanging="330"/>
              <w:rPr>
                <w:rFonts w:cs="Arial"/>
                <w:sz w:val="20"/>
                <w:szCs w:val="20"/>
              </w:rPr>
            </w:pPr>
            <w:r w:rsidRPr="00AC03C0">
              <w:rPr>
                <w:rFonts w:cs="Arial"/>
                <w:sz w:val="20"/>
                <w:szCs w:val="20"/>
              </w:rPr>
              <w:lastRenderedPageBreak/>
              <w:t>Approved version PIS (on institution letterhead), Version</w:t>
            </w:r>
            <w:r w:rsidR="00376758">
              <w:rPr>
                <w:rFonts w:cs="Arial"/>
                <w:sz w:val="20"/>
                <w:szCs w:val="20"/>
              </w:rPr>
              <w:t>:</w:t>
            </w:r>
            <w:r w:rsidRPr="00AC03C0">
              <w:rPr>
                <w:rFonts w:cs="Arial"/>
                <w:sz w:val="20"/>
                <w:szCs w:val="20"/>
              </w:rPr>
              <w:t xml:space="preserve"> </w:t>
            </w:r>
          </w:p>
          <w:p w14:paraId="2A622EEA" w14:textId="5DB4F267" w:rsidR="007313BF" w:rsidRDefault="007313BF" w:rsidP="00462615">
            <w:pPr>
              <w:numPr>
                <w:ilvl w:val="1"/>
                <w:numId w:val="16"/>
              </w:numPr>
              <w:tabs>
                <w:tab w:val="clear" w:pos="1440"/>
                <w:tab w:val="num" w:pos="332"/>
                <w:tab w:val="right" w:pos="9130"/>
              </w:tabs>
              <w:ind w:left="332" w:hanging="330"/>
              <w:rPr>
                <w:rFonts w:cs="Arial"/>
                <w:sz w:val="20"/>
                <w:szCs w:val="20"/>
              </w:rPr>
            </w:pPr>
            <w:r w:rsidRPr="00AC03C0">
              <w:rPr>
                <w:rFonts w:cs="Arial"/>
                <w:sz w:val="20"/>
                <w:szCs w:val="20"/>
              </w:rPr>
              <w:t>Approved version ICF (on institution letterhead), Version</w:t>
            </w:r>
            <w:r w:rsidR="00376758">
              <w:rPr>
                <w:rFonts w:cs="Arial"/>
                <w:sz w:val="20"/>
                <w:szCs w:val="20"/>
              </w:rPr>
              <w:t>:</w:t>
            </w:r>
            <w:r w:rsidRPr="00AC03C0">
              <w:rPr>
                <w:rFonts w:cs="Arial"/>
                <w:sz w:val="20"/>
                <w:szCs w:val="20"/>
              </w:rPr>
              <w:t xml:space="preserve"> </w:t>
            </w:r>
          </w:p>
          <w:p w14:paraId="5C4F624F" w14:textId="057E50AA" w:rsidR="007D02B2" w:rsidRDefault="007D02B2" w:rsidP="007D02B2">
            <w:pPr>
              <w:numPr>
                <w:ilvl w:val="1"/>
                <w:numId w:val="16"/>
              </w:numPr>
              <w:tabs>
                <w:tab w:val="clear" w:pos="1440"/>
                <w:tab w:val="num" w:pos="332"/>
                <w:tab w:val="right" w:pos="9130"/>
              </w:tabs>
              <w:ind w:left="332" w:hanging="33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Other patient</w:t>
            </w:r>
            <w:r w:rsidR="0006195A">
              <w:rPr>
                <w:rFonts w:cs="Arial"/>
                <w:sz w:val="20"/>
                <w:szCs w:val="20"/>
              </w:rPr>
              <w:t>-</w:t>
            </w:r>
            <w:r>
              <w:rPr>
                <w:rFonts w:cs="Arial"/>
                <w:sz w:val="20"/>
                <w:szCs w:val="20"/>
              </w:rPr>
              <w:t xml:space="preserve">facing documents </w:t>
            </w:r>
            <w:proofErr w:type="gramStart"/>
            <w:r>
              <w:rPr>
                <w:rFonts w:cs="Arial"/>
                <w:sz w:val="20"/>
                <w:szCs w:val="20"/>
              </w:rPr>
              <w:t>e.g.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patient emergency card, GP letter (specify)</w:t>
            </w:r>
            <w:r w:rsidR="00376758">
              <w:rPr>
                <w:rFonts w:cs="Arial"/>
                <w:sz w:val="20"/>
                <w:szCs w:val="20"/>
              </w:rPr>
              <w:t>:</w:t>
            </w:r>
          </w:p>
          <w:p w14:paraId="13AE9AA1" w14:textId="77777777" w:rsidR="00AC03C0" w:rsidRPr="008233EA" w:rsidDel="00C94277" w:rsidRDefault="00AC03C0" w:rsidP="00EE7C2E">
            <w:pPr>
              <w:tabs>
                <w:tab w:val="right" w:pos="913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14:paraId="2C6EE13D" w14:textId="77777777" w:rsidR="007313BF" w:rsidRDefault="004A700F" w:rsidP="00AC03C0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15093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34C3B754" w14:textId="77777777" w:rsidR="00AC03C0" w:rsidRDefault="004A700F" w:rsidP="00AC03C0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C03C0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51B6587E" w14:textId="1715ED1F" w:rsidR="007D02B2" w:rsidRDefault="00CE2A8B" w:rsidP="00CE2A8B">
            <w:pPr>
              <w:tabs>
                <w:tab w:val="right" w:pos="9130"/>
              </w:tabs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    </w:t>
            </w:r>
            <w:r w:rsidR="007D02B2"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D02B2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="007D02B2"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535CE702" w14:textId="77777777" w:rsidR="002561E9" w:rsidRDefault="002561E9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2E171B3C" w14:textId="77777777" w:rsidR="00AC03C0" w:rsidRDefault="004A700F" w:rsidP="00AC03C0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313BF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014383D6" w14:textId="77777777" w:rsidR="00CE2A8B" w:rsidRDefault="004A700F" w:rsidP="00CE2A8B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C03C0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1C0BCEA3" w14:textId="16256A15" w:rsidR="007D02B2" w:rsidRDefault="007D02B2" w:rsidP="00CE2A8B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477C88AA" w14:textId="77777777" w:rsidR="007313BF" w:rsidRPr="00D75B43" w:rsidRDefault="007313BF" w:rsidP="000D2B8B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7313BF" w:rsidRPr="002B13D1" w14:paraId="2DD95A02" w14:textId="77777777" w:rsidTr="00903367">
        <w:trPr>
          <w:trHeight w:val="974"/>
        </w:trPr>
        <w:tc>
          <w:tcPr>
            <w:tcW w:w="7260" w:type="dxa"/>
            <w:tcBorders>
              <w:top w:val="single" w:sz="4" w:space="0" w:color="auto"/>
            </w:tcBorders>
          </w:tcPr>
          <w:p w14:paraId="32514597" w14:textId="0D16DFD4" w:rsidR="007313BF" w:rsidRPr="00AC03C0" w:rsidRDefault="007313BF" w:rsidP="00462615">
            <w:pPr>
              <w:numPr>
                <w:ilvl w:val="1"/>
                <w:numId w:val="16"/>
              </w:numPr>
              <w:tabs>
                <w:tab w:val="clear" w:pos="1440"/>
                <w:tab w:val="num" w:pos="332"/>
                <w:tab w:val="right" w:pos="9130"/>
              </w:tabs>
              <w:ind w:left="332" w:hanging="330"/>
              <w:rPr>
                <w:rFonts w:cs="Arial"/>
                <w:sz w:val="20"/>
                <w:szCs w:val="20"/>
              </w:rPr>
            </w:pPr>
            <w:r w:rsidRPr="00AC03C0">
              <w:rPr>
                <w:rFonts w:cs="Arial"/>
                <w:sz w:val="20"/>
                <w:szCs w:val="20"/>
              </w:rPr>
              <w:t xml:space="preserve">Randomisation list / </w:t>
            </w:r>
            <w:r w:rsidR="000F4D67">
              <w:rPr>
                <w:rFonts w:cs="Arial"/>
                <w:sz w:val="20"/>
                <w:szCs w:val="20"/>
              </w:rPr>
              <w:t xml:space="preserve">Access to randomisation system/ </w:t>
            </w:r>
            <w:r w:rsidRPr="00AC03C0">
              <w:rPr>
                <w:rFonts w:cs="Arial"/>
                <w:sz w:val="20"/>
                <w:szCs w:val="20"/>
              </w:rPr>
              <w:t>Code break envelopes (if applicable)</w:t>
            </w:r>
            <w:r w:rsidR="00993073">
              <w:rPr>
                <w:rFonts w:cs="Arial"/>
                <w:sz w:val="20"/>
                <w:szCs w:val="20"/>
              </w:rPr>
              <w:t xml:space="preserve">. </w:t>
            </w:r>
          </w:p>
          <w:p w14:paraId="136B2F4D" w14:textId="77777777" w:rsidR="00DD5943" w:rsidRDefault="007313BF" w:rsidP="00DD5943">
            <w:pPr>
              <w:numPr>
                <w:ilvl w:val="1"/>
                <w:numId w:val="16"/>
              </w:numPr>
              <w:tabs>
                <w:tab w:val="clear" w:pos="1440"/>
                <w:tab w:val="num" w:pos="332"/>
                <w:tab w:val="right" w:pos="9130"/>
              </w:tabs>
              <w:ind w:left="332" w:hanging="330"/>
              <w:rPr>
                <w:rFonts w:cs="Arial"/>
                <w:sz w:val="20"/>
                <w:szCs w:val="20"/>
              </w:rPr>
            </w:pPr>
            <w:r w:rsidRPr="00AC03C0">
              <w:rPr>
                <w:rFonts w:cs="Arial"/>
                <w:sz w:val="20"/>
                <w:szCs w:val="20"/>
              </w:rPr>
              <w:t>IB / SmPC</w:t>
            </w:r>
            <w:r w:rsidR="00993073">
              <w:rPr>
                <w:rFonts w:cs="Arial"/>
                <w:sz w:val="20"/>
                <w:szCs w:val="20"/>
              </w:rPr>
              <w:t>. Specify name</w:t>
            </w:r>
            <w:r w:rsidR="00CD35C1">
              <w:rPr>
                <w:rFonts w:cs="Arial"/>
                <w:sz w:val="20"/>
                <w:szCs w:val="20"/>
              </w:rPr>
              <w:t xml:space="preserve">, </w:t>
            </w:r>
            <w:proofErr w:type="gramStart"/>
            <w:r w:rsidR="00CD35C1">
              <w:rPr>
                <w:rFonts w:cs="Arial"/>
                <w:sz w:val="20"/>
                <w:szCs w:val="20"/>
              </w:rPr>
              <w:t>version</w:t>
            </w:r>
            <w:proofErr w:type="gramEnd"/>
            <w:r w:rsidR="00993073">
              <w:rPr>
                <w:rFonts w:cs="Arial"/>
                <w:sz w:val="20"/>
                <w:szCs w:val="20"/>
              </w:rPr>
              <w:t xml:space="preserve"> and date of reference safety information:</w:t>
            </w:r>
          </w:p>
          <w:p w14:paraId="72E783AD" w14:textId="6CAFE87E" w:rsidR="00DD5943" w:rsidRPr="00DD5943" w:rsidDel="00C94277" w:rsidRDefault="00DD5943" w:rsidP="00DD5943">
            <w:pPr>
              <w:tabs>
                <w:tab w:val="right" w:pos="9130"/>
              </w:tabs>
              <w:ind w:left="332"/>
              <w:rPr>
                <w:rFonts w:cs="Arial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</w:tcBorders>
          </w:tcPr>
          <w:p w14:paraId="36B36B2D" w14:textId="77777777" w:rsidR="007313BF" w:rsidRPr="00D75B43" w:rsidRDefault="004A700F" w:rsidP="00A10286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313BF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032D34D0" w14:textId="77777777" w:rsidR="00DD5943" w:rsidRDefault="00DD5943" w:rsidP="00E0175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1C236368" w14:textId="15B606BD" w:rsidR="007313BF" w:rsidRDefault="004A700F" w:rsidP="00E0175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313BF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32" w:type="dxa"/>
            <w:tcBorders>
              <w:top w:val="single" w:sz="4" w:space="0" w:color="auto"/>
            </w:tcBorders>
          </w:tcPr>
          <w:p w14:paraId="14A96041" w14:textId="77777777" w:rsidR="007313BF" w:rsidRPr="00D75B43" w:rsidRDefault="004A700F" w:rsidP="004C00B2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313BF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594C733C" w14:textId="77777777" w:rsidR="00DD5943" w:rsidRDefault="00DD5943" w:rsidP="00E0175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40DE5E6D" w14:textId="7B53CF81" w:rsidR="007313BF" w:rsidRDefault="004A700F" w:rsidP="00E0175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313BF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065ED379" w14:textId="6A13D564" w:rsidR="00142459" w:rsidRDefault="00142459" w:rsidP="00BE235A">
      <w:pPr>
        <w:tabs>
          <w:tab w:val="right" w:pos="9130"/>
        </w:tabs>
        <w:rPr>
          <w:sz w:val="20"/>
          <w:szCs w:val="20"/>
        </w:rPr>
      </w:pPr>
    </w:p>
    <w:tbl>
      <w:tblPr>
        <w:tblW w:w="9072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0"/>
        <w:gridCol w:w="906"/>
        <w:gridCol w:w="906"/>
      </w:tblGrid>
      <w:tr w:rsidR="00DC2EF2" w:rsidRPr="002B13D1" w14:paraId="637B7F70" w14:textId="77777777" w:rsidTr="00EF3024">
        <w:trPr>
          <w:trHeight w:val="249"/>
        </w:trPr>
        <w:tc>
          <w:tcPr>
            <w:tcW w:w="7260" w:type="dxa"/>
            <w:vMerge w:val="restart"/>
          </w:tcPr>
          <w:p w14:paraId="56F0B56A" w14:textId="77777777" w:rsidR="00DC2EF2" w:rsidRDefault="00DC2EF2" w:rsidP="00EF3024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  <w:p w14:paraId="6B6C7FAB" w14:textId="77777777" w:rsidR="00DC2EF2" w:rsidRPr="004E76EB" w:rsidRDefault="00DC2EF2" w:rsidP="00EF3024">
            <w:pPr>
              <w:tabs>
                <w:tab w:val="right" w:pos="9130"/>
              </w:tabs>
              <w:ind w:left="72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Study-specific green-light requirements                   </w:t>
            </w:r>
            <w:r w:rsidRPr="00D75B43">
              <w:rPr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b/>
                <w:bCs/>
                <w:sz w:val="20"/>
                <w:szCs w:val="20"/>
              </w:rPr>
            </w:r>
            <w:r w:rsidR="00903367">
              <w:rPr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b/>
                <w:bCs/>
                <w:sz w:val="20"/>
                <w:szCs w:val="20"/>
              </w:rPr>
              <w:fldChar w:fldCharType="end"/>
            </w:r>
            <w:r w:rsidRPr="00D75B43">
              <w:rPr>
                <w:b/>
                <w:bCs/>
                <w:sz w:val="20"/>
                <w:szCs w:val="20"/>
              </w:rPr>
              <w:t xml:space="preserve"> if </w:t>
            </w:r>
            <w:r>
              <w:rPr>
                <w:b/>
                <w:bCs/>
                <w:sz w:val="20"/>
                <w:szCs w:val="20"/>
              </w:rPr>
              <w:t>none identified</w:t>
            </w:r>
          </w:p>
        </w:tc>
        <w:tc>
          <w:tcPr>
            <w:tcW w:w="1812" w:type="dxa"/>
            <w:gridSpan w:val="2"/>
          </w:tcPr>
          <w:p w14:paraId="3C6AACFF" w14:textId="77777777" w:rsidR="00DC2EF2" w:rsidRPr="002B13D1" w:rsidRDefault="00DC2EF2" w:rsidP="00EF3024">
            <w:pPr>
              <w:tabs>
                <w:tab w:val="right" w:pos="9130"/>
              </w:tabs>
              <w:rPr>
                <w:rFonts w:cs="Arial"/>
                <w:b/>
              </w:rPr>
            </w:pPr>
            <w:r w:rsidRPr="009A179F">
              <w:rPr>
                <w:rStyle w:val="FootnoteReference"/>
                <w:rFonts w:cs="Arial"/>
                <w:b/>
                <w:bCs/>
                <w:sz w:val="20"/>
                <w:szCs w:val="20"/>
              </w:rPr>
              <w:t>Task completed</w:t>
            </w:r>
          </w:p>
        </w:tc>
      </w:tr>
      <w:tr w:rsidR="00DC2EF2" w:rsidRPr="002B13D1" w14:paraId="48A4B218" w14:textId="77777777" w:rsidTr="00EF3024">
        <w:trPr>
          <w:trHeight w:val="248"/>
        </w:trPr>
        <w:tc>
          <w:tcPr>
            <w:tcW w:w="7260" w:type="dxa"/>
            <w:vMerge/>
          </w:tcPr>
          <w:p w14:paraId="13D4CC7F" w14:textId="77777777" w:rsidR="00DC2EF2" w:rsidRDefault="00DC2EF2" w:rsidP="00EF3024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</w:tc>
        <w:tc>
          <w:tcPr>
            <w:tcW w:w="906" w:type="dxa"/>
          </w:tcPr>
          <w:p w14:paraId="65B5F1AF" w14:textId="77777777" w:rsidR="00DC2EF2" w:rsidRPr="002B13D1" w:rsidRDefault="00DC2EF2" w:rsidP="00EF3024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Yes</w:t>
            </w:r>
          </w:p>
        </w:tc>
        <w:tc>
          <w:tcPr>
            <w:tcW w:w="906" w:type="dxa"/>
          </w:tcPr>
          <w:p w14:paraId="1005C6B4" w14:textId="77777777" w:rsidR="00DC2EF2" w:rsidRPr="002B13D1" w:rsidRDefault="00DC2EF2" w:rsidP="00EF3024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NA</w:t>
            </w:r>
          </w:p>
        </w:tc>
      </w:tr>
      <w:tr w:rsidR="00DC2EF2" w:rsidRPr="002B13D1" w14:paraId="1D4F31B2" w14:textId="77777777" w:rsidTr="00EF3024">
        <w:trPr>
          <w:trHeight w:val="678"/>
        </w:trPr>
        <w:tc>
          <w:tcPr>
            <w:tcW w:w="7260" w:type="dxa"/>
          </w:tcPr>
          <w:p w14:paraId="7151203A" w14:textId="77777777" w:rsidR="00DC2EF2" w:rsidRPr="00AC03C0" w:rsidRDefault="00DC2EF2" w:rsidP="00EF3024">
            <w:pPr>
              <w:numPr>
                <w:ilvl w:val="1"/>
                <w:numId w:val="16"/>
              </w:numPr>
              <w:tabs>
                <w:tab w:val="clear" w:pos="1440"/>
                <w:tab w:val="num" w:pos="332"/>
                <w:tab w:val="right" w:pos="9130"/>
              </w:tabs>
              <w:ind w:left="332" w:hanging="33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Have study specific green-light requirements been fulfilled? (List below)</w:t>
            </w:r>
          </w:p>
          <w:p w14:paraId="504E4549" w14:textId="77777777" w:rsidR="00DC2EF2" w:rsidRPr="00D75B43" w:rsidRDefault="00DC2EF2" w:rsidP="00EF3024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sz w:val="20"/>
                <w:szCs w:val="20"/>
              </w:rPr>
            </w:pPr>
            <w:r w:rsidRPr="00D75B43">
              <w:rPr>
                <w:sz w:val="20"/>
                <w:szCs w:val="20"/>
              </w:rPr>
              <w:t>&lt;L</w:t>
            </w:r>
            <w:r>
              <w:rPr>
                <w:sz w:val="20"/>
                <w:szCs w:val="20"/>
              </w:rPr>
              <w:t>ist requirement&gt;</w:t>
            </w:r>
          </w:p>
          <w:p w14:paraId="65C4D0DE" w14:textId="77777777" w:rsidR="00DC2EF2" w:rsidRPr="0096729D" w:rsidRDefault="00DC2EF2" w:rsidP="00EF3024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sz w:val="20"/>
                <w:szCs w:val="20"/>
              </w:rPr>
            </w:pPr>
            <w:r w:rsidRPr="00D75B43">
              <w:rPr>
                <w:sz w:val="20"/>
                <w:szCs w:val="20"/>
              </w:rPr>
              <w:t>&lt;L</w:t>
            </w:r>
            <w:r>
              <w:rPr>
                <w:sz w:val="20"/>
                <w:szCs w:val="20"/>
              </w:rPr>
              <w:t>ist requirement&gt;</w:t>
            </w:r>
          </w:p>
        </w:tc>
        <w:tc>
          <w:tcPr>
            <w:tcW w:w="906" w:type="dxa"/>
          </w:tcPr>
          <w:p w14:paraId="4A8DBC33" w14:textId="77777777" w:rsidR="00DC2EF2" w:rsidRPr="009A179F" w:rsidRDefault="00DC2EF2" w:rsidP="00EF3024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3A79CB6B" w14:textId="77777777" w:rsidR="00DC2EF2" w:rsidRPr="009A179F" w:rsidRDefault="00DC2EF2" w:rsidP="00EF3024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6D7D8802" w14:textId="77777777" w:rsidR="00DC2EF2" w:rsidRDefault="00DC2EF2" w:rsidP="00EF3024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03D7A127" w14:textId="77777777" w:rsidR="00DC2EF2" w:rsidRPr="00A10286" w:rsidRDefault="00DC2EF2" w:rsidP="00EF3024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906" w:type="dxa"/>
          </w:tcPr>
          <w:p w14:paraId="024E025B" w14:textId="77777777" w:rsidR="00DC2EF2" w:rsidRPr="009A179F" w:rsidRDefault="00DC2EF2" w:rsidP="00EF3024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05BCFE7B" w14:textId="77777777" w:rsidR="00DC2EF2" w:rsidRPr="009A179F" w:rsidRDefault="00DC2EF2" w:rsidP="00EF3024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3E7B689D" w14:textId="77777777" w:rsidR="00DC2EF2" w:rsidRDefault="00DC2EF2" w:rsidP="00EF3024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903367">
              <w:rPr>
                <w:rFonts w:cs="Arial"/>
                <w:b/>
                <w:bCs/>
                <w:sz w:val="20"/>
                <w:szCs w:val="20"/>
              </w:rPr>
            </w:r>
            <w:r w:rsidR="00903367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1F6914C9" w14:textId="77777777" w:rsidR="00DC2EF2" w:rsidRPr="00A10286" w:rsidRDefault="00DC2EF2" w:rsidP="00EF3024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</w:tbl>
    <w:p w14:paraId="65C1CD5F" w14:textId="77777777" w:rsidR="00DC2EF2" w:rsidRPr="00D75B43" w:rsidRDefault="00DC2EF2" w:rsidP="00BE235A">
      <w:pPr>
        <w:tabs>
          <w:tab w:val="right" w:pos="9130"/>
        </w:tabs>
        <w:rPr>
          <w:sz w:val="20"/>
          <w:szCs w:val="20"/>
        </w:rPr>
      </w:pPr>
    </w:p>
    <w:tbl>
      <w:tblPr>
        <w:tblW w:w="9072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72"/>
      </w:tblGrid>
      <w:tr w:rsidR="00F2496E" w:rsidRPr="002B13D1" w14:paraId="7A7670B7" w14:textId="77777777" w:rsidTr="001C44AF">
        <w:trPr>
          <w:trHeight w:val="507"/>
        </w:trPr>
        <w:tc>
          <w:tcPr>
            <w:tcW w:w="9072" w:type="dxa"/>
          </w:tcPr>
          <w:p w14:paraId="7EE38D23" w14:textId="344BB398" w:rsidR="00F2496E" w:rsidRDefault="00F2496E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  <w:p w14:paraId="7AAA8327" w14:textId="77777777" w:rsidR="00F2496E" w:rsidRPr="002B13D1" w:rsidRDefault="00F2496E" w:rsidP="00F2496E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Additional information:</w:t>
            </w:r>
            <w:r w:rsidRPr="00D75B43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2496E" w:rsidRPr="002B13D1" w14:paraId="297AAFD8" w14:textId="77777777" w:rsidTr="00903367">
        <w:trPr>
          <w:trHeight w:val="1263"/>
        </w:trPr>
        <w:tc>
          <w:tcPr>
            <w:tcW w:w="9072" w:type="dxa"/>
          </w:tcPr>
          <w:p w14:paraId="2CCF1EEF" w14:textId="77777777" w:rsidR="00F2496E" w:rsidRDefault="00F2496E" w:rsidP="00F2496E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20E27372" w14:textId="77777777" w:rsidR="00F2496E" w:rsidRDefault="00F2496E" w:rsidP="00F2496E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2A738DDE" w14:textId="77777777" w:rsidR="00F2496E" w:rsidRDefault="00F2496E" w:rsidP="00F2496E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2E1652FE" w14:textId="77777777" w:rsidR="00F2496E" w:rsidRPr="00A10286" w:rsidRDefault="00F2496E" w:rsidP="00F2496E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</w:tbl>
    <w:p w14:paraId="62B8B594" w14:textId="77777777" w:rsidR="00B355B1" w:rsidRPr="009A1712" w:rsidRDefault="00B355B1" w:rsidP="00BE235A">
      <w:pPr>
        <w:tabs>
          <w:tab w:val="right" w:pos="9130"/>
        </w:tabs>
        <w:rPr>
          <w:sz w:val="20"/>
          <w:szCs w:val="20"/>
        </w:rPr>
      </w:pPr>
    </w:p>
    <w:tbl>
      <w:tblPr>
        <w:tblW w:w="9072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F2496E" w:rsidRPr="002B13D1" w14:paraId="0A2B1A30" w14:textId="77777777" w:rsidTr="001C44AF">
        <w:trPr>
          <w:trHeight w:val="507"/>
        </w:trPr>
        <w:tc>
          <w:tcPr>
            <w:tcW w:w="9072" w:type="dxa"/>
            <w:gridSpan w:val="2"/>
          </w:tcPr>
          <w:p w14:paraId="631ACCE0" w14:textId="77777777" w:rsidR="00F70F16" w:rsidRPr="00F70F16" w:rsidRDefault="00F70F16" w:rsidP="00F70F16">
            <w:pPr>
              <w:tabs>
                <w:tab w:val="right" w:pos="9130"/>
              </w:tabs>
              <w:outlineLvl w:val="0"/>
              <w:rPr>
                <w:rFonts w:cs="Arial"/>
                <w:b/>
                <w:sz w:val="20"/>
                <w:szCs w:val="20"/>
              </w:rPr>
            </w:pPr>
            <w:r w:rsidRPr="00F70F16">
              <w:rPr>
                <w:rFonts w:cs="Arial"/>
                <w:b/>
                <w:sz w:val="20"/>
                <w:szCs w:val="20"/>
              </w:rPr>
              <w:t>Authorisation for trial commencement</w:t>
            </w:r>
          </w:p>
          <w:p w14:paraId="16328C9D" w14:textId="77777777" w:rsidR="00F70F16" w:rsidRPr="00F70F16" w:rsidRDefault="00F70F16" w:rsidP="00F70F16">
            <w:pPr>
              <w:tabs>
                <w:tab w:val="right" w:pos="9130"/>
              </w:tabs>
              <w:rPr>
                <w:rFonts w:cs="Arial"/>
                <w:sz w:val="20"/>
                <w:szCs w:val="20"/>
              </w:rPr>
            </w:pPr>
            <w:r w:rsidRPr="00F70F16">
              <w:rPr>
                <w:rFonts w:cs="Arial"/>
                <w:sz w:val="20"/>
                <w:szCs w:val="20"/>
              </w:rPr>
              <w:t>Upon review of the trial documents at site, and on completion of tasks at the initiation visit, this site is of a satisfactory standard to commence.</w:t>
            </w:r>
          </w:p>
          <w:p w14:paraId="2C491158" w14:textId="77777777" w:rsidR="00F2496E" w:rsidRPr="002B13D1" w:rsidRDefault="00F2496E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</w:tc>
      </w:tr>
      <w:tr w:rsidR="00DC2EF2" w:rsidRPr="002B13D1" w14:paraId="128184C4" w14:textId="77777777" w:rsidTr="00176374">
        <w:trPr>
          <w:trHeight w:val="558"/>
        </w:trPr>
        <w:tc>
          <w:tcPr>
            <w:tcW w:w="9072" w:type="dxa"/>
            <w:gridSpan w:val="2"/>
          </w:tcPr>
          <w:p w14:paraId="09F2E22A" w14:textId="77777777" w:rsidR="00DC2EF2" w:rsidRDefault="00DC2EF2" w:rsidP="00F70F16">
            <w:pPr>
              <w:tabs>
                <w:tab w:val="right" w:pos="9130"/>
              </w:tabs>
              <w:rPr>
                <w:rFonts w:cs="Arial"/>
                <w:b/>
                <w:sz w:val="20"/>
                <w:szCs w:val="20"/>
              </w:rPr>
            </w:pPr>
            <w:r w:rsidRPr="00D75B43">
              <w:rPr>
                <w:rFonts w:cs="Arial"/>
                <w:b/>
                <w:sz w:val="20"/>
                <w:szCs w:val="20"/>
              </w:rPr>
              <w:t>Initiation Visit performed by</w:t>
            </w:r>
            <w:r>
              <w:rPr>
                <w:rFonts w:cs="Arial"/>
                <w:b/>
                <w:sz w:val="20"/>
                <w:szCs w:val="20"/>
              </w:rPr>
              <w:t xml:space="preserve"> (name)</w:t>
            </w:r>
            <w:r w:rsidRPr="00D75B43">
              <w:rPr>
                <w:rFonts w:cs="Arial"/>
                <w:b/>
                <w:sz w:val="20"/>
                <w:szCs w:val="20"/>
              </w:rPr>
              <w:t>:</w:t>
            </w:r>
          </w:p>
          <w:p w14:paraId="45DB25EC" w14:textId="77777777" w:rsidR="00DC2EF2" w:rsidRDefault="00DC2EF2" w:rsidP="00F70F16">
            <w:pPr>
              <w:tabs>
                <w:tab w:val="right" w:pos="9130"/>
              </w:tabs>
              <w:rPr>
                <w:rFonts w:cs="Arial"/>
                <w:b/>
                <w:bCs/>
                <w:sz w:val="20"/>
                <w:szCs w:val="20"/>
              </w:rPr>
            </w:pPr>
          </w:p>
          <w:p w14:paraId="034A9F36" w14:textId="77777777" w:rsidR="00DC2EF2" w:rsidRDefault="00DC2EF2" w:rsidP="00F70F16">
            <w:pPr>
              <w:tabs>
                <w:tab w:val="right" w:pos="9130"/>
              </w:tabs>
              <w:rPr>
                <w:rFonts w:cs="Arial"/>
                <w:b/>
                <w:bCs/>
                <w:sz w:val="20"/>
                <w:szCs w:val="20"/>
              </w:rPr>
            </w:pPr>
          </w:p>
          <w:p w14:paraId="0B27D776" w14:textId="1D2E1F9E" w:rsidR="00DC2EF2" w:rsidRPr="00A10286" w:rsidRDefault="00DC2EF2" w:rsidP="00F70F16">
            <w:pPr>
              <w:tabs>
                <w:tab w:val="right" w:pos="9130"/>
              </w:tabs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F70F16" w:rsidRPr="002B13D1" w14:paraId="12AC7265" w14:textId="77777777" w:rsidTr="001C44AF">
        <w:trPr>
          <w:trHeight w:val="678"/>
        </w:trPr>
        <w:tc>
          <w:tcPr>
            <w:tcW w:w="4536" w:type="dxa"/>
          </w:tcPr>
          <w:p w14:paraId="0DCEFDD7" w14:textId="77777777" w:rsidR="00F70F16" w:rsidRDefault="00F70F16" w:rsidP="00F70F16">
            <w:pPr>
              <w:tabs>
                <w:tab w:val="right" w:pos="9130"/>
              </w:tabs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Signature:</w:t>
            </w:r>
          </w:p>
        </w:tc>
        <w:tc>
          <w:tcPr>
            <w:tcW w:w="4536" w:type="dxa"/>
          </w:tcPr>
          <w:p w14:paraId="58ECE224" w14:textId="6CC7FAAB" w:rsidR="00F70F16" w:rsidRDefault="00DC2EF2" w:rsidP="00105D34">
            <w:pPr>
              <w:tabs>
                <w:tab w:val="right" w:pos="9130"/>
              </w:tabs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Date:</w:t>
            </w:r>
          </w:p>
        </w:tc>
      </w:tr>
      <w:tr w:rsidR="0037221A" w:rsidRPr="002B13D1" w14:paraId="080E1536" w14:textId="77777777" w:rsidTr="00631089">
        <w:trPr>
          <w:trHeight w:val="678"/>
        </w:trPr>
        <w:tc>
          <w:tcPr>
            <w:tcW w:w="9072" w:type="dxa"/>
            <w:gridSpan w:val="2"/>
          </w:tcPr>
          <w:p w14:paraId="20A57F37" w14:textId="4EE855DA" w:rsidR="0037221A" w:rsidRDefault="00DC2EF2" w:rsidP="001C44AF">
            <w:pPr>
              <w:tabs>
                <w:tab w:val="right" w:pos="9130"/>
              </w:tabs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 Date QM or delegate gave permission for green light to be issued:</w:t>
            </w:r>
          </w:p>
        </w:tc>
      </w:tr>
      <w:tr w:rsidR="007D02B2" w:rsidRPr="002B13D1" w14:paraId="3AD61122" w14:textId="77777777" w:rsidTr="00352BF2">
        <w:trPr>
          <w:trHeight w:val="678"/>
        </w:trPr>
        <w:tc>
          <w:tcPr>
            <w:tcW w:w="9072" w:type="dxa"/>
            <w:gridSpan w:val="2"/>
          </w:tcPr>
          <w:p w14:paraId="10D02C83" w14:textId="77777777" w:rsidR="007D02B2" w:rsidRDefault="007D02B2" w:rsidP="007D02B2">
            <w:pPr>
              <w:tabs>
                <w:tab w:val="right" w:pos="913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b/>
                <w:sz w:val="20"/>
                <w:szCs w:val="20"/>
              </w:rPr>
              <w:t>Clinical Quality Manager or Delegate Authorisation</w:t>
            </w:r>
            <w:r>
              <w:rPr>
                <w:b/>
                <w:sz w:val="20"/>
                <w:szCs w:val="20"/>
              </w:rPr>
              <w:t xml:space="preserve"> (name)</w:t>
            </w:r>
            <w:r w:rsidRPr="00D75B43">
              <w:rPr>
                <w:b/>
                <w:sz w:val="20"/>
                <w:szCs w:val="20"/>
              </w:rPr>
              <w:t>:</w:t>
            </w:r>
          </w:p>
          <w:p w14:paraId="35B34E78" w14:textId="77777777" w:rsidR="007D02B2" w:rsidDel="007D02B2" w:rsidRDefault="007D02B2" w:rsidP="007D02B2">
            <w:pPr>
              <w:tabs>
                <w:tab w:val="right" w:pos="9130"/>
              </w:tabs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7D02B2" w:rsidRPr="002B13D1" w14:paraId="2D366F36" w14:textId="77777777" w:rsidTr="00C70BFC">
        <w:trPr>
          <w:trHeight w:val="678"/>
        </w:trPr>
        <w:tc>
          <w:tcPr>
            <w:tcW w:w="9072" w:type="dxa"/>
            <w:gridSpan w:val="2"/>
          </w:tcPr>
          <w:p w14:paraId="10231702" w14:textId="7942084A" w:rsidR="007D02B2" w:rsidDel="007D02B2" w:rsidRDefault="007D02B2" w:rsidP="007D02B2">
            <w:pPr>
              <w:tabs>
                <w:tab w:val="right" w:pos="9130"/>
              </w:tabs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Signature:</w:t>
            </w:r>
          </w:p>
        </w:tc>
      </w:tr>
      <w:tr w:rsidR="007D02B2" w:rsidRPr="002B13D1" w14:paraId="70E49990" w14:textId="77777777" w:rsidTr="00C96664">
        <w:trPr>
          <w:trHeight w:val="678"/>
        </w:trPr>
        <w:tc>
          <w:tcPr>
            <w:tcW w:w="9072" w:type="dxa"/>
            <w:gridSpan w:val="2"/>
          </w:tcPr>
          <w:p w14:paraId="57A85C2A" w14:textId="58654FA9" w:rsidR="007D02B2" w:rsidDel="007D02B2" w:rsidRDefault="007D02B2" w:rsidP="007D02B2">
            <w:pPr>
              <w:tabs>
                <w:tab w:val="right" w:pos="9130"/>
              </w:tabs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Date:</w:t>
            </w:r>
          </w:p>
        </w:tc>
      </w:tr>
    </w:tbl>
    <w:p w14:paraId="1F505CE3" w14:textId="77777777" w:rsidR="00B355B1" w:rsidRPr="004F6F88" w:rsidRDefault="00B355B1" w:rsidP="00BE235A">
      <w:pPr>
        <w:tabs>
          <w:tab w:val="right" w:pos="9130"/>
        </w:tabs>
      </w:pPr>
    </w:p>
    <w:p w14:paraId="15F9E180" w14:textId="01C71188" w:rsidR="00DD5943" w:rsidRDefault="00B355B1" w:rsidP="00DD5943">
      <w:pPr>
        <w:tabs>
          <w:tab w:val="right" w:pos="9130"/>
        </w:tabs>
        <w:jc w:val="center"/>
      </w:pPr>
      <w:r w:rsidRPr="004F6F88">
        <w:t xml:space="preserve">(Original checklist to </w:t>
      </w:r>
      <w:r w:rsidR="00BF4684">
        <w:t xml:space="preserve">be filed </w:t>
      </w:r>
      <w:r w:rsidRPr="004F6F88">
        <w:t xml:space="preserve">in </w:t>
      </w:r>
      <w:r w:rsidR="00EA364A">
        <w:t>KHP-</w:t>
      </w:r>
      <w:r w:rsidRPr="004F6F88">
        <w:t>CTO Sponsor file</w:t>
      </w:r>
      <w:r w:rsidR="00990BBE">
        <w:t>,</w:t>
      </w:r>
      <w:r w:rsidR="007C3481">
        <w:t xml:space="preserve"> copy in TMF)</w:t>
      </w:r>
    </w:p>
    <w:p w14:paraId="36AEBCAF" w14:textId="77777777" w:rsidR="00DD5943" w:rsidRDefault="00DD5943" w:rsidP="00DD5943">
      <w:pPr>
        <w:tabs>
          <w:tab w:val="right" w:pos="9130"/>
        </w:tabs>
        <w:jc w:val="center"/>
      </w:pPr>
    </w:p>
    <w:p w14:paraId="19EF6E77" w14:textId="2F73B176" w:rsidR="0043453E" w:rsidRPr="00176374" w:rsidRDefault="00176374" w:rsidP="00176374">
      <w:pPr>
        <w:tabs>
          <w:tab w:val="right" w:pos="9130"/>
        </w:tabs>
        <w:jc w:val="center"/>
      </w:pPr>
      <w:r>
        <w:rPr>
          <w:noProof/>
          <w:lang w:eastAsia="en-GB"/>
        </w:rPr>
        <w:drawing>
          <wp:inline distT="0" distB="0" distL="0" distR="0" wp14:anchorId="2073537F" wp14:editId="6B261800">
            <wp:extent cx="5795645" cy="4819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48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53E" w:rsidRPr="00176374" w:rsidSect="00903367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089" w:right="1071" w:bottom="1134" w:left="1708" w:header="51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1DF37" w14:textId="77777777" w:rsidR="005F6C81" w:rsidRDefault="005F6C81" w:rsidP="00EF1453">
      <w:r>
        <w:separator/>
      </w:r>
    </w:p>
  </w:endnote>
  <w:endnote w:type="continuationSeparator" w:id="0">
    <w:p w14:paraId="523C98AC" w14:textId="77777777" w:rsidR="005F6C81" w:rsidRDefault="005F6C81" w:rsidP="00EF1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030"/>
      <w:gridCol w:w="1097"/>
    </w:tblGrid>
    <w:tr w:rsidR="00B94A3B" w:rsidRPr="005E030D" w14:paraId="7D180CA0" w14:textId="77777777" w:rsidTr="0099528D">
      <w:tc>
        <w:tcPr>
          <w:tcW w:w="4399" w:type="pct"/>
        </w:tcPr>
        <w:p w14:paraId="383F9FDA" w14:textId="77777777" w:rsidR="00B94A3B" w:rsidRDefault="00B94A3B" w:rsidP="0086574F">
          <w:pPr>
            <w:pStyle w:val="Footer"/>
            <w:rPr>
              <w:sz w:val="20"/>
              <w:szCs w:val="20"/>
            </w:rPr>
          </w:pPr>
        </w:p>
        <w:p w14:paraId="7D4F0F45" w14:textId="77025F5A" w:rsidR="005931D8" w:rsidRDefault="00C8451C" w:rsidP="005931D8">
          <w:pPr>
            <w:pStyle w:val="Footer"/>
            <w:rPr>
              <w:sz w:val="20"/>
              <w:szCs w:val="20"/>
            </w:rPr>
          </w:pPr>
          <w:r>
            <w:rPr>
              <w:sz w:val="20"/>
              <w:szCs w:val="20"/>
            </w:rPr>
            <w:t>Host site SIV checklist</w:t>
          </w:r>
          <w:r w:rsidR="00890920">
            <w:rPr>
              <w:sz w:val="20"/>
              <w:szCs w:val="20"/>
            </w:rPr>
            <w:t xml:space="preserve"> v</w:t>
          </w:r>
          <w:r w:rsidR="00376758">
            <w:rPr>
              <w:sz w:val="20"/>
              <w:szCs w:val="20"/>
            </w:rPr>
            <w:t>4</w:t>
          </w:r>
          <w:r w:rsidR="00890920">
            <w:rPr>
              <w:sz w:val="20"/>
              <w:szCs w:val="20"/>
            </w:rPr>
            <w:t xml:space="preserve">.0 </w:t>
          </w:r>
          <w:r w:rsidR="00903367">
            <w:rPr>
              <w:sz w:val="20"/>
              <w:szCs w:val="20"/>
            </w:rPr>
            <w:t>20Dec</w:t>
          </w:r>
          <w:r w:rsidR="00376758">
            <w:rPr>
              <w:sz w:val="20"/>
              <w:szCs w:val="20"/>
            </w:rPr>
            <w:t>23</w:t>
          </w:r>
        </w:p>
        <w:p w14:paraId="7BE44F26" w14:textId="5D09BA88" w:rsidR="00B94A3B" w:rsidRPr="00B355B1" w:rsidRDefault="00B94A3B" w:rsidP="005931D8">
          <w:pPr>
            <w:pStyle w:val="Footer"/>
            <w:rPr>
              <w:sz w:val="20"/>
              <w:szCs w:val="20"/>
            </w:rPr>
          </w:pPr>
          <w:r w:rsidRPr="0099528D">
            <w:rPr>
              <w:sz w:val="20"/>
              <w:szCs w:val="20"/>
            </w:rPr>
            <w:t xml:space="preserve">Page </w:t>
          </w:r>
          <w:r w:rsidR="004A700F" w:rsidRPr="0099528D">
            <w:rPr>
              <w:sz w:val="20"/>
              <w:szCs w:val="20"/>
            </w:rPr>
            <w:fldChar w:fldCharType="begin"/>
          </w:r>
          <w:r w:rsidRPr="0099528D">
            <w:rPr>
              <w:sz w:val="20"/>
              <w:szCs w:val="20"/>
            </w:rPr>
            <w:instrText xml:space="preserve"> PAGE </w:instrText>
          </w:r>
          <w:r w:rsidR="004A700F" w:rsidRPr="0099528D">
            <w:rPr>
              <w:sz w:val="20"/>
              <w:szCs w:val="20"/>
            </w:rPr>
            <w:fldChar w:fldCharType="separate"/>
          </w:r>
          <w:r w:rsidR="002459D2">
            <w:rPr>
              <w:noProof/>
              <w:sz w:val="20"/>
              <w:szCs w:val="20"/>
            </w:rPr>
            <w:t>3</w:t>
          </w:r>
          <w:r w:rsidR="004A700F" w:rsidRPr="0099528D">
            <w:rPr>
              <w:sz w:val="20"/>
              <w:szCs w:val="20"/>
            </w:rPr>
            <w:fldChar w:fldCharType="end"/>
          </w:r>
          <w:r w:rsidRPr="0099528D">
            <w:rPr>
              <w:sz w:val="20"/>
              <w:szCs w:val="20"/>
            </w:rPr>
            <w:t xml:space="preserve"> of </w:t>
          </w:r>
          <w:r w:rsidR="004A700F" w:rsidRPr="0099528D">
            <w:rPr>
              <w:sz w:val="20"/>
              <w:szCs w:val="20"/>
            </w:rPr>
            <w:fldChar w:fldCharType="begin"/>
          </w:r>
          <w:r w:rsidRPr="0099528D">
            <w:rPr>
              <w:sz w:val="20"/>
              <w:szCs w:val="20"/>
            </w:rPr>
            <w:instrText xml:space="preserve"> NUMPAGES  </w:instrText>
          </w:r>
          <w:r w:rsidR="004A700F" w:rsidRPr="0099528D">
            <w:rPr>
              <w:sz w:val="20"/>
              <w:szCs w:val="20"/>
            </w:rPr>
            <w:fldChar w:fldCharType="separate"/>
          </w:r>
          <w:r w:rsidR="002459D2">
            <w:rPr>
              <w:noProof/>
              <w:sz w:val="20"/>
              <w:szCs w:val="20"/>
            </w:rPr>
            <w:t>3</w:t>
          </w:r>
          <w:r w:rsidR="004A700F" w:rsidRPr="0099528D">
            <w:rPr>
              <w:sz w:val="20"/>
              <w:szCs w:val="20"/>
            </w:rPr>
            <w:fldChar w:fldCharType="end"/>
          </w:r>
        </w:p>
      </w:tc>
      <w:tc>
        <w:tcPr>
          <w:tcW w:w="601" w:type="pct"/>
        </w:tcPr>
        <w:p w14:paraId="00BD66A9" w14:textId="77777777" w:rsidR="00B94A3B" w:rsidRPr="0099528D" w:rsidRDefault="00B94A3B" w:rsidP="0099528D">
          <w:pPr>
            <w:rPr>
              <w:sz w:val="20"/>
              <w:szCs w:val="20"/>
            </w:rPr>
          </w:pPr>
        </w:p>
      </w:tc>
    </w:tr>
  </w:tbl>
  <w:p w14:paraId="1EA94EEA" w14:textId="77777777" w:rsidR="00B94A3B" w:rsidRPr="00D4520B" w:rsidRDefault="00B94A3B" w:rsidP="00B355B1">
    <w:pPr>
      <w:pStyle w:val="Footer"/>
      <w:rPr>
        <w:sz w:val="2"/>
        <w:szCs w:val="2"/>
      </w:rPr>
    </w:pPr>
  </w:p>
  <w:p w14:paraId="60451E87" w14:textId="77777777" w:rsidR="00B94A3B" w:rsidRPr="00B355B1" w:rsidRDefault="00B94A3B" w:rsidP="00B355B1">
    <w:pPr>
      <w:pStyle w:val="Footer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43FDC" w14:textId="77777777" w:rsidR="00B94A3B" w:rsidRDefault="00B94A3B"/>
  <w:p w14:paraId="6BEE6375" w14:textId="35B91AAD" w:rsidR="005931D8" w:rsidRDefault="005931D8" w:rsidP="005931D8">
    <w:r>
      <w:t>Host site</w:t>
    </w:r>
    <w:r>
      <w:rPr>
        <w:sz w:val="20"/>
        <w:szCs w:val="20"/>
      </w:rPr>
      <w:t xml:space="preserve"> SIV checklist </w:t>
    </w:r>
    <w:r w:rsidR="00DC2EF2">
      <w:rPr>
        <w:sz w:val="20"/>
        <w:szCs w:val="20"/>
      </w:rPr>
      <w:t>v</w:t>
    </w:r>
    <w:r w:rsidR="00376758">
      <w:rPr>
        <w:sz w:val="20"/>
        <w:szCs w:val="20"/>
      </w:rPr>
      <w:t>4</w:t>
    </w:r>
    <w:r w:rsidR="00DC2EF2">
      <w:rPr>
        <w:sz w:val="20"/>
        <w:szCs w:val="20"/>
      </w:rPr>
      <w:t xml:space="preserve">.0 </w:t>
    </w:r>
    <w:r w:rsidR="00903367">
      <w:rPr>
        <w:sz w:val="20"/>
        <w:szCs w:val="20"/>
      </w:rPr>
      <w:t>20Dec</w:t>
    </w:r>
    <w:r w:rsidR="00376758">
      <w:rPr>
        <w:sz w:val="20"/>
        <w:szCs w:val="20"/>
      </w:rPr>
      <w:t xml:space="preserve">23                                </w:t>
    </w:r>
  </w:p>
  <w:tbl>
    <w:tblPr>
      <w:tblW w:w="4997" w:type="pct"/>
      <w:tblInd w:w="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069"/>
      <w:gridCol w:w="1053"/>
    </w:tblGrid>
    <w:tr w:rsidR="00B94A3B" w:rsidRPr="00C7299A" w14:paraId="528D6EC9" w14:textId="77777777" w:rsidTr="00B355B1">
      <w:tc>
        <w:tcPr>
          <w:tcW w:w="4423" w:type="pct"/>
        </w:tcPr>
        <w:p w14:paraId="02161781" w14:textId="77777777" w:rsidR="00B94A3B" w:rsidRPr="00C7299A" w:rsidRDefault="00B94A3B" w:rsidP="002459D2">
          <w:pPr>
            <w:pStyle w:val="Footer"/>
            <w:rPr>
              <w:sz w:val="18"/>
              <w:szCs w:val="18"/>
            </w:rPr>
          </w:pPr>
          <w:r w:rsidRPr="0099528D">
            <w:rPr>
              <w:sz w:val="20"/>
              <w:szCs w:val="20"/>
            </w:rPr>
            <w:t xml:space="preserve">Page </w:t>
          </w:r>
          <w:r w:rsidR="004A700F" w:rsidRPr="0099528D">
            <w:rPr>
              <w:sz w:val="20"/>
              <w:szCs w:val="20"/>
            </w:rPr>
            <w:fldChar w:fldCharType="begin"/>
          </w:r>
          <w:r w:rsidRPr="0099528D">
            <w:rPr>
              <w:sz w:val="20"/>
              <w:szCs w:val="20"/>
            </w:rPr>
            <w:instrText xml:space="preserve"> PAGE </w:instrText>
          </w:r>
          <w:r w:rsidR="004A700F" w:rsidRPr="0099528D">
            <w:rPr>
              <w:sz w:val="20"/>
              <w:szCs w:val="20"/>
            </w:rPr>
            <w:fldChar w:fldCharType="separate"/>
          </w:r>
          <w:r w:rsidR="002459D2">
            <w:rPr>
              <w:noProof/>
              <w:sz w:val="20"/>
              <w:szCs w:val="20"/>
            </w:rPr>
            <w:t>1</w:t>
          </w:r>
          <w:r w:rsidR="004A700F" w:rsidRPr="0099528D">
            <w:rPr>
              <w:sz w:val="20"/>
              <w:szCs w:val="20"/>
            </w:rPr>
            <w:fldChar w:fldCharType="end"/>
          </w:r>
          <w:r w:rsidRPr="0099528D">
            <w:rPr>
              <w:sz w:val="20"/>
              <w:szCs w:val="20"/>
            </w:rPr>
            <w:t xml:space="preserve"> of </w:t>
          </w:r>
          <w:r w:rsidR="004A700F" w:rsidRPr="0099528D">
            <w:rPr>
              <w:sz w:val="20"/>
              <w:szCs w:val="20"/>
            </w:rPr>
            <w:fldChar w:fldCharType="begin"/>
          </w:r>
          <w:r w:rsidRPr="0099528D">
            <w:rPr>
              <w:sz w:val="20"/>
              <w:szCs w:val="20"/>
            </w:rPr>
            <w:instrText xml:space="preserve"> NUMPAGES  </w:instrText>
          </w:r>
          <w:r w:rsidR="004A700F" w:rsidRPr="0099528D">
            <w:rPr>
              <w:sz w:val="20"/>
              <w:szCs w:val="20"/>
            </w:rPr>
            <w:fldChar w:fldCharType="separate"/>
          </w:r>
          <w:r w:rsidR="002459D2">
            <w:rPr>
              <w:noProof/>
              <w:sz w:val="20"/>
              <w:szCs w:val="20"/>
            </w:rPr>
            <w:t>3</w:t>
          </w:r>
          <w:r w:rsidR="004A700F" w:rsidRPr="0099528D">
            <w:rPr>
              <w:sz w:val="20"/>
              <w:szCs w:val="20"/>
            </w:rPr>
            <w:fldChar w:fldCharType="end"/>
          </w:r>
        </w:p>
      </w:tc>
      <w:tc>
        <w:tcPr>
          <w:tcW w:w="577" w:type="pct"/>
        </w:tcPr>
        <w:p w14:paraId="2490655D" w14:textId="77777777" w:rsidR="00B94A3B" w:rsidRPr="00C7299A" w:rsidRDefault="00B94A3B" w:rsidP="000D33C9">
          <w:pPr>
            <w:rPr>
              <w:sz w:val="18"/>
              <w:szCs w:val="18"/>
            </w:rPr>
          </w:pPr>
        </w:p>
      </w:tc>
    </w:tr>
  </w:tbl>
  <w:p w14:paraId="16E0093C" w14:textId="77777777" w:rsidR="00B94A3B" w:rsidRPr="00D4520B" w:rsidRDefault="00B94A3B" w:rsidP="00B355B1">
    <w:pPr>
      <w:pStyle w:val="Footer"/>
      <w:rPr>
        <w:sz w:val="2"/>
        <w:szCs w:val="2"/>
      </w:rPr>
    </w:pPr>
  </w:p>
  <w:p w14:paraId="2BCF1213" w14:textId="77777777" w:rsidR="00B94A3B" w:rsidRPr="00B355B1" w:rsidRDefault="00B94A3B" w:rsidP="00B355B1">
    <w:pPr>
      <w:pStyle w:val="Footer"/>
      <w:rPr>
        <w:szCs w:val="2"/>
      </w:rPr>
    </w:pPr>
  </w:p>
  <w:p w14:paraId="41F51D1F" w14:textId="77777777" w:rsidR="00B94A3B" w:rsidRPr="00B355B1" w:rsidRDefault="00B94A3B" w:rsidP="00B355B1">
    <w:pPr>
      <w:pStyle w:val="Footer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BAFE5" w14:textId="77777777" w:rsidR="005F6C81" w:rsidRDefault="005F6C81" w:rsidP="00EF1453">
      <w:r>
        <w:separator/>
      </w:r>
    </w:p>
  </w:footnote>
  <w:footnote w:type="continuationSeparator" w:id="0">
    <w:p w14:paraId="327C192D" w14:textId="77777777" w:rsidR="005F6C81" w:rsidRDefault="005F6C81" w:rsidP="00EF14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80" w:type="dxa"/>
      <w:tblInd w:w="-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50"/>
      <w:gridCol w:w="3330"/>
    </w:tblGrid>
    <w:tr w:rsidR="007C5C4A" w:rsidRPr="00271C6E" w14:paraId="052F04CC" w14:textId="77777777" w:rsidTr="00E96B37">
      <w:trPr>
        <w:trHeight w:val="1209"/>
      </w:trPr>
      <w:tc>
        <w:tcPr>
          <w:tcW w:w="9180" w:type="dxa"/>
          <w:gridSpan w:val="2"/>
        </w:tcPr>
        <w:p w14:paraId="35C6A22B" w14:textId="77777777" w:rsidR="007C5C4A" w:rsidRPr="00271C6E" w:rsidRDefault="007C5C4A" w:rsidP="007C5C4A">
          <w:pPr>
            <w:pStyle w:val="Header"/>
            <w:tabs>
              <w:tab w:val="right" w:pos="8435"/>
            </w:tabs>
            <w:ind w:left="-648"/>
            <w:rPr>
              <w:rFonts w:ascii="Arial Narrow" w:hAnsi="Arial Narrow" w:cs="Arial"/>
              <w:b/>
              <w:sz w:val="20"/>
              <w:szCs w:val="20"/>
            </w:rPr>
          </w:pPr>
        </w:p>
        <w:p w14:paraId="20482876" w14:textId="77777777" w:rsidR="007C5C4A" w:rsidRPr="00271C6E" w:rsidRDefault="007C5C4A" w:rsidP="007C5C4A">
          <w:pPr>
            <w:pStyle w:val="Header"/>
            <w:rPr>
              <w:rFonts w:ascii="Arial Narrow" w:hAnsi="Arial Narrow" w:cs="Arial"/>
              <w:b/>
              <w:sz w:val="20"/>
              <w:szCs w:val="20"/>
            </w:rPr>
          </w:pPr>
        </w:p>
        <w:p w14:paraId="0B44EC5F" w14:textId="7F38762F" w:rsidR="007C5C4A" w:rsidRPr="009D7923" w:rsidRDefault="007C5C4A" w:rsidP="007C5C4A">
          <w:pPr>
            <w:pStyle w:val="Header"/>
            <w:rPr>
              <w:rFonts w:cs="Arial"/>
              <w:b/>
              <w:sz w:val="28"/>
              <w:szCs w:val="28"/>
            </w:rPr>
          </w:pPr>
          <w:r w:rsidRPr="009D7923">
            <w:rPr>
              <w:rFonts w:cs="Arial"/>
              <w:b/>
              <w:sz w:val="28"/>
              <w:szCs w:val="28"/>
            </w:rPr>
            <w:t>Host Site Initiation Visit Checklist</w:t>
          </w:r>
        </w:p>
        <w:p w14:paraId="6E2CA025" w14:textId="77777777" w:rsidR="007C5C4A" w:rsidRPr="00271C6E" w:rsidRDefault="007C5C4A" w:rsidP="007C5C4A">
          <w:pPr>
            <w:pStyle w:val="Header"/>
            <w:jc w:val="center"/>
            <w:rPr>
              <w:b/>
              <w:sz w:val="20"/>
              <w:szCs w:val="20"/>
              <w:u w:val="single"/>
            </w:rPr>
          </w:pPr>
        </w:p>
        <w:p w14:paraId="4108AF04" w14:textId="77777777" w:rsidR="007C5C4A" w:rsidRPr="00271C6E" w:rsidRDefault="007C5C4A" w:rsidP="007C5C4A">
          <w:pPr>
            <w:pStyle w:val="Header"/>
            <w:jc w:val="center"/>
            <w:rPr>
              <w:b/>
              <w:sz w:val="20"/>
              <w:szCs w:val="20"/>
              <w:u w:val="single"/>
            </w:rPr>
          </w:pPr>
        </w:p>
      </w:tc>
    </w:tr>
    <w:tr w:rsidR="007C5C4A" w:rsidRPr="00271C6E" w14:paraId="1EDDAF16" w14:textId="77777777" w:rsidTr="00E96B37">
      <w:trPr>
        <w:trHeight w:val="237"/>
      </w:trPr>
      <w:tc>
        <w:tcPr>
          <w:tcW w:w="5850" w:type="dxa"/>
        </w:tcPr>
        <w:p w14:paraId="77D7BF80" w14:textId="77777777" w:rsidR="007C5C4A" w:rsidRPr="00F16B1B" w:rsidRDefault="007C5C4A" w:rsidP="007C5C4A">
          <w:pPr>
            <w:pStyle w:val="Header"/>
            <w:rPr>
              <w:rFonts w:cs="Arial"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>Trial</w:t>
          </w:r>
          <w:r w:rsidRPr="00271C6E">
            <w:rPr>
              <w:rFonts w:cs="Arial"/>
              <w:b/>
              <w:sz w:val="20"/>
              <w:szCs w:val="20"/>
            </w:rPr>
            <w:t xml:space="preserve"> </w:t>
          </w:r>
          <w:r>
            <w:rPr>
              <w:rFonts w:cs="Arial"/>
              <w:b/>
              <w:sz w:val="20"/>
              <w:szCs w:val="20"/>
            </w:rPr>
            <w:t xml:space="preserve">Short </w:t>
          </w:r>
          <w:r w:rsidRPr="00271C6E">
            <w:rPr>
              <w:rFonts w:cs="Arial"/>
              <w:b/>
              <w:sz w:val="20"/>
              <w:szCs w:val="20"/>
            </w:rPr>
            <w:t>Title</w:t>
          </w:r>
          <w:r>
            <w:rPr>
              <w:rFonts w:cs="Arial"/>
              <w:b/>
              <w:sz w:val="20"/>
              <w:szCs w:val="20"/>
            </w:rPr>
            <w:t xml:space="preserve"> / Site</w:t>
          </w:r>
          <w:r w:rsidRPr="00271C6E">
            <w:rPr>
              <w:rFonts w:cs="Arial"/>
              <w:b/>
              <w:sz w:val="20"/>
              <w:szCs w:val="20"/>
            </w:rPr>
            <w:t>:</w:t>
          </w:r>
        </w:p>
      </w:tc>
      <w:tc>
        <w:tcPr>
          <w:tcW w:w="3330" w:type="dxa"/>
        </w:tcPr>
        <w:p w14:paraId="2ADA96F3" w14:textId="77777777" w:rsidR="007C5C4A" w:rsidRPr="00F16B1B" w:rsidRDefault="007C5C4A" w:rsidP="007C5C4A">
          <w:pPr>
            <w:pStyle w:val="Header"/>
            <w:rPr>
              <w:sz w:val="28"/>
              <w:szCs w:val="28"/>
              <w:u w:val="single"/>
            </w:rPr>
          </w:pPr>
          <w:r w:rsidRPr="00271C6E">
            <w:rPr>
              <w:rFonts w:cs="Arial"/>
              <w:b/>
              <w:sz w:val="20"/>
              <w:szCs w:val="20"/>
            </w:rPr>
            <w:t>Date of Visit(s):</w:t>
          </w:r>
        </w:p>
      </w:tc>
    </w:tr>
  </w:tbl>
  <w:p w14:paraId="42ECFAB6" w14:textId="77777777" w:rsidR="007C5C4A" w:rsidRDefault="007C5C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23A54" w14:textId="77777777" w:rsidR="00B94A3B" w:rsidRPr="00633975" w:rsidRDefault="00B94A3B" w:rsidP="00633975">
    <w:pPr>
      <w:pStyle w:val="Header"/>
      <w:tabs>
        <w:tab w:val="clear" w:pos="4513"/>
        <w:tab w:val="clear" w:pos="9026"/>
      </w:tabs>
      <w:ind w:left="-28" w:right="-1011"/>
    </w:pPr>
    <w:r>
      <w:rPr>
        <w:noProof/>
        <w:lang w:eastAsia="en-GB"/>
      </w:rPr>
      <w:drawing>
        <wp:inline distT="0" distB="0" distL="0" distR="0" wp14:anchorId="4039A5D2" wp14:editId="7E9B320A">
          <wp:extent cx="5793740" cy="927735"/>
          <wp:effectExtent l="19050" t="0" r="0" b="0"/>
          <wp:docPr id="221600392" name="Picture 2216003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3740" cy="927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37F4B"/>
    <w:multiLevelType w:val="hybridMultilevel"/>
    <w:tmpl w:val="7D9EBB3A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97D29"/>
    <w:multiLevelType w:val="hybridMultilevel"/>
    <w:tmpl w:val="B0264006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D133D"/>
    <w:multiLevelType w:val="hybridMultilevel"/>
    <w:tmpl w:val="6C429C9C"/>
    <w:lvl w:ilvl="0" w:tplc="78ACF954">
      <w:numFmt w:val="bullet"/>
      <w:lvlText w:val="-"/>
      <w:lvlJc w:val="left"/>
      <w:pPr>
        <w:ind w:left="362" w:hanging="360"/>
      </w:pPr>
      <w:rPr>
        <w:rFonts w:ascii="Arial" w:eastAsia="Tahom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3" w15:restartNumberingAfterBreak="0">
    <w:nsid w:val="14BB7B59"/>
    <w:multiLevelType w:val="hybridMultilevel"/>
    <w:tmpl w:val="A330F630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363DDB"/>
    <w:multiLevelType w:val="hybridMultilevel"/>
    <w:tmpl w:val="64C8BE10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D7453"/>
    <w:multiLevelType w:val="hybridMultilevel"/>
    <w:tmpl w:val="A99C5478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F0A90"/>
    <w:multiLevelType w:val="hybridMultilevel"/>
    <w:tmpl w:val="F3EE8AC2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850383"/>
    <w:multiLevelType w:val="hybridMultilevel"/>
    <w:tmpl w:val="3AB6E90A"/>
    <w:lvl w:ilvl="0" w:tplc="78ACF95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Symbo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B10A7"/>
    <w:multiLevelType w:val="hybridMultilevel"/>
    <w:tmpl w:val="2B163DC8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915AB9"/>
    <w:multiLevelType w:val="hybridMultilevel"/>
    <w:tmpl w:val="4BF8E042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BA519B"/>
    <w:multiLevelType w:val="hybridMultilevel"/>
    <w:tmpl w:val="E968C404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67125D"/>
    <w:multiLevelType w:val="hybridMultilevel"/>
    <w:tmpl w:val="7B968692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ACF95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Wingdings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85D44"/>
    <w:multiLevelType w:val="hybridMultilevel"/>
    <w:tmpl w:val="ABF0C034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8A3E8D"/>
    <w:multiLevelType w:val="hybridMultilevel"/>
    <w:tmpl w:val="D1C64286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1C554D"/>
    <w:multiLevelType w:val="hybridMultilevel"/>
    <w:tmpl w:val="5C3CC482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4118D7"/>
    <w:multiLevelType w:val="hybridMultilevel"/>
    <w:tmpl w:val="687CB8EA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9D7882"/>
    <w:multiLevelType w:val="hybridMultilevel"/>
    <w:tmpl w:val="08981AEE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05808620">
    <w:abstractNumId w:val="15"/>
  </w:num>
  <w:num w:numId="2" w16cid:durableId="555555792">
    <w:abstractNumId w:val="8"/>
  </w:num>
  <w:num w:numId="3" w16cid:durableId="1682855598">
    <w:abstractNumId w:val="10"/>
  </w:num>
  <w:num w:numId="4" w16cid:durableId="1481188473">
    <w:abstractNumId w:val="5"/>
  </w:num>
  <w:num w:numId="5" w16cid:durableId="61298675">
    <w:abstractNumId w:val="9"/>
  </w:num>
  <w:num w:numId="6" w16cid:durableId="883953802">
    <w:abstractNumId w:val="4"/>
  </w:num>
  <w:num w:numId="7" w16cid:durableId="1005089723">
    <w:abstractNumId w:val="13"/>
  </w:num>
  <w:num w:numId="8" w16cid:durableId="840898315">
    <w:abstractNumId w:val="3"/>
  </w:num>
  <w:num w:numId="9" w16cid:durableId="176626984">
    <w:abstractNumId w:val="6"/>
  </w:num>
  <w:num w:numId="10" w16cid:durableId="728575587">
    <w:abstractNumId w:val="0"/>
  </w:num>
  <w:num w:numId="11" w16cid:durableId="1167285210">
    <w:abstractNumId w:val="14"/>
  </w:num>
  <w:num w:numId="12" w16cid:durableId="224951794">
    <w:abstractNumId w:val="12"/>
  </w:num>
  <w:num w:numId="13" w16cid:durableId="2069567849">
    <w:abstractNumId w:val="1"/>
  </w:num>
  <w:num w:numId="14" w16cid:durableId="836191710">
    <w:abstractNumId w:val="16"/>
  </w:num>
  <w:num w:numId="15" w16cid:durableId="169684967">
    <w:abstractNumId w:val="7"/>
  </w:num>
  <w:num w:numId="16" w16cid:durableId="1043283762">
    <w:abstractNumId w:val="11"/>
  </w:num>
  <w:num w:numId="17" w16cid:durableId="573901014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831"/>
    <w:rsid w:val="00023E96"/>
    <w:rsid w:val="00036F3F"/>
    <w:rsid w:val="000428D1"/>
    <w:rsid w:val="00042B6E"/>
    <w:rsid w:val="0006195A"/>
    <w:rsid w:val="00063CEA"/>
    <w:rsid w:val="0006440D"/>
    <w:rsid w:val="00077138"/>
    <w:rsid w:val="000A71DF"/>
    <w:rsid w:val="000A7FF9"/>
    <w:rsid w:val="000B00D3"/>
    <w:rsid w:val="000C433E"/>
    <w:rsid w:val="000C7E82"/>
    <w:rsid w:val="000D2B8B"/>
    <w:rsid w:val="000D33C9"/>
    <w:rsid w:val="000F4D67"/>
    <w:rsid w:val="000F4E52"/>
    <w:rsid w:val="00100B1D"/>
    <w:rsid w:val="00100C51"/>
    <w:rsid w:val="00105D34"/>
    <w:rsid w:val="00115093"/>
    <w:rsid w:val="00122A86"/>
    <w:rsid w:val="00142459"/>
    <w:rsid w:val="00171B93"/>
    <w:rsid w:val="00176374"/>
    <w:rsid w:val="00183155"/>
    <w:rsid w:val="001A1A7D"/>
    <w:rsid w:val="001B198D"/>
    <w:rsid w:val="001B5918"/>
    <w:rsid w:val="001C44AF"/>
    <w:rsid w:val="001D559B"/>
    <w:rsid w:val="001E39D4"/>
    <w:rsid w:val="001F2867"/>
    <w:rsid w:val="00203DDA"/>
    <w:rsid w:val="002160D5"/>
    <w:rsid w:val="00217947"/>
    <w:rsid w:val="00223EF0"/>
    <w:rsid w:val="00226214"/>
    <w:rsid w:val="002305A1"/>
    <w:rsid w:val="002459D2"/>
    <w:rsid w:val="002504B7"/>
    <w:rsid w:val="002561E9"/>
    <w:rsid w:val="002A5355"/>
    <w:rsid w:val="002B2F28"/>
    <w:rsid w:val="002C6D70"/>
    <w:rsid w:val="00303012"/>
    <w:rsid w:val="00323079"/>
    <w:rsid w:val="00346E8F"/>
    <w:rsid w:val="0037221A"/>
    <w:rsid w:val="00372E3A"/>
    <w:rsid w:val="00376758"/>
    <w:rsid w:val="003B7A15"/>
    <w:rsid w:val="003C7AB8"/>
    <w:rsid w:val="003D28B6"/>
    <w:rsid w:val="003E2382"/>
    <w:rsid w:val="003F4BEE"/>
    <w:rsid w:val="00421BAC"/>
    <w:rsid w:val="00432293"/>
    <w:rsid w:val="0043453E"/>
    <w:rsid w:val="004359E3"/>
    <w:rsid w:val="00446A92"/>
    <w:rsid w:val="00450116"/>
    <w:rsid w:val="00462615"/>
    <w:rsid w:val="00484D72"/>
    <w:rsid w:val="004A700F"/>
    <w:rsid w:val="004B20E8"/>
    <w:rsid w:val="004B62AE"/>
    <w:rsid w:val="004C00B2"/>
    <w:rsid w:val="004F13E7"/>
    <w:rsid w:val="004F6F88"/>
    <w:rsid w:val="00526A5E"/>
    <w:rsid w:val="0053405C"/>
    <w:rsid w:val="00536800"/>
    <w:rsid w:val="00557C7C"/>
    <w:rsid w:val="00557D69"/>
    <w:rsid w:val="00571E6D"/>
    <w:rsid w:val="00580C71"/>
    <w:rsid w:val="00583248"/>
    <w:rsid w:val="00591042"/>
    <w:rsid w:val="005931D8"/>
    <w:rsid w:val="005A0910"/>
    <w:rsid w:val="005B6C8C"/>
    <w:rsid w:val="005C11CB"/>
    <w:rsid w:val="005D133C"/>
    <w:rsid w:val="005D51E3"/>
    <w:rsid w:val="005E0063"/>
    <w:rsid w:val="005E030D"/>
    <w:rsid w:val="005E0411"/>
    <w:rsid w:val="005E4D2D"/>
    <w:rsid w:val="005F3F9E"/>
    <w:rsid w:val="005F6C81"/>
    <w:rsid w:val="00606D81"/>
    <w:rsid w:val="00606EEC"/>
    <w:rsid w:val="00612AD9"/>
    <w:rsid w:val="00633975"/>
    <w:rsid w:val="00641FED"/>
    <w:rsid w:val="006426E8"/>
    <w:rsid w:val="00670928"/>
    <w:rsid w:val="00686900"/>
    <w:rsid w:val="006A12C8"/>
    <w:rsid w:val="006A4680"/>
    <w:rsid w:val="006C0F6B"/>
    <w:rsid w:val="006D1481"/>
    <w:rsid w:val="006D4817"/>
    <w:rsid w:val="006F30C6"/>
    <w:rsid w:val="006F3CDE"/>
    <w:rsid w:val="006F79D0"/>
    <w:rsid w:val="00701D2C"/>
    <w:rsid w:val="00714581"/>
    <w:rsid w:val="00721026"/>
    <w:rsid w:val="007313BF"/>
    <w:rsid w:val="007366FD"/>
    <w:rsid w:val="007463FA"/>
    <w:rsid w:val="00751A79"/>
    <w:rsid w:val="007626DD"/>
    <w:rsid w:val="00765CAE"/>
    <w:rsid w:val="00773F51"/>
    <w:rsid w:val="007C3481"/>
    <w:rsid w:val="007C5C4A"/>
    <w:rsid w:val="007D02B2"/>
    <w:rsid w:val="007F5831"/>
    <w:rsid w:val="00813F7B"/>
    <w:rsid w:val="0081716E"/>
    <w:rsid w:val="00822FAB"/>
    <w:rsid w:val="008233EA"/>
    <w:rsid w:val="008379B4"/>
    <w:rsid w:val="008560DC"/>
    <w:rsid w:val="0086574F"/>
    <w:rsid w:val="008671D7"/>
    <w:rsid w:val="00890920"/>
    <w:rsid w:val="00891833"/>
    <w:rsid w:val="00896636"/>
    <w:rsid w:val="008A7E6D"/>
    <w:rsid w:val="008B3B42"/>
    <w:rsid w:val="008D2D13"/>
    <w:rsid w:val="008D5DD1"/>
    <w:rsid w:val="008E3AE3"/>
    <w:rsid w:val="008E5C50"/>
    <w:rsid w:val="008E726E"/>
    <w:rsid w:val="008F78AB"/>
    <w:rsid w:val="00903367"/>
    <w:rsid w:val="00933252"/>
    <w:rsid w:val="00941FD8"/>
    <w:rsid w:val="00967603"/>
    <w:rsid w:val="00981F2F"/>
    <w:rsid w:val="00990BBE"/>
    <w:rsid w:val="00993073"/>
    <w:rsid w:val="0099528D"/>
    <w:rsid w:val="009A1712"/>
    <w:rsid w:val="009A179F"/>
    <w:rsid w:val="009C5CB7"/>
    <w:rsid w:val="009D7923"/>
    <w:rsid w:val="00A10286"/>
    <w:rsid w:val="00A14797"/>
    <w:rsid w:val="00A15403"/>
    <w:rsid w:val="00A36A5A"/>
    <w:rsid w:val="00A4041A"/>
    <w:rsid w:val="00A63E19"/>
    <w:rsid w:val="00A674C0"/>
    <w:rsid w:val="00A70343"/>
    <w:rsid w:val="00A74B7E"/>
    <w:rsid w:val="00A8634C"/>
    <w:rsid w:val="00A95864"/>
    <w:rsid w:val="00AA3E5B"/>
    <w:rsid w:val="00AC03C0"/>
    <w:rsid w:val="00AC3874"/>
    <w:rsid w:val="00AD0C60"/>
    <w:rsid w:val="00AD656B"/>
    <w:rsid w:val="00AF1BF5"/>
    <w:rsid w:val="00AF5455"/>
    <w:rsid w:val="00AF5886"/>
    <w:rsid w:val="00AF6C1E"/>
    <w:rsid w:val="00B1783D"/>
    <w:rsid w:val="00B222B9"/>
    <w:rsid w:val="00B315BD"/>
    <w:rsid w:val="00B34C29"/>
    <w:rsid w:val="00B355B1"/>
    <w:rsid w:val="00B43DF2"/>
    <w:rsid w:val="00B479C9"/>
    <w:rsid w:val="00B521CE"/>
    <w:rsid w:val="00B56423"/>
    <w:rsid w:val="00B64E8D"/>
    <w:rsid w:val="00B83270"/>
    <w:rsid w:val="00B937F1"/>
    <w:rsid w:val="00B94A3B"/>
    <w:rsid w:val="00BC31B4"/>
    <w:rsid w:val="00BE1CD7"/>
    <w:rsid w:val="00BE235A"/>
    <w:rsid w:val="00BF4684"/>
    <w:rsid w:val="00C3013A"/>
    <w:rsid w:val="00C50832"/>
    <w:rsid w:val="00C51D32"/>
    <w:rsid w:val="00C51E58"/>
    <w:rsid w:val="00C7299A"/>
    <w:rsid w:val="00C75F41"/>
    <w:rsid w:val="00C8451C"/>
    <w:rsid w:val="00C9162A"/>
    <w:rsid w:val="00C94277"/>
    <w:rsid w:val="00CA07C1"/>
    <w:rsid w:val="00CB324A"/>
    <w:rsid w:val="00CB579A"/>
    <w:rsid w:val="00CC0985"/>
    <w:rsid w:val="00CD35C1"/>
    <w:rsid w:val="00CE081A"/>
    <w:rsid w:val="00CE2A8B"/>
    <w:rsid w:val="00D15805"/>
    <w:rsid w:val="00D2508B"/>
    <w:rsid w:val="00D25215"/>
    <w:rsid w:val="00D41D74"/>
    <w:rsid w:val="00D42E5F"/>
    <w:rsid w:val="00D52536"/>
    <w:rsid w:val="00D57DDE"/>
    <w:rsid w:val="00D637B0"/>
    <w:rsid w:val="00D75B43"/>
    <w:rsid w:val="00D873FF"/>
    <w:rsid w:val="00D92072"/>
    <w:rsid w:val="00D935F2"/>
    <w:rsid w:val="00D945BA"/>
    <w:rsid w:val="00DA2149"/>
    <w:rsid w:val="00DC2EF2"/>
    <w:rsid w:val="00DD5943"/>
    <w:rsid w:val="00DF7EB1"/>
    <w:rsid w:val="00E0175D"/>
    <w:rsid w:val="00E2490A"/>
    <w:rsid w:val="00E42617"/>
    <w:rsid w:val="00E51C80"/>
    <w:rsid w:val="00E63F7C"/>
    <w:rsid w:val="00E6491E"/>
    <w:rsid w:val="00E73084"/>
    <w:rsid w:val="00E741B7"/>
    <w:rsid w:val="00E9678E"/>
    <w:rsid w:val="00EA364A"/>
    <w:rsid w:val="00EB1E73"/>
    <w:rsid w:val="00EC0F2E"/>
    <w:rsid w:val="00ED7C81"/>
    <w:rsid w:val="00EE2EAE"/>
    <w:rsid w:val="00EE53EA"/>
    <w:rsid w:val="00EE61BE"/>
    <w:rsid w:val="00EE7C2E"/>
    <w:rsid w:val="00EF01DA"/>
    <w:rsid w:val="00EF1453"/>
    <w:rsid w:val="00F051A1"/>
    <w:rsid w:val="00F2496E"/>
    <w:rsid w:val="00F35749"/>
    <w:rsid w:val="00F478C3"/>
    <w:rsid w:val="00F56058"/>
    <w:rsid w:val="00F64AE3"/>
    <w:rsid w:val="00F70F16"/>
    <w:rsid w:val="00FB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2344FDC"/>
  <w15:docId w15:val="{9F87A4EB-20BD-485E-AD67-CB614C137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2B9"/>
    <w:rPr>
      <w:rFonts w:ascii="Arial" w:hAnsi="Arial"/>
      <w:sz w:val="22"/>
      <w:szCs w:val="22"/>
      <w:lang w:eastAsia="en-US"/>
    </w:rPr>
  </w:style>
  <w:style w:type="paragraph" w:styleId="Heading3">
    <w:name w:val="heading 3"/>
    <w:aliases w:val="Outline3"/>
    <w:basedOn w:val="Normal"/>
    <w:next w:val="Normal"/>
    <w:link w:val="Heading3Char"/>
    <w:qFormat/>
    <w:rsid w:val="00A14797"/>
    <w:pPr>
      <w:keepNext/>
      <w:spacing w:before="240" w:after="60"/>
      <w:outlineLvl w:val="2"/>
    </w:pPr>
    <w:rPr>
      <w:rFonts w:eastAsia="Times New Roman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4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1453"/>
  </w:style>
  <w:style w:type="paragraph" w:styleId="Footer">
    <w:name w:val="footer"/>
    <w:basedOn w:val="Normal"/>
    <w:link w:val="FooterChar"/>
    <w:uiPriority w:val="99"/>
    <w:unhideWhenUsed/>
    <w:rsid w:val="001B198D"/>
    <w:pPr>
      <w:tabs>
        <w:tab w:val="center" w:pos="4513"/>
        <w:tab w:val="right" w:pos="9026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B198D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4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4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75F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A95864"/>
    <w:rPr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8B3B42"/>
    <w:rPr>
      <w:color w:val="808080"/>
    </w:rPr>
  </w:style>
  <w:style w:type="character" w:styleId="FootnoteReference">
    <w:name w:val="footnote reference"/>
    <w:basedOn w:val="DefaultParagraphFont"/>
    <w:semiHidden/>
    <w:rsid w:val="00981F2F"/>
    <w:rPr>
      <w:position w:val="6"/>
      <w:sz w:val="16"/>
    </w:rPr>
  </w:style>
  <w:style w:type="character" w:styleId="CommentReference">
    <w:name w:val="annotation reference"/>
    <w:basedOn w:val="DefaultParagraphFont"/>
    <w:semiHidden/>
    <w:rsid w:val="000B00D3"/>
    <w:rPr>
      <w:sz w:val="16"/>
      <w:szCs w:val="16"/>
    </w:rPr>
  </w:style>
  <w:style w:type="paragraph" w:styleId="CommentText">
    <w:name w:val="annotation text"/>
    <w:basedOn w:val="Normal"/>
    <w:semiHidden/>
    <w:rsid w:val="000B00D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0B00D3"/>
    <w:rPr>
      <w:b/>
      <w:bCs/>
    </w:rPr>
  </w:style>
  <w:style w:type="character" w:customStyle="1" w:styleId="Heading3Char">
    <w:name w:val="Heading 3 Char"/>
    <w:aliases w:val="Outline3 Char"/>
    <w:basedOn w:val="DefaultParagraphFont"/>
    <w:link w:val="Heading3"/>
    <w:rsid w:val="00A14797"/>
    <w:rPr>
      <w:rFonts w:ascii="Arial" w:eastAsia="Times New Roman" w:hAnsi="Arial" w:cs="Arial"/>
      <w:b/>
      <w:bCs/>
      <w:sz w:val="26"/>
      <w:szCs w:val="26"/>
      <w:lang w:val="en-GB"/>
    </w:rPr>
  </w:style>
  <w:style w:type="paragraph" w:styleId="ListParagraph">
    <w:name w:val="List Paragraph"/>
    <w:basedOn w:val="Normal"/>
    <w:uiPriority w:val="34"/>
    <w:qFormat/>
    <w:rsid w:val="00557D69"/>
    <w:pPr>
      <w:ind w:left="720"/>
      <w:contextualSpacing/>
    </w:pPr>
  </w:style>
  <w:style w:type="paragraph" w:styleId="Revision">
    <w:name w:val="Revision"/>
    <w:hidden/>
    <w:uiPriority w:val="99"/>
    <w:semiHidden/>
    <w:rsid w:val="00105D34"/>
    <w:rPr>
      <w:rFonts w:ascii="Arial" w:hAnsi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aire.arnold\Local%20Settings\Temporary%20Internet%20Files\OLK1B5\KingsReportTemplate_2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085CB-4E08-4BB3-B981-3C9458E5B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KingsReportTemplate_2003.dot</Template>
  <TotalTime>1</TotalTime>
  <Pages>3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KingsReport</vt:lpstr>
    </vt:vector>
  </TitlesOfParts>
  <Company>CTS CreativeTemplateSolutions Ltd</Company>
  <LinksUpToDate>false</LinksUpToDate>
  <CharactersWithSpaces>6190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KingsReport</dc:title>
  <dc:subject/>
  <dc:creator>MIS</dc:creator>
  <cp:keywords/>
  <cp:lastModifiedBy>Sophie Espinoza</cp:lastModifiedBy>
  <cp:revision>2</cp:revision>
  <cp:lastPrinted>2011-06-28T18:22:00Z</cp:lastPrinted>
  <dcterms:created xsi:type="dcterms:W3CDTF">2023-12-20T11:52:00Z</dcterms:created>
  <dcterms:modified xsi:type="dcterms:W3CDTF">2023-12-20T11:52:00Z</dcterms:modified>
</cp:coreProperties>
</file>