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7"/>
      </w:tblGrid>
      <w:tr w:rsidR="00ED2382" w:rsidRPr="00E67864" w14:paraId="05DADDEC" w14:textId="77777777" w:rsidTr="003E3B57">
        <w:tc>
          <w:tcPr>
            <w:tcW w:w="9343" w:type="dxa"/>
            <w:vAlign w:val="center"/>
          </w:tcPr>
          <w:p w14:paraId="49C175E5" w14:textId="77777777" w:rsidR="00264B31" w:rsidRPr="00E67864" w:rsidRDefault="00DD2E05" w:rsidP="00264B31">
            <w:pPr>
              <w:tabs>
                <w:tab w:val="center" w:pos="4513"/>
                <w:tab w:val="right" w:pos="9026"/>
              </w:tabs>
              <w:spacing w:before="120"/>
              <w:rPr>
                <w:rFonts w:cs="Arial"/>
                <w:b/>
                <w:sz w:val="28"/>
                <w:szCs w:val="28"/>
              </w:rPr>
            </w:pPr>
            <w:r w:rsidRPr="00E67864">
              <w:rPr>
                <w:rFonts w:cs="Arial"/>
                <w:b/>
                <w:sz w:val="28"/>
                <w:szCs w:val="28"/>
              </w:rPr>
              <w:t>King’s Health Partners</w:t>
            </w:r>
            <w:r w:rsidR="00264B31" w:rsidRPr="00E67864">
              <w:rPr>
                <w:rFonts w:cs="Arial"/>
                <w:b/>
                <w:sz w:val="28"/>
                <w:szCs w:val="28"/>
              </w:rPr>
              <w:t xml:space="preserve"> Clinical Trials Office </w:t>
            </w:r>
          </w:p>
          <w:p w14:paraId="1DD4C01D" w14:textId="17749D28" w:rsidR="00ED2382" w:rsidRPr="00E67864" w:rsidRDefault="00ED2382" w:rsidP="00264B31">
            <w:pPr>
              <w:tabs>
                <w:tab w:val="center" w:pos="4513"/>
                <w:tab w:val="right" w:pos="9026"/>
              </w:tabs>
              <w:spacing w:after="120"/>
              <w:rPr>
                <w:rFonts w:cs="Arial"/>
                <w:b/>
                <w:sz w:val="28"/>
                <w:szCs w:val="28"/>
              </w:rPr>
            </w:pPr>
            <w:r w:rsidRPr="00E67864">
              <w:rPr>
                <w:rFonts w:cs="Arial"/>
                <w:b/>
                <w:sz w:val="28"/>
                <w:szCs w:val="28"/>
              </w:rPr>
              <w:t xml:space="preserve">Investigator and </w:t>
            </w:r>
            <w:r w:rsidR="00447378" w:rsidRPr="00E67864">
              <w:rPr>
                <w:rFonts w:cs="Arial"/>
                <w:b/>
                <w:sz w:val="28"/>
                <w:szCs w:val="28"/>
              </w:rPr>
              <w:t>Trial</w:t>
            </w:r>
            <w:r w:rsidRPr="00E67864">
              <w:rPr>
                <w:rFonts w:cs="Arial"/>
                <w:b/>
                <w:sz w:val="28"/>
                <w:szCs w:val="28"/>
              </w:rPr>
              <w:t xml:space="preserve"> Site Close-out Visit Report</w:t>
            </w:r>
          </w:p>
        </w:tc>
      </w:tr>
    </w:tbl>
    <w:p w14:paraId="388061DB" w14:textId="77777777" w:rsidR="007F15FC" w:rsidRPr="00E67864" w:rsidRDefault="007F15FC" w:rsidP="00ED2382">
      <w:pPr>
        <w:rPr>
          <w:rFonts w:cs="Arial"/>
        </w:rPr>
      </w:pPr>
    </w:p>
    <w:p w14:paraId="3036CE19" w14:textId="77777777" w:rsidR="00264B31" w:rsidRPr="00E67864" w:rsidRDefault="00264B31" w:rsidP="00ED2382">
      <w:pPr>
        <w:rPr>
          <w:rFonts w:cs="Arial"/>
          <w:b/>
          <w:sz w:val="28"/>
          <w:szCs w:val="28"/>
        </w:rPr>
      </w:pPr>
    </w:p>
    <w:p w14:paraId="418D701F" w14:textId="6FBDC21F" w:rsidR="00ED2382" w:rsidRPr="00E67864" w:rsidRDefault="00DB3C77" w:rsidP="00ED2382">
      <w:pPr>
        <w:rPr>
          <w:rFonts w:cs="Arial"/>
          <w:b/>
          <w:sz w:val="28"/>
          <w:szCs w:val="28"/>
        </w:rPr>
      </w:pPr>
      <w:r w:rsidRPr="00E67864">
        <w:rPr>
          <w:rFonts w:cs="Arial"/>
          <w:b/>
          <w:sz w:val="28"/>
          <w:szCs w:val="28"/>
        </w:rPr>
        <w:t xml:space="preserve">Trial </w:t>
      </w:r>
      <w:r w:rsidR="00ED2382" w:rsidRPr="00E67864">
        <w:rPr>
          <w:rFonts w:cs="Arial"/>
          <w:b/>
          <w:sz w:val="28"/>
          <w:szCs w:val="28"/>
        </w:rPr>
        <w:t>Details</w:t>
      </w:r>
    </w:p>
    <w:tbl>
      <w:tblPr>
        <w:tblW w:w="9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399"/>
      </w:tblGrid>
      <w:tr w:rsidR="00ED2382" w:rsidRPr="00E67864" w14:paraId="4DE1C974" w14:textId="77777777" w:rsidTr="00ED2382">
        <w:tc>
          <w:tcPr>
            <w:tcW w:w="2943" w:type="dxa"/>
          </w:tcPr>
          <w:p w14:paraId="6A132356" w14:textId="5DCD211C" w:rsidR="00ED2382" w:rsidRPr="00E67864" w:rsidRDefault="00DB3C77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Trial</w:t>
            </w:r>
            <w:r w:rsidR="00ED2382" w:rsidRPr="00E67864">
              <w:rPr>
                <w:rFonts w:cs="Arial"/>
                <w:b/>
              </w:rPr>
              <w:t xml:space="preserve"> Title:</w:t>
            </w:r>
          </w:p>
        </w:tc>
        <w:tc>
          <w:tcPr>
            <w:tcW w:w="6399" w:type="dxa"/>
          </w:tcPr>
          <w:p w14:paraId="7B3F7E6B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5EAA9FC3" w14:textId="77777777" w:rsidTr="00ED2382">
        <w:tc>
          <w:tcPr>
            <w:tcW w:w="2943" w:type="dxa"/>
          </w:tcPr>
          <w:p w14:paraId="69FA4745" w14:textId="77777777" w:rsidR="00ED2382" w:rsidRPr="00E67864" w:rsidRDefault="00B90019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 xml:space="preserve">Site </w:t>
            </w:r>
            <w:r w:rsidR="00ED2382" w:rsidRPr="00E67864">
              <w:rPr>
                <w:rFonts w:cs="Arial"/>
                <w:b/>
              </w:rPr>
              <w:t>Investigator Name:</w:t>
            </w:r>
          </w:p>
        </w:tc>
        <w:tc>
          <w:tcPr>
            <w:tcW w:w="6399" w:type="dxa"/>
          </w:tcPr>
          <w:p w14:paraId="418D23FE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68EA6584" w14:textId="77777777" w:rsidTr="00ED2382">
        <w:tc>
          <w:tcPr>
            <w:tcW w:w="2943" w:type="dxa"/>
          </w:tcPr>
          <w:p w14:paraId="52BFE989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Department:</w:t>
            </w:r>
          </w:p>
        </w:tc>
        <w:tc>
          <w:tcPr>
            <w:tcW w:w="6399" w:type="dxa"/>
          </w:tcPr>
          <w:p w14:paraId="276F039D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35FFD14D" w14:textId="77777777" w:rsidTr="00ED2382">
        <w:tc>
          <w:tcPr>
            <w:tcW w:w="2943" w:type="dxa"/>
          </w:tcPr>
          <w:p w14:paraId="03455DBC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Site:</w:t>
            </w:r>
          </w:p>
        </w:tc>
        <w:tc>
          <w:tcPr>
            <w:tcW w:w="6399" w:type="dxa"/>
          </w:tcPr>
          <w:p w14:paraId="1729B48A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2713D3B7" w14:textId="77777777" w:rsidTr="00ED2382">
        <w:tc>
          <w:tcPr>
            <w:tcW w:w="2943" w:type="dxa"/>
          </w:tcPr>
          <w:p w14:paraId="320D462C" w14:textId="03D1E360" w:rsidR="00ED2382" w:rsidRPr="00E67864" w:rsidRDefault="00DB3C77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 xml:space="preserve">(Co-) </w:t>
            </w:r>
            <w:r w:rsidR="00ED2382" w:rsidRPr="00E67864">
              <w:rPr>
                <w:rFonts w:cs="Arial"/>
                <w:b/>
              </w:rPr>
              <w:t>Sponsor</w:t>
            </w:r>
            <w:r w:rsidRPr="00E67864">
              <w:rPr>
                <w:rFonts w:cs="Arial"/>
                <w:b/>
              </w:rPr>
              <w:t>(s)</w:t>
            </w:r>
            <w:r w:rsidR="00ED2382" w:rsidRPr="00E67864">
              <w:rPr>
                <w:rFonts w:cs="Arial"/>
                <w:b/>
              </w:rPr>
              <w:t>:</w:t>
            </w:r>
          </w:p>
        </w:tc>
        <w:tc>
          <w:tcPr>
            <w:tcW w:w="6399" w:type="dxa"/>
          </w:tcPr>
          <w:p w14:paraId="4249DF99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0FAF68DB" w14:textId="77777777" w:rsidTr="00ED2382">
        <w:tc>
          <w:tcPr>
            <w:tcW w:w="2943" w:type="dxa"/>
          </w:tcPr>
          <w:p w14:paraId="3EADD2DF" w14:textId="217C2722" w:rsidR="00ED2382" w:rsidRPr="00E67864" w:rsidRDefault="00ED2382" w:rsidP="00B8548F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E</w:t>
            </w:r>
            <w:r w:rsidR="00B8548F">
              <w:rPr>
                <w:rFonts w:cs="Arial"/>
                <w:b/>
              </w:rPr>
              <w:t>udraC</w:t>
            </w:r>
            <w:r w:rsidRPr="00E67864">
              <w:rPr>
                <w:rFonts w:cs="Arial"/>
                <w:b/>
              </w:rPr>
              <w:t>T Number:</w:t>
            </w:r>
          </w:p>
        </w:tc>
        <w:tc>
          <w:tcPr>
            <w:tcW w:w="6399" w:type="dxa"/>
          </w:tcPr>
          <w:p w14:paraId="2D7F821D" w14:textId="77777777" w:rsidR="00ED2382" w:rsidRPr="00DE168B" w:rsidRDefault="00ED2382" w:rsidP="00634190">
            <w:pPr>
              <w:rPr>
                <w:rFonts w:cs="Arial"/>
              </w:rPr>
            </w:pPr>
          </w:p>
        </w:tc>
      </w:tr>
      <w:tr w:rsidR="00DB3C77" w:rsidRPr="00E67864" w14:paraId="595D0BBB" w14:textId="77777777" w:rsidTr="00ED2382">
        <w:tc>
          <w:tcPr>
            <w:tcW w:w="2943" w:type="dxa"/>
          </w:tcPr>
          <w:p w14:paraId="7F0A3961" w14:textId="6197DD7F" w:rsidR="00DB3C77" w:rsidRPr="00E67864" w:rsidRDefault="00DB3C77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IRAS Number:</w:t>
            </w:r>
          </w:p>
        </w:tc>
        <w:tc>
          <w:tcPr>
            <w:tcW w:w="6399" w:type="dxa"/>
          </w:tcPr>
          <w:p w14:paraId="46482916" w14:textId="77777777" w:rsidR="00DB3C77" w:rsidRPr="00DE168B" w:rsidRDefault="00DB3C77" w:rsidP="00634190">
            <w:pPr>
              <w:rPr>
                <w:rFonts w:cs="Arial"/>
              </w:rPr>
            </w:pPr>
          </w:p>
        </w:tc>
      </w:tr>
      <w:tr w:rsidR="006327E9" w:rsidRPr="00E67864" w14:paraId="7E5D5298" w14:textId="77777777" w:rsidTr="00ED2382">
        <w:tc>
          <w:tcPr>
            <w:tcW w:w="2943" w:type="dxa"/>
          </w:tcPr>
          <w:p w14:paraId="4EEE4EF7" w14:textId="5D36947E" w:rsidR="006327E9" w:rsidRPr="00E67864" w:rsidRDefault="006327E9" w:rsidP="0063419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MATTS Number:</w:t>
            </w:r>
          </w:p>
        </w:tc>
        <w:tc>
          <w:tcPr>
            <w:tcW w:w="6399" w:type="dxa"/>
          </w:tcPr>
          <w:p w14:paraId="275837B1" w14:textId="77777777" w:rsidR="006327E9" w:rsidRPr="00DE168B" w:rsidRDefault="006327E9" w:rsidP="00634190">
            <w:pPr>
              <w:rPr>
                <w:rFonts w:cs="Arial"/>
              </w:rPr>
            </w:pPr>
          </w:p>
        </w:tc>
      </w:tr>
    </w:tbl>
    <w:p w14:paraId="079EDEBC" w14:textId="77777777" w:rsidR="00ED2382" w:rsidRPr="00E67864" w:rsidRDefault="00ED2382" w:rsidP="002A5355">
      <w:pPr>
        <w:rPr>
          <w:rFonts w:cs="Arial"/>
        </w:rPr>
      </w:pPr>
    </w:p>
    <w:p w14:paraId="3CEE9A76" w14:textId="28A86AAC" w:rsidR="008A6920" w:rsidRPr="001641A5" w:rsidRDefault="008A6920" w:rsidP="001641A5">
      <w:pPr>
        <w:jc w:val="center"/>
        <w:rPr>
          <w:rFonts w:cs="Arial"/>
          <w:b/>
          <w:sz w:val="36"/>
          <w:szCs w:val="28"/>
        </w:rPr>
      </w:pPr>
      <w:r w:rsidRPr="001641A5">
        <w:rPr>
          <w:rFonts w:cs="Arial"/>
          <w:b/>
          <w:sz w:val="36"/>
          <w:szCs w:val="28"/>
        </w:rPr>
        <w:t>PART 1</w:t>
      </w:r>
    </w:p>
    <w:p w14:paraId="36BCC334" w14:textId="77777777" w:rsidR="00A45EB9" w:rsidRPr="00E67864" w:rsidRDefault="00A45EB9" w:rsidP="002A5355">
      <w:pPr>
        <w:rPr>
          <w:rFonts w:cs="Arial"/>
          <w:b/>
          <w:sz w:val="28"/>
          <w:szCs w:val="28"/>
        </w:rPr>
      </w:pPr>
    </w:p>
    <w:p w14:paraId="74D38146" w14:textId="77777777" w:rsidR="00ED2382" w:rsidRPr="00E67864" w:rsidRDefault="00ED2382" w:rsidP="00ED2382">
      <w:pPr>
        <w:rPr>
          <w:rFonts w:cs="Arial"/>
        </w:rPr>
      </w:pPr>
      <w:r w:rsidRPr="00E67864">
        <w:rPr>
          <w:rFonts w:cs="Arial"/>
          <w:b/>
          <w:sz w:val="28"/>
          <w:szCs w:val="28"/>
        </w:rPr>
        <w:t>Visit Summary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4894"/>
      </w:tblGrid>
      <w:tr w:rsidR="00ED2382" w:rsidRPr="00E67864" w14:paraId="23267C1F" w14:textId="77777777" w:rsidTr="00E67864">
        <w:tc>
          <w:tcPr>
            <w:tcW w:w="4500" w:type="dxa"/>
            <w:shd w:val="clear" w:color="auto" w:fill="auto"/>
          </w:tcPr>
          <w:p w14:paraId="7113565C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Date of Close-out Visit(s):</w:t>
            </w:r>
          </w:p>
        </w:tc>
        <w:tc>
          <w:tcPr>
            <w:tcW w:w="4894" w:type="dxa"/>
            <w:shd w:val="clear" w:color="auto" w:fill="auto"/>
          </w:tcPr>
          <w:p w14:paraId="0DE4F20C" w14:textId="77777777" w:rsidR="00ED2382" w:rsidRPr="00E67864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70BAEE41" w14:textId="77777777" w:rsidTr="00E67864">
        <w:tc>
          <w:tcPr>
            <w:tcW w:w="4500" w:type="dxa"/>
          </w:tcPr>
          <w:p w14:paraId="167468DD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Report Produced on:</w:t>
            </w:r>
          </w:p>
        </w:tc>
        <w:tc>
          <w:tcPr>
            <w:tcW w:w="4894" w:type="dxa"/>
          </w:tcPr>
          <w:p w14:paraId="0AE79139" w14:textId="77777777" w:rsidR="00ED2382" w:rsidRPr="00E67864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248943B4" w14:textId="77777777" w:rsidTr="00E67864">
        <w:tc>
          <w:tcPr>
            <w:tcW w:w="4500" w:type="dxa"/>
          </w:tcPr>
          <w:p w14:paraId="4E531671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Follow-up Correspondence Sent:</w:t>
            </w:r>
          </w:p>
        </w:tc>
        <w:tc>
          <w:tcPr>
            <w:tcW w:w="4894" w:type="dxa"/>
          </w:tcPr>
          <w:p w14:paraId="6490DD5E" w14:textId="77777777" w:rsidR="00ED2382" w:rsidRPr="00E67864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6D88CD89" w14:textId="77777777" w:rsidTr="00E67864">
        <w:tc>
          <w:tcPr>
            <w:tcW w:w="4500" w:type="dxa"/>
          </w:tcPr>
          <w:p w14:paraId="40F72117" w14:textId="32F615C6" w:rsidR="00ED2382" w:rsidRPr="00E67864" w:rsidRDefault="00447378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 xml:space="preserve">Trial </w:t>
            </w:r>
            <w:r w:rsidR="00ED2382" w:rsidRPr="00E67864">
              <w:rPr>
                <w:rFonts w:cs="Arial"/>
                <w:b/>
              </w:rPr>
              <w:t>Site Staff Present:</w:t>
            </w:r>
          </w:p>
        </w:tc>
        <w:tc>
          <w:tcPr>
            <w:tcW w:w="4894" w:type="dxa"/>
          </w:tcPr>
          <w:p w14:paraId="63BD3AE2" w14:textId="77777777" w:rsidR="00ED2382" w:rsidRPr="00E67864" w:rsidRDefault="00ED2382" w:rsidP="00634190">
            <w:pPr>
              <w:rPr>
                <w:rFonts w:cs="Arial"/>
              </w:rPr>
            </w:pPr>
          </w:p>
        </w:tc>
      </w:tr>
      <w:tr w:rsidR="00ED2382" w:rsidRPr="00E67864" w14:paraId="33953EC8" w14:textId="77777777" w:rsidTr="00E67864">
        <w:tc>
          <w:tcPr>
            <w:tcW w:w="4500" w:type="dxa"/>
          </w:tcPr>
          <w:p w14:paraId="3441EE04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Monitoring Team Present:</w:t>
            </w:r>
          </w:p>
        </w:tc>
        <w:tc>
          <w:tcPr>
            <w:tcW w:w="4894" w:type="dxa"/>
          </w:tcPr>
          <w:p w14:paraId="6054E2FF" w14:textId="77777777" w:rsidR="00ED2382" w:rsidRPr="00E67864" w:rsidRDefault="00ED2382" w:rsidP="00634190">
            <w:pPr>
              <w:rPr>
                <w:rFonts w:cs="Arial"/>
              </w:rPr>
            </w:pPr>
          </w:p>
        </w:tc>
      </w:tr>
    </w:tbl>
    <w:p w14:paraId="26D2B399" w14:textId="50BEAC58" w:rsidR="00581479" w:rsidRPr="00E67864" w:rsidRDefault="00581479" w:rsidP="002A5355">
      <w:pPr>
        <w:rPr>
          <w:rFonts w:cs="Arial"/>
          <w:b/>
        </w:rPr>
      </w:pPr>
    </w:p>
    <w:p w14:paraId="7C40B804" w14:textId="77777777" w:rsidR="00ED2382" w:rsidRPr="00E67864" w:rsidRDefault="00ED2382" w:rsidP="002A5355">
      <w:pPr>
        <w:rPr>
          <w:rFonts w:cs="Arial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68"/>
        <w:gridCol w:w="709"/>
        <w:gridCol w:w="567"/>
        <w:gridCol w:w="708"/>
      </w:tblGrid>
      <w:tr w:rsidR="00ED2382" w:rsidRPr="00E67864" w14:paraId="2A368A2B" w14:textId="77777777" w:rsidTr="00E67864">
        <w:tc>
          <w:tcPr>
            <w:tcW w:w="7268" w:type="dxa"/>
            <w:shd w:val="clear" w:color="auto" w:fill="808080"/>
          </w:tcPr>
          <w:p w14:paraId="59E05D93" w14:textId="06D60095" w:rsidR="00ED2382" w:rsidRPr="00264203" w:rsidRDefault="00264203" w:rsidP="00CB3D0D">
            <w:pPr>
              <w:pStyle w:val="ListParagraph"/>
              <w:numPr>
                <w:ilvl w:val="0"/>
                <w:numId w:val="1"/>
              </w:numPr>
              <w:ind w:left="526" w:hanging="526"/>
              <w:rPr>
                <w:rFonts w:cs="Arial"/>
                <w:b/>
              </w:rPr>
            </w:pPr>
            <w:r w:rsidRPr="00264203">
              <w:rPr>
                <w:rFonts w:cs="Arial"/>
                <w:b/>
              </w:rPr>
              <w:t>TRIAL/SITE STATUS</w:t>
            </w:r>
          </w:p>
        </w:tc>
        <w:tc>
          <w:tcPr>
            <w:tcW w:w="709" w:type="dxa"/>
            <w:shd w:val="clear" w:color="auto" w:fill="808080"/>
          </w:tcPr>
          <w:p w14:paraId="0F72AE71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Yes</w:t>
            </w:r>
          </w:p>
        </w:tc>
        <w:tc>
          <w:tcPr>
            <w:tcW w:w="567" w:type="dxa"/>
            <w:shd w:val="clear" w:color="auto" w:fill="808080"/>
          </w:tcPr>
          <w:p w14:paraId="3D9AD6F4" w14:textId="77777777" w:rsidR="00ED2382" w:rsidRPr="00E67864" w:rsidRDefault="00ED2382" w:rsidP="00634190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No</w:t>
            </w:r>
          </w:p>
        </w:tc>
        <w:tc>
          <w:tcPr>
            <w:tcW w:w="708" w:type="dxa"/>
            <w:shd w:val="clear" w:color="auto" w:fill="808080"/>
          </w:tcPr>
          <w:p w14:paraId="7835276D" w14:textId="760ADF49" w:rsidR="00ED2382" w:rsidRPr="00E67864" w:rsidRDefault="00ED2382" w:rsidP="0001611D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N/A</w:t>
            </w:r>
            <w:r w:rsidR="00FB58DE">
              <w:rPr>
                <w:rFonts w:cs="Arial"/>
                <w:b/>
              </w:rPr>
              <w:t>*</w:t>
            </w:r>
          </w:p>
        </w:tc>
      </w:tr>
      <w:tr w:rsidR="00AD335D" w:rsidRPr="00E67864" w14:paraId="1F1810F4" w14:textId="77777777" w:rsidTr="00581479">
        <w:tc>
          <w:tcPr>
            <w:tcW w:w="9252" w:type="dxa"/>
            <w:gridSpan w:val="4"/>
            <w:shd w:val="clear" w:color="auto" w:fill="auto"/>
          </w:tcPr>
          <w:p w14:paraId="2A0BBB2A" w14:textId="0C4FF60E" w:rsidR="00AD335D" w:rsidRPr="00D37BF7" w:rsidRDefault="00AD335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Confirm site recruitment status at end of trial </w:t>
            </w:r>
            <w:r w:rsidRPr="00D37BF7">
              <w:rPr>
                <w:rFonts w:cs="Arial"/>
                <w:i/>
                <w:sz w:val="20"/>
                <w:szCs w:val="20"/>
              </w:rPr>
              <w:t>(include overall recruitment numbers for site and reason for early closure if applicable).</w:t>
            </w:r>
          </w:p>
        </w:tc>
      </w:tr>
      <w:tr w:rsidR="00ED2382" w:rsidRPr="00E67864" w14:paraId="2FBCFD62" w14:textId="77777777" w:rsidTr="007F15FC">
        <w:tc>
          <w:tcPr>
            <w:tcW w:w="9252" w:type="dxa"/>
            <w:gridSpan w:val="4"/>
            <w:shd w:val="clear" w:color="auto" w:fill="auto"/>
          </w:tcPr>
          <w:p w14:paraId="794F1A2F" w14:textId="77777777" w:rsidR="00ED2382" w:rsidRPr="00264203" w:rsidRDefault="00ED2382" w:rsidP="00634190">
            <w:pPr>
              <w:rPr>
                <w:rFonts w:cs="Arial"/>
              </w:rPr>
            </w:pPr>
            <w:r w:rsidRPr="00D37BF7">
              <w:rPr>
                <w:rFonts w:cs="Arial"/>
                <w:sz w:val="20"/>
              </w:rPr>
              <w:t>Comments:</w:t>
            </w:r>
            <w:r w:rsidRPr="00264203">
              <w:rPr>
                <w:rFonts w:cs="Arial"/>
              </w:rPr>
              <w:br/>
            </w:r>
          </w:p>
          <w:tbl>
            <w:tblPr>
              <w:tblW w:w="5185" w:type="dxa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8"/>
              <w:gridCol w:w="1597"/>
            </w:tblGrid>
            <w:tr w:rsidR="00E67864" w:rsidRPr="00E67864" w14:paraId="52BF0BC5" w14:textId="77777777" w:rsidTr="00E67864">
              <w:trPr>
                <w:trHeight w:val="250"/>
                <w:tblHeader/>
              </w:trPr>
              <w:tc>
                <w:tcPr>
                  <w:tcW w:w="3588" w:type="dxa"/>
                  <w:shd w:val="clear" w:color="auto" w:fill="CCCCCC"/>
                </w:tcPr>
                <w:p w14:paraId="755AB8B5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1597" w:type="dxa"/>
                  <w:shd w:val="clear" w:color="auto" w:fill="CCCCCC"/>
                </w:tcPr>
                <w:p w14:paraId="346CF350" w14:textId="7CADA995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Confirmed</w:t>
                  </w:r>
                </w:p>
              </w:tc>
            </w:tr>
            <w:tr w:rsidR="00E67864" w:rsidRPr="00E67864" w14:paraId="1E86780B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063357E4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Entered Screening:</w:t>
                  </w:r>
                </w:p>
              </w:tc>
              <w:tc>
                <w:tcPr>
                  <w:tcW w:w="1597" w:type="dxa"/>
                </w:tcPr>
                <w:p w14:paraId="7ABF78B4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28BAD235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27B81224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Dropped Screening:</w:t>
                  </w:r>
                </w:p>
              </w:tc>
              <w:tc>
                <w:tcPr>
                  <w:tcW w:w="1597" w:type="dxa"/>
                </w:tcPr>
                <w:p w14:paraId="5B9CC83E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5F63513B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221F135F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Entered Treatment:</w:t>
                  </w:r>
                </w:p>
              </w:tc>
              <w:tc>
                <w:tcPr>
                  <w:tcW w:w="1597" w:type="dxa"/>
                </w:tcPr>
                <w:p w14:paraId="1D36EE5E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34C01961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00303069" w14:textId="77777777" w:rsidR="00E67864" w:rsidRPr="00E67864" w:rsidRDefault="00E67864" w:rsidP="00E67864">
                  <w:pPr>
                    <w:pStyle w:val="IMPACTNormal"/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E67864">
                    <w:rPr>
                      <w:rFonts w:ascii="Arial" w:hAnsi="Arial"/>
                      <w:b/>
                      <w:sz w:val="16"/>
                      <w:szCs w:val="16"/>
                    </w:rPr>
                    <w:t>Dropped Treatment due to AEs:</w:t>
                  </w:r>
                </w:p>
              </w:tc>
              <w:tc>
                <w:tcPr>
                  <w:tcW w:w="1597" w:type="dxa"/>
                </w:tcPr>
                <w:p w14:paraId="53BDD5CE" w14:textId="77777777" w:rsidR="00E67864" w:rsidRPr="00F16B1B" w:rsidRDefault="00E67864" w:rsidP="00E67864">
                  <w:pPr>
                    <w:pStyle w:val="IMPACTNormal"/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</w:tr>
            <w:tr w:rsidR="00E67864" w:rsidRPr="00E67864" w14:paraId="5F320E2C" w14:textId="77777777" w:rsidTr="00E67864">
              <w:trPr>
                <w:trHeight w:val="229"/>
              </w:trPr>
              <w:tc>
                <w:tcPr>
                  <w:tcW w:w="3588" w:type="dxa"/>
                </w:tcPr>
                <w:p w14:paraId="489A626C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Dropped Treatment due to Other:</w:t>
                  </w:r>
                </w:p>
              </w:tc>
              <w:tc>
                <w:tcPr>
                  <w:tcW w:w="1597" w:type="dxa"/>
                </w:tcPr>
                <w:p w14:paraId="65BEAE50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7AB2478E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1E56A965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Completed Treatment:</w:t>
                  </w:r>
                </w:p>
              </w:tc>
              <w:tc>
                <w:tcPr>
                  <w:tcW w:w="1597" w:type="dxa"/>
                </w:tcPr>
                <w:p w14:paraId="7DAD4162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04DF0732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247015A3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Entered Follow-up:</w:t>
                  </w:r>
                </w:p>
              </w:tc>
              <w:tc>
                <w:tcPr>
                  <w:tcW w:w="1597" w:type="dxa"/>
                </w:tcPr>
                <w:p w14:paraId="7AFADC36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3C0477FA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7B23BB23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Dropped Follow-up:</w:t>
                  </w:r>
                </w:p>
              </w:tc>
              <w:tc>
                <w:tcPr>
                  <w:tcW w:w="1597" w:type="dxa"/>
                </w:tcPr>
                <w:p w14:paraId="24CF33D7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560D6F1C" w14:textId="77777777" w:rsidTr="00E67864">
              <w:trPr>
                <w:trHeight w:val="250"/>
              </w:trPr>
              <w:tc>
                <w:tcPr>
                  <w:tcW w:w="3588" w:type="dxa"/>
                </w:tcPr>
                <w:p w14:paraId="127B867E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 xml:space="preserve">Completed Follow-up: </w:t>
                  </w:r>
                </w:p>
              </w:tc>
              <w:tc>
                <w:tcPr>
                  <w:tcW w:w="1597" w:type="dxa"/>
                </w:tcPr>
                <w:p w14:paraId="27E34CFE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E67864" w:rsidRPr="00E67864" w14:paraId="069A53EC" w14:textId="77777777" w:rsidTr="00E67864">
              <w:trPr>
                <w:trHeight w:val="271"/>
              </w:trPr>
              <w:tc>
                <w:tcPr>
                  <w:tcW w:w="3588" w:type="dxa"/>
                </w:tcPr>
                <w:p w14:paraId="5C6C5FE9" w14:textId="77777777" w:rsidR="00E67864" w:rsidRPr="00E67864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 w:val="16"/>
                      <w:szCs w:val="16"/>
                      <w:lang w:val="en-GB"/>
                    </w:rPr>
                    <w:t>Number of SAEs:</w:t>
                  </w:r>
                </w:p>
              </w:tc>
              <w:tc>
                <w:tcPr>
                  <w:tcW w:w="1597" w:type="dxa"/>
                </w:tcPr>
                <w:p w14:paraId="44A84636" w14:textId="77777777" w:rsidR="00E67864" w:rsidRPr="00F16B1B" w:rsidRDefault="00E67864" w:rsidP="00E67864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noProof w:val="0"/>
                      <w:color w:val="auto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481482D2" w14:textId="77777777" w:rsidR="00E67864" w:rsidRDefault="00E67864" w:rsidP="00634190">
            <w:pPr>
              <w:rPr>
                <w:rFonts w:cs="Arial"/>
              </w:rPr>
            </w:pPr>
          </w:p>
          <w:p w14:paraId="189BE56B" w14:textId="77777777" w:rsidR="00E67864" w:rsidRPr="00E67864" w:rsidRDefault="00E67864" w:rsidP="00634190">
            <w:pPr>
              <w:rPr>
                <w:rFonts w:cs="Arial"/>
              </w:rPr>
            </w:pPr>
          </w:p>
        </w:tc>
      </w:tr>
      <w:tr w:rsidR="00AD335D" w:rsidRPr="00E67864" w14:paraId="2F2A0C5A" w14:textId="77777777" w:rsidTr="00ED2B19">
        <w:tc>
          <w:tcPr>
            <w:tcW w:w="7268" w:type="dxa"/>
            <w:shd w:val="clear" w:color="auto" w:fill="auto"/>
          </w:tcPr>
          <w:p w14:paraId="40B2E19F" w14:textId="14875B54" w:rsidR="00AD335D" w:rsidRPr="00190A1A" w:rsidRDefault="00AD335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b/>
              </w:rPr>
            </w:pPr>
            <w:r w:rsidRPr="00D37BF7">
              <w:rPr>
                <w:rFonts w:cs="Arial"/>
                <w:sz w:val="20"/>
              </w:rPr>
              <w:t xml:space="preserve">Has monitoring of CRFs and </w:t>
            </w:r>
            <w:r w:rsidR="00447378" w:rsidRPr="00D37BF7">
              <w:rPr>
                <w:rFonts w:cs="Arial"/>
                <w:sz w:val="20"/>
              </w:rPr>
              <w:t>trial</w:t>
            </w:r>
            <w:r w:rsidRPr="00D37BF7">
              <w:rPr>
                <w:rFonts w:cs="Arial"/>
                <w:sz w:val="20"/>
              </w:rPr>
              <w:t xml:space="preserve"> documentation been completed as defined in the </w:t>
            </w:r>
            <w:r w:rsidR="00447378" w:rsidRPr="00D37BF7">
              <w:rPr>
                <w:rFonts w:cs="Arial"/>
                <w:sz w:val="20"/>
              </w:rPr>
              <w:t>trial</w:t>
            </w:r>
            <w:r w:rsidR="00DB3C77" w:rsidRPr="00D37BF7">
              <w:rPr>
                <w:rFonts w:cs="Arial"/>
                <w:sz w:val="20"/>
              </w:rPr>
              <w:t>-</w:t>
            </w:r>
            <w:r w:rsidRPr="00D37BF7">
              <w:rPr>
                <w:rFonts w:cs="Arial"/>
                <w:sz w:val="20"/>
              </w:rPr>
              <w:t>specific monitoring plan</w:t>
            </w:r>
            <w:r w:rsidR="00824143" w:rsidRPr="00D37BF7">
              <w:rPr>
                <w:rFonts w:cs="Arial"/>
                <w:sz w:val="20"/>
              </w:rPr>
              <w:t>?</w:t>
            </w:r>
            <w:r w:rsidRPr="00D37BF7">
              <w:rPr>
                <w:rFonts w:cs="Arial"/>
                <w:sz w:val="20"/>
              </w:rPr>
              <w:t xml:space="preserve"> </w:t>
            </w:r>
            <w:r w:rsidRPr="00D37BF7">
              <w:rPr>
                <w:rFonts w:cs="Arial"/>
                <w:i/>
                <w:sz w:val="20"/>
              </w:rPr>
              <w:t>(</w:t>
            </w:r>
            <w:r w:rsidR="00824143" w:rsidRPr="00D37BF7">
              <w:rPr>
                <w:rFonts w:cs="Arial"/>
                <w:i/>
                <w:sz w:val="20"/>
              </w:rPr>
              <w:t>I</w:t>
            </w:r>
            <w:r w:rsidRPr="00D37BF7">
              <w:rPr>
                <w:rFonts w:cs="Arial"/>
                <w:i/>
                <w:sz w:val="20"/>
              </w:rPr>
              <w:t>f not</w:t>
            </w:r>
            <w:r w:rsidR="00B8548F" w:rsidRPr="00D37BF7">
              <w:rPr>
                <w:rFonts w:cs="Arial"/>
                <w:i/>
                <w:sz w:val="20"/>
              </w:rPr>
              <w:t>,</w:t>
            </w:r>
            <w:r w:rsidRPr="00D37BF7">
              <w:rPr>
                <w:rFonts w:cs="Arial"/>
                <w:i/>
                <w:sz w:val="20"/>
              </w:rPr>
              <w:t xml:space="preserve"> please indicate reasons for deviation and what proportion of data was monitored</w:t>
            </w:r>
            <w:r w:rsidR="00824143" w:rsidRPr="00D37BF7">
              <w:rPr>
                <w:rFonts w:cs="Arial"/>
                <w:i/>
                <w:sz w:val="20"/>
              </w:rPr>
              <w:t>.</w:t>
            </w:r>
            <w:r w:rsidRPr="00D37BF7">
              <w:rPr>
                <w:rFonts w:cs="Arial"/>
                <w:i/>
                <w:sz w:val="20"/>
              </w:rPr>
              <w:t>)</w:t>
            </w:r>
          </w:p>
        </w:tc>
        <w:tc>
          <w:tcPr>
            <w:tcW w:w="709" w:type="dxa"/>
            <w:vAlign w:val="center"/>
          </w:tcPr>
          <w:p w14:paraId="25CB3B13" w14:textId="77777777" w:rsidR="00AD335D" w:rsidRPr="00E67864" w:rsidRDefault="00AD335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DEE0446" w14:textId="77777777" w:rsidR="00AD335D" w:rsidRPr="00E67864" w:rsidRDefault="00AD335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0281230B" w14:textId="77777777" w:rsidR="00AD335D" w:rsidRPr="00E67864" w:rsidRDefault="00AD335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BF0B6D" w:rsidRPr="00E67864" w14:paraId="622B27E4" w14:textId="77777777" w:rsidTr="00581479">
        <w:tc>
          <w:tcPr>
            <w:tcW w:w="9252" w:type="dxa"/>
            <w:gridSpan w:val="4"/>
            <w:shd w:val="clear" w:color="auto" w:fill="auto"/>
          </w:tcPr>
          <w:p w14:paraId="7B28AABE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BF0B6D" w:rsidRPr="00E67864" w14:paraId="09DDCB36" w14:textId="77777777" w:rsidTr="00ED2B19">
        <w:tc>
          <w:tcPr>
            <w:tcW w:w="7268" w:type="dxa"/>
            <w:shd w:val="clear" w:color="auto" w:fill="auto"/>
          </w:tcPr>
          <w:p w14:paraId="2CA6532F" w14:textId="28A0A910" w:rsidR="00BF0B6D" w:rsidRPr="00D37BF7" w:rsidRDefault="00BF0B6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lastRenderedPageBreak/>
              <w:t>Have all current data queries been resolved?</w:t>
            </w:r>
          </w:p>
        </w:tc>
        <w:tc>
          <w:tcPr>
            <w:tcW w:w="709" w:type="dxa"/>
            <w:vAlign w:val="center"/>
          </w:tcPr>
          <w:p w14:paraId="03D2077F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B764950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73E7420C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BF0B6D" w:rsidRPr="00E67864" w14:paraId="7B0E4906" w14:textId="77777777" w:rsidTr="00581479">
        <w:tc>
          <w:tcPr>
            <w:tcW w:w="9252" w:type="dxa"/>
            <w:gridSpan w:val="4"/>
            <w:shd w:val="clear" w:color="auto" w:fill="auto"/>
          </w:tcPr>
          <w:p w14:paraId="1CC98C0B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BF0B6D" w:rsidRPr="00E67864" w14:paraId="0BDB42DA" w14:textId="77777777" w:rsidTr="00ED2B19">
        <w:tc>
          <w:tcPr>
            <w:tcW w:w="7268" w:type="dxa"/>
            <w:shd w:val="clear" w:color="auto" w:fill="auto"/>
          </w:tcPr>
          <w:p w14:paraId="43048B13" w14:textId="4FD72DB1" w:rsidR="00BF0B6D" w:rsidRPr="00D37BF7" w:rsidRDefault="00BF0B6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If this is a multi-centre trial using paper queries, have all the outstanding queries been sent to the co-ordinating centre?</w:t>
            </w:r>
          </w:p>
        </w:tc>
        <w:tc>
          <w:tcPr>
            <w:tcW w:w="709" w:type="dxa"/>
            <w:vAlign w:val="center"/>
          </w:tcPr>
          <w:p w14:paraId="2187D36B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2C673D4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4256828D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BF0B6D" w:rsidRPr="00E67864" w14:paraId="24AA2252" w14:textId="77777777" w:rsidTr="00581479">
        <w:tc>
          <w:tcPr>
            <w:tcW w:w="9252" w:type="dxa"/>
            <w:gridSpan w:val="4"/>
            <w:shd w:val="clear" w:color="auto" w:fill="auto"/>
          </w:tcPr>
          <w:p w14:paraId="75A060AF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BF0B6D" w:rsidRPr="00E67864" w14:paraId="0A3378E3" w14:textId="77777777" w:rsidTr="00ED2B19">
        <w:tc>
          <w:tcPr>
            <w:tcW w:w="7268" w:type="dxa"/>
            <w:shd w:val="clear" w:color="auto" w:fill="auto"/>
          </w:tcPr>
          <w:p w14:paraId="2DF36A4C" w14:textId="282FE7C3" w:rsidR="00BF0B6D" w:rsidRPr="00D37BF7" w:rsidRDefault="00BF0B6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a provisional timeline for database check and lock been outlined by the Investigator?</w:t>
            </w:r>
            <w:r w:rsidR="00C72887" w:rsidRPr="00D37BF7">
              <w:rPr>
                <w:rFonts w:cs="Arial"/>
                <w:sz w:val="20"/>
                <w:szCs w:val="20"/>
              </w:rPr>
              <w:t xml:space="preserve"> 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(</w:t>
            </w:r>
            <w:r w:rsidR="00E807E2" w:rsidRPr="00D37BF7">
              <w:rPr>
                <w:rFonts w:cs="Arial"/>
                <w:i/>
                <w:sz w:val="20"/>
                <w:szCs w:val="20"/>
              </w:rPr>
              <w:t xml:space="preserve">N.b. 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Final dataset to be filed in TMF</w:t>
            </w:r>
            <w:r w:rsidR="00DE168B" w:rsidRPr="00D37BF7">
              <w:rPr>
                <w:rFonts w:cs="Arial"/>
                <w:i/>
                <w:sz w:val="20"/>
                <w:szCs w:val="20"/>
              </w:rPr>
              <w:t xml:space="preserve"> and on Sponsor drive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.)</w:t>
            </w:r>
          </w:p>
        </w:tc>
        <w:tc>
          <w:tcPr>
            <w:tcW w:w="709" w:type="dxa"/>
            <w:vAlign w:val="center"/>
          </w:tcPr>
          <w:p w14:paraId="6E41BC86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AEA557E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3ADEA382" w14:textId="77777777" w:rsidR="00BF0B6D" w:rsidRPr="00264203" w:rsidRDefault="00BF0B6D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BF0B6D" w:rsidRPr="00E67864" w14:paraId="75FB2F35" w14:textId="77777777" w:rsidTr="00581479">
        <w:tc>
          <w:tcPr>
            <w:tcW w:w="9252" w:type="dxa"/>
            <w:gridSpan w:val="4"/>
            <w:shd w:val="clear" w:color="auto" w:fill="auto"/>
          </w:tcPr>
          <w:p w14:paraId="73B15AF4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ED2382" w:rsidRPr="00E67864" w14:paraId="5D9F4C50" w14:textId="77777777" w:rsidTr="00ED2B19">
        <w:tc>
          <w:tcPr>
            <w:tcW w:w="7268" w:type="dxa"/>
            <w:shd w:val="clear" w:color="auto" w:fill="auto"/>
          </w:tcPr>
          <w:p w14:paraId="404F0C19" w14:textId="51D3DB9C" w:rsidR="00ED2382" w:rsidRPr="00D37BF7" w:rsidRDefault="00ED2382" w:rsidP="00C72887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Have all pharmacovigilance reporting requirements to the </w:t>
            </w:r>
            <w:r w:rsidR="00440A1C" w:rsidRPr="00D37BF7">
              <w:rPr>
                <w:rFonts w:cs="Arial"/>
                <w:sz w:val="20"/>
                <w:szCs w:val="20"/>
              </w:rPr>
              <w:t>S</w:t>
            </w:r>
            <w:r w:rsidRPr="00D37BF7">
              <w:rPr>
                <w:rFonts w:cs="Arial"/>
                <w:sz w:val="20"/>
                <w:szCs w:val="20"/>
              </w:rPr>
              <w:t xml:space="preserve">ponsor, </w:t>
            </w:r>
            <w:r w:rsidR="00440A1C" w:rsidRPr="00D37BF7">
              <w:rPr>
                <w:rFonts w:cs="Arial"/>
                <w:sz w:val="20"/>
                <w:szCs w:val="20"/>
              </w:rPr>
              <w:t>C</w:t>
            </w:r>
            <w:r w:rsidRPr="00D37BF7">
              <w:rPr>
                <w:rFonts w:cs="Arial"/>
                <w:sz w:val="20"/>
                <w:szCs w:val="20"/>
              </w:rPr>
              <w:t xml:space="preserve">ompetent </w:t>
            </w:r>
            <w:r w:rsidR="00440A1C" w:rsidRPr="00D37BF7">
              <w:rPr>
                <w:rFonts w:cs="Arial"/>
                <w:sz w:val="20"/>
                <w:szCs w:val="20"/>
              </w:rPr>
              <w:t>A</w:t>
            </w:r>
            <w:r w:rsidRPr="00D37BF7">
              <w:rPr>
                <w:rFonts w:cs="Arial"/>
                <w:sz w:val="20"/>
                <w:szCs w:val="20"/>
              </w:rPr>
              <w:t xml:space="preserve">uthorities and </w:t>
            </w:r>
            <w:r w:rsidR="00440A1C" w:rsidRPr="00D37BF7">
              <w:rPr>
                <w:rFonts w:cs="Arial"/>
                <w:sz w:val="20"/>
                <w:szCs w:val="20"/>
              </w:rPr>
              <w:t>E</w:t>
            </w:r>
            <w:r w:rsidRPr="00D37BF7">
              <w:rPr>
                <w:rFonts w:cs="Arial"/>
                <w:sz w:val="20"/>
                <w:szCs w:val="20"/>
              </w:rPr>
              <w:t>thics been fulfilled</w:t>
            </w:r>
            <w:r w:rsidR="00B8548F" w:rsidRPr="00D37BF7">
              <w:rPr>
                <w:rFonts w:cs="Arial"/>
                <w:sz w:val="20"/>
                <w:szCs w:val="20"/>
              </w:rPr>
              <w:t xml:space="preserve">? </w:t>
            </w:r>
            <w:r w:rsidRPr="00D37BF7">
              <w:rPr>
                <w:rFonts w:cs="Arial"/>
                <w:i/>
                <w:sz w:val="20"/>
                <w:szCs w:val="20"/>
              </w:rPr>
              <w:t>(</w:t>
            </w:r>
            <w:r w:rsidR="00743394" w:rsidRPr="00D37BF7">
              <w:rPr>
                <w:rFonts w:cs="Arial"/>
                <w:i/>
                <w:sz w:val="20"/>
                <w:szCs w:val="20"/>
              </w:rPr>
              <w:t xml:space="preserve">Ensure Investigator is aware of obligations regarding any future reporting requirements/follow-up of ongoing SAEs. </w:t>
            </w:r>
            <w:r w:rsidR="00B8548F" w:rsidRPr="00D37BF7">
              <w:rPr>
                <w:rFonts w:cs="Arial"/>
                <w:i/>
                <w:sz w:val="20"/>
                <w:szCs w:val="20"/>
              </w:rPr>
              <w:t>F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>ile a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line</w:t>
            </w:r>
            <w:r w:rsidR="00B8548F" w:rsidRPr="00D37BF7">
              <w:rPr>
                <w:rFonts w:cs="Arial"/>
                <w:i/>
                <w:sz w:val="20"/>
                <w:szCs w:val="20"/>
              </w:rPr>
              <w:t>-</w:t>
            </w:r>
            <w:r w:rsidRPr="00D37BF7">
              <w:rPr>
                <w:rFonts w:cs="Arial"/>
                <w:i/>
                <w:sz w:val="20"/>
                <w:szCs w:val="20"/>
              </w:rPr>
              <w:t>listing of all SAEs/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SARs/</w:t>
            </w:r>
            <w:r w:rsidRPr="00D37BF7">
              <w:rPr>
                <w:rFonts w:cs="Arial"/>
                <w:i/>
                <w:sz w:val="20"/>
                <w:szCs w:val="20"/>
              </w:rPr>
              <w:t>SUSARs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/IMEs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occurring at the site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 xml:space="preserve"> in the ISF. I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f 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 xml:space="preserve">the site is the 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co-ordinating 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 xml:space="preserve">site in multi-centre </w:t>
            </w:r>
            <w:r w:rsidR="00447378" w:rsidRPr="00D37BF7">
              <w:rPr>
                <w:rFonts w:cs="Arial"/>
                <w:i/>
                <w:sz w:val="20"/>
                <w:szCs w:val="20"/>
              </w:rPr>
              <w:t>trial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,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file </w:t>
            </w:r>
            <w:r w:rsidR="0001611D" w:rsidRPr="00D37BF7">
              <w:rPr>
                <w:rFonts w:cs="Arial"/>
                <w:i/>
                <w:sz w:val="20"/>
                <w:szCs w:val="20"/>
              </w:rPr>
              <w:t xml:space="preserve">a 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 xml:space="preserve">complete </w:t>
            </w:r>
            <w:r w:rsidRPr="00D37BF7">
              <w:rPr>
                <w:rFonts w:cs="Arial"/>
                <w:i/>
                <w:sz w:val="20"/>
                <w:szCs w:val="20"/>
              </w:rPr>
              <w:t>line</w:t>
            </w:r>
            <w:r w:rsidR="00B8548F" w:rsidRPr="00D37BF7">
              <w:rPr>
                <w:rFonts w:cs="Arial"/>
                <w:i/>
                <w:sz w:val="20"/>
                <w:szCs w:val="20"/>
              </w:rPr>
              <w:t>-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listing 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for the whole trial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vAlign w:val="center"/>
          </w:tcPr>
          <w:p w14:paraId="36857E75" w14:textId="77777777" w:rsidR="00ED2382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2382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424250F" w14:textId="77777777" w:rsidR="00ED2382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2382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069D5A56" w14:textId="77777777" w:rsidR="00ED2382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2382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BF0B6D" w:rsidRPr="00E67864" w14:paraId="77105817" w14:textId="77777777" w:rsidTr="00581479">
        <w:tc>
          <w:tcPr>
            <w:tcW w:w="9252" w:type="dxa"/>
            <w:gridSpan w:val="4"/>
            <w:shd w:val="clear" w:color="auto" w:fill="auto"/>
          </w:tcPr>
          <w:p w14:paraId="433F864F" w14:textId="77777777" w:rsidR="00BF0B6D" w:rsidRPr="00D37BF7" w:rsidRDefault="00BF0B6D" w:rsidP="00634190">
            <w:pPr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4ECB6E95" w14:textId="77777777" w:rsidTr="007F15FC">
        <w:tc>
          <w:tcPr>
            <w:tcW w:w="9252" w:type="dxa"/>
            <w:gridSpan w:val="4"/>
            <w:shd w:val="pct30" w:color="auto" w:fill="auto"/>
          </w:tcPr>
          <w:p w14:paraId="0537F555" w14:textId="11658B47" w:rsidR="007F15FC" w:rsidRPr="00190A1A" w:rsidRDefault="00264203" w:rsidP="00190A1A">
            <w:pPr>
              <w:pStyle w:val="ListParagraph"/>
              <w:numPr>
                <w:ilvl w:val="0"/>
                <w:numId w:val="1"/>
              </w:numPr>
              <w:ind w:left="498" w:hanging="498"/>
              <w:rPr>
                <w:rFonts w:cs="Arial"/>
                <w:b/>
              </w:rPr>
            </w:pPr>
            <w:r w:rsidRPr="00190A1A">
              <w:rPr>
                <w:rFonts w:cs="Arial"/>
                <w:b/>
              </w:rPr>
              <w:t>INVESTIGATIONAL MEDICINAL PRODUCT</w:t>
            </w:r>
            <w:r w:rsidR="007F15FC" w:rsidRPr="00190A1A">
              <w:rPr>
                <w:rFonts w:cs="Arial"/>
                <w:b/>
              </w:rPr>
              <w:t xml:space="preserve"> (IMP) and P</w:t>
            </w:r>
            <w:r w:rsidRPr="00190A1A">
              <w:rPr>
                <w:rFonts w:cs="Arial"/>
                <w:b/>
              </w:rPr>
              <w:t>HARMACY</w:t>
            </w:r>
          </w:p>
        </w:tc>
      </w:tr>
      <w:tr w:rsidR="007F15FC" w:rsidRPr="00E67864" w14:paraId="67050EB6" w14:textId="77777777" w:rsidTr="00ED2B19">
        <w:tc>
          <w:tcPr>
            <w:tcW w:w="7268" w:type="dxa"/>
            <w:shd w:val="clear" w:color="auto" w:fill="auto"/>
          </w:tcPr>
          <w:p w14:paraId="6D5E2683" w14:textId="78AB11B1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final IMP accountability been completed</w:t>
            </w:r>
            <w:r w:rsidR="00DF46ED" w:rsidRPr="00D37BF7">
              <w:rPr>
                <w:rFonts w:cs="Arial"/>
                <w:sz w:val="20"/>
                <w:szCs w:val="20"/>
              </w:rPr>
              <w:t>?</w:t>
            </w:r>
            <w:r w:rsidRPr="00D37BF7">
              <w:rPr>
                <w:rFonts w:cs="Arial"/>
                <w:sz w:val="20"/>
                <w:szCs w:val="20"/>
              </w:rPr>
              <w:t xml:space="preserve"> 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(I</w:t>
            </w:r>
            <w:r w:rsidRPr="00D37BF7">
              <w:rPr>
                <w:rFonts w:cs="Arial"/>
                <w:i/>
                <w:sz w:val="20"/>
                <w:szCs w:val="20"/>
              </w:rPr>
              <w:t>nclude details of remaining I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MP and any discrepancies noted.)</w:t>
            </w:r>
          </w:p>
        </w:tc>
        <w:tc>
          <w:tcPr>
            <w:tcW w:w="709" w:type="dxa"/>
            <w:vAlign w:val="center"/>
          </w:tcPr>
          <w:p w14:paraId="4FF86E5E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8AEF2E1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3AA85657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BF0B6D" w:rsidRPr="00E67864" w14:paraId="7FD790B6" w14:textId="77777777" w:rsidTr="00581479">
        <w:tc>
          <w:tcPr>
            <w:tcW w:w="9252" w:type="dxa"/>
            <w:gridSpan w:val="4"/>
            <w:shd w:val="clear" w:color="auto" w:fill="auto"/>
          </w:tcPr>
          <w:p w14:paraId="4812446B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16F7DB77" w14:textId="77777777" w:rsidTr="00ED2B19">
        <w:tc>
          <w:tcPr>
            <w:tcW w:w="7268" w:type="dxa"/>
            <w:shd w:val="clear" w:color="auto" w:fill="auto"/>
          </w:tcPr>
          <w:p w14:paraId="0BD7A023" w14:textId="435332F4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Have arrangements for the destruction or return of all remaining IMP been confirmed according to the </w:t>
            </w:r>
            <w:r w:rsidR="00DF46ED" w:rsidRPr="00D37BF7">
              <w:rPr>
                <w:rFonts w:cs="Arial"/>
                <w:sz w:val="20"/>
                <w:szCs w:val="20"/>
              </w:rPr>
              <w:t>p</w:t>
            </w:r>
            <w:r w:rsidRPr="00D37BF7">
              <w:rPr>
                <w:rFonts w:cs="Arial"/>
                <w:sz w:val="20"/>
                <w:szCs w:val="20"/>
              </w:rPr>
              <w:t>rotocol</w:t>
            </w:r>
            <w:r w:rsidR="00DF46ED" w:rsidRPr="00D37BF7">
              <w:rPr>
                <w:rFonts w:cs="Arial"/>
                <w:sz w:val="20"/>
                <w:szCs w:val="20"/>
              </w:rPr>
              <w:t xml:space="preserve">? 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(I</w:t>
            </w:r>
            <w:r w:rsidRPr="00D37BF7">
              <w:rPr>
                <w:rFonts w:cs="Arial"/>
                <w:i/>
                <w:sz w:val="20"/>
                <w:szCs w:val="20"/>
              </w:rPr>
              <w:t>nclude details of Sponsor authorisation and details of destruction if already completed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vAlign w:val="center"/>
          </w:tcPr>
          <w:p w14:paraId="6A2728AB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B500CAC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4903198C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BF0B6D" w:rsidRPr="00E67864" w14:paraId="694E9A30" w14:textId="77777777" w:rsidTr="00581479">
        <w:tc>
          <w:tcPr>
            <w:tcW w:w="9252" w:type="dxa"/>
            <w:gridSpan w:val="4"/>
            <w:shd w:val="clear" w:color="auto" w:fill="auto"/>
          </w:tcPr>
          <w:p w14:paraId="3DAB2246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0C423EB4" w14:textId="77777777" w:rsidTr="00ED2B19">
        <w:tc>
          <w:tcPr>
            <w:tcW w:w="7268" w:type="dxa"/>
            <w:shd w:val="clear" w:color="auto" w:fill="auto"/>
          </w:tcPr>
          <w:p w14:paraId="077E1D93" w14:textId="479CD486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Have all code break materials been verified</w:t>
            </w:r>
            <w:r w:rsidR="00DF46ED" w:rsidRPr="00D37BF7">
              <w:rPr>
                <w:rFonts w:cs="Arial"/>
                <w:sz w:val="20"/>
                <w:szCs w:val="20"/>
              </w:rPr>
              <w:t xml:space="preserve">? 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(I</w:t>
            </w:r>
            <w:r w:rsidRPr="00D37BF7">
              <w:rPr>
                <w:rFonts w:cs="Arial"/>
                <w:i/>
                <w:sz w:val="20"/>
                <w:szCs w:val="20"/>
              </w:rPr>
              <w:t>nclude details of any code that has been broken and verify that</w:t>
            </w:r>
            <w:r w:rsidR="00DB3C77" w:rsidRPr="00D37BF7">
              <w:rPr>
                <w:rFonts w:cs="Arial"/>
                <w:i/>
                <w:sz w:val="20"/>
                <w:szCs w:val="20"/>
              </w:rPr>
              <w:t>,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if sealed envelopes were used</w:t>
            </w:r>
            <w:r w:rsidR="00DB3C77" w:rsidRPr="00D37BF7">
              <w:rPr>
                <w:rFonts w:cs="Arial"/>
                <w:i/>
                <w:sz w:val="20"/>
                <w:szCs w:val="20"/>
              </w:rPr>
              <w:t>,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all seals are intact and that any codes that were broken have been 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resealed in the correct manner.)</w:t>
            </w:r>
          </w:p>
        </w:tc>
        <w:tc>
          <w:tcPr>
            <w:tcW w:w="709" w:type="dxa"/>
            <w:vAlign w:val="center"/>
          </w:tcPr>
          <w:p w14:paraId="0C4146BB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F431B7F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vAlign w:val="center"/>
          </w:tcPr>
          <w:p w14:paraId="0C82AD62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BF0B6D" w:rsidRPr="00E67864" w14:paraId="26BCF6C1" w14:textId="77777777" w:rsidTr="00581479">
        <w:tc>
          <w:tcPr>
            <w:tcW w:w="925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46C3869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BF0B6D" w:rsidRPr="00E67864" w14:paraId="4D0DEB5B" w14:textId="77777777" w:rsidTr="00ED2B19">
        <w:tc>
          <w:tcPr>
            <w:tcW w:w="7268" w:type="dxa"/>
            <w:tcBorders>
              <w:bottom w:val="single" w:sz="4" w:space="0" w:color="auto"/>
            </w:tcBorders>
            <w:shd w:val="clear" w:color="auto" w:fill="auto"/>
          </w:tcPr>
          <w:p w14:paraId="3A52FF17" w14:textId="4FD67CBE" w:rsidR="00BF0B6D" w:rsidRPr="00D37BF7" w:rsidRDefault="00A75FFE" w:rsidP="00C72887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Has archiving of the </w:t>
            </w:r>
            <w:r w:rsidR="00BF0B6D" w:rsidRPr="00D37BF7">
              <w:rPr>
                <w:rFonts w:cs="Arial"/>
                <w:sz w:val="20"/>
                <w:szCs w:val="20"/>
              </w:rPr>
              <w:t>Pharmacy File be</w:t>
            </w:r>
            <w:r w:rsidRPr="00D37BF7">
              <w:rPr>
                <w:rFonts w:cs="Arial"/>
                <w:sz w:val="20"/>
                <w:szCs w:val="20"/>
              </w:rPr>
              <w:t>en discussed</w:t>
            </w:r>
            <w:r w:rsidR="00BF0B6D" w:rsidRPr="00D37BF7">
              <w:rPr>
                <w:rFonts w:cs="Arial"/>
                <w:sz w:val="20"/>
                <w:szCs w:val="20"/>
              </w:rPr>
              <w:t xml:space="preserve">? 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(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Please comment </w:t>
            </w:r>
            <w:r w:rsidR="00C64A0B" w:rsidRPr="00D37BF7">
              <w:rPr>
                <w:rFonts w:cs="Arial"/>
                <w:i/>
                <w:sz w:val="20"/>
                <w:szCs w:val="20"/>
              </w:rPr>
              <w:t>where</w:t>
            </w:r>
            <w:r w:rsidR="00BF0B6D" w:rsidRPr="00D37BF7">
              <w:rPr>
                <w:rFonts w:cs="Arial"/>
                <w:i/>
                <w:sz w:val="20"/>
                <w:szCs w:val="20"/>
              </w:rPr>
              <w:t xml:space="preserve"> the file </w:t>
            </w:r>
            <w:r w:rsidR="00C64A0B" w:rsidRPr="00D37BF7">
              <w:rPr>
                <w:rFonts w:cs="Arial"/>
                <w:i/>
                <w:sz w:val="20"/>
                <w:szCs w:val="20"/>
              </w:rPr>
              <w:t>will be</w:t>
            </w:r>
            <w:r w:rsidR="00BF0B6D" w:rsidRPr="00D37BF7">
              <w:rPr>
                <w:rFonts w:cs="Arial"/>
                <w:i/>
                <w:sz w:val="20"/>
                <w:szCs w:val="20"/>
              </w:rPr>
              <w:t xml:space="preserve"> archiv</w:t>
            </w:r>
            <w:r w:rsidR="00C64A0B" w:rsidRPr="00D37BF7">
              <w:rPr>
                <w:rFonts w:cs="Arial"/>
                <w:i/>
                <w:sz w:val="20"/>
                <w:szCs w:val="20"/>
              </w:rPr>
              <w:t>ed e.g. amalgamated with the ISF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 xml:space="preserve"> &amp; document</w:t>
            </w:r>
            <w:r w:rsidR="00DB3C77" w:rsidRPr="00D37BF7">
              <w:rPr>
                <w:rFonts w:cs="Arial"/>
                <w:i/>
                <w:sz w:val="20"/>
                <w:szCs w:val="20"/>
              </w:rPr>
              <w:t xml:space="preserve"> Pharmacy File review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 xml:space="preserve"> in section </w:t>
            </w:r>
            <w:r w:rsidR="00C72887" w:rsidRPr="00D37BF7">
              <w:rPr>
                <w:rFonts w:cs="Arial"/>
                <w:i/>
                <w:sz w:val="20"/>
                <w:szCs w:val="20"/>
              </w:rPr>
              <w:t>5.1</w:t>
            </w:r>
            <w:r w:rsidR="00DF46ED" w:rsidRPr="00D37BF7">
              <w:rPr>
                <w:rFonts w:cs="Arial"/>
                <w:i/>
                <w:sz w:val="20"/>
                <w:szCs w:val="20"/>
              </w:rPr>
              <w:t>.</w:t>
            </w:r>
            <w:r w:rsidR="00DB3C77"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D10D8F1" w14:textId="77777777" w:rsidR="00BF0B6D" w:rsidRPr="00E67864" w:rsidRDefault="00BF0B6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A5F693F" w14:textId="77777777" w:rsidR="00BF0B6D" w:rsidRPr="00E67864" w:rsidRDefault="00BF0B6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9556B9B" w14:textId="77777777" w:rsidR="00BF0B6D" w:rsidRPr="00E67864" w:rsidRDefault="00BF0B6D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BF0B6D" w:rsidRPr="00E67864" w14:paraId="7D0A7F14" w14:textId="77777777" w:rsidTr="00581479">
        <w:tc>
          <w:tcPr>
            <w:tcW w:w="925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A0AD7EE" w14:textId="77777777" w:rsidR="00BF0B6D" w:rsidRPr="00D37BF7" w:rsidRDefault="00BF0B6D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7F15FC" w:rsidRPr="00E67864" w14:paraId="24C55957" w14:textId="77777777" w:rsidTr="00E67864">
        <w:tc>
          <w:tcPr>
            <w:tcW w:w="7268" w:type="dxa"/>
            <w:tcBorders>
              <w:bottom w:val="single" w:sz="4" w:space="0" w:color="auto"/>
            </w:tcBorders>
            <w:shd w:val="pct30" w:color="auto" w:fill="auto"/>
          </w:tcPr>
          <w:p w14:paraId="16BA1642" w14:textId="1EC8EDBA" w:rsidR="007F15FC" w:rsidRPr="00190A1A" w:rsidRDefault="00264203" w:rsidP="00190A1A">
            <w:pPr>
              <w:pStyle w:val="ListParagraph"/>
              <w:numPr>
                <w:ilvl w:val="0"/>
                <w:numId w:val="1"/>
              </w:numPr>
              <w:ind w:left="498" w:hanging="498"/>
              <w:rPr>
                <w:rFonts w:cs="Arial"/>
                <w:b/>
              </w:rPr>
            </w:pPr>
            <w:r w:rsidRPr="00190A1A">
              <w:rPr>
                <w:rFonts w:cs="Arial"/>
                <w:b/>
              </w:rPr>
              <w:t>LABORATORY AND SAMPLING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pct30" w:color="auto" w:fill="auto"/>
          </w:tcPr>
          <w:p w14:paraId="7BF49C58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pct30" w:color="auto" w:fill="auto"/>
          </w:tcPr>
          <w:p w14:paraId="721EC8E9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pct30" w:color="auto" w:fill="auto"/>
          </w:tcPr>
          <w:p w14:paraId="220E970C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</w:tr>
      <w:tr w:rsidR="007F15FC" w:rsidRPr="00E67864" w14:paraId="423CFAFE" w14:textId="77777777" w:rsidTr="00ED2B19">
        <w:tc>
          <w:tcPr>
            <w:tcW w:w="7268" w:type="dxa"/>
            <w:shd w:val="clear" w:color="auto" w:fill="auto"/>
          </w:tcPr>
          <w:p w14:paraId="42011800" w14:textId="3A225563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Have arrangements for the destruction/ongoing storage of any biological samples or other required diagnostic information been documented?</w:t>
            </w:r>
            <w:r w:rsidR="00734F99">
              <w:rPr>
                <w:rFonts w:cs="Arial"/>
                <w:sz w:val="20"/>
                <w:szCs w:val="20"/>
              </w:rPr>
              <w:t xml:space="preserve"> (Samples are to be processed within the timeframe of ethical approval for the trial or moved to a HTA licensed tissue bank for storage.)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029716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6AEDB9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2EBE07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191FEF" w:rsidRPr="00E67864" w14:paraId="09C964AC" w14:textId="77777777" w:rsidTr="00D5029B">
        <w:tc>
          <w:tcPr>
            <w:tcW w:w="9252" w:type="dxa"/>
            <w:gridSpan w:val="4"/>
            <w:shd w:val="clear" w:color="auto" w:fill="auto"/>
          </w:tcPr>
          <w:p w14:paraId="0280299F" w14:textId="57688670" w:rsidR="00191FEF" w:rsidRPr="00D37BF7" w:rsidRDefault="00191FEF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191FEF" w:rsidRPr="00E67864" w14:paraId="4FB3360F" w14:textId="77777777" w:rsidTr="00ED2B19">
        <w:tc>
          <w:tcPr>
            <w:tcW w:w="7268" w:type="dxa"/>
            <w:shd w:val="clear" w:color="auto" w:fill="auto"/>
          </w:tcPr>
          <w:p w14:paraId="126763BE" w14:textId="625EA463" w:rsidR="00191FEF" w:rsidRPr="00D37BF7" w:rsidRDefault="00191FEF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Have arrangements for the destruction or return of remaining trial lab</w:t>
            </w:r>
            <w:r w:rsidR="00DF46ED" w:rsidRPr="00D37BF7">
              <w:rPr>
                <w:rFonts w:cs="Arial"/>
                <w:sz w:val="20"/>
                <w:szCs w:val="20"/>
              </w:rPr>
              <w:t>oratory</w:t>
            </w:r>
            <w:r w:rsidRPr="00D37BF7">
              <w:rPr>
                <w:rFonts w:cs="Arial"/>
                <w:sz w:val="20"/>
                <w:szCs w:val="20"/>
              </w:rPr>
              <w:t xml:space="preserve"> supplies been made?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6A32A3" w14:textId="4DFCBADF" w:rsidR="00191FEF" w:rsidRPr="00E67864" w:rsidRDefault="00191FEF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255D0C" w14:textId="7399E994" w:rsidR="00191FEF" w:rsidRPr="00E67864" w:rsidRDefault="00191FEF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6F7A4B" w14:textId="72A2DA88" w:rsidR="00191FEF" w:rsidRPr="00E67864" w:rsidRDefault="00191FEF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735CF5" w:rsidRPr="00E67864" w14:paraId="18EF2880" w14:textId="77777777" w:rsidTr="00581479">
        <w:tc>
          <w:tcPr>
            <w:tcW w:w="9252" w:type="dxa"/>
            <w:gridSpan w:val="4"/>
            <w:shd w:val="clear" w:color="auto" w:fill="auto"/>
          </w:tcPr>
          <w:p w14:paraId="3875C40E" w14:textId="77777777" w:rsidR="00735CF5" w:rsidRPr="00D37BF7" w:rsidRDefault="00735CF5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25D28774" w14:textId="77777777" w:rsidTr="00ED2B19">
        <w:tc>
          <w:tcPr>
            <w:tcW w:w="7268" w:type="dxa"/>
            <w:shd w:val="clear" w:color="auto" w:fill="auto"/>
          </w:tcPr>
          <w:p w14:paraId="29F1810E" w14:textId="4A69EBAD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Are laboratory certifications and normal ranges filed for the duration of the </w:t>
            </w:r>
            <w:r w:rsidR="00447378" w:rsidRPr="00D37BF7">
              <w:rPr>
                <w:rFonts w:cs="Arial"/>
                <w:sz w:val="20"/>
                <w:szCs w:val="20"/>
              </w:rPr>
              <w:t>trial</w:t>
            </w:r>
            <w:r w:rsidRPr="00D37BF7">
              <w:rPr>
                <w:rFonts w:cs="Arial"/>
                <w:sz w:val="20"/>
                <w:szCs w:val="20"/>
              </w:rPr>
              <w:t>?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F0C5A9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DBBA7D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8E1BEF" w14:textId="77777777" w:rsidR="007F15FC" w:rsidRPr="00E67864" w:rsidRDefault="00692239" w:rsidP="00ED2B19">
            <w:pPr>
              <w:jc w:val="center"/>
              <w:rPr>
                <w:rFonts w:cs="Arial"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735CF5" w:rsidRPr="00E67864" w14:paraId="465AB13B" w14:textId="77777777" w:rsidTr="00581479">
        <w:tc>
          <w:tcPr>
            <w:tcW w:w="925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8A328A3" w14:textId="77777777" w:rsidR="00735CF5" w:rsidRPr="00D37BF7" w:rsidRDefault="00735CF5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6A09A7F1" w14:textId="77777777" w:rsidTr="00E67864">
        <w:tc>
          <w:tcPr>
            <w:tcW w:w="7268" w:type="dxa"/>
            <w:tcBorders>
              <w:bottom w:val="single" w:sz="4" w:space="0" w:color="auto"/>
            </w:tcBorders>
            <w:shd w:val="pct30" w:color="auto" w:fill="auto"/>
          </w:tcPr>
          <w:p w14:paraId="204E113B" w14:textId="5EE316DA" w:rsidR="007F15FC" w:rsidRPr="00190A1A" w:rsidRDefault="00264203" w:rsidP="00190A1A">
            <w:pPr>
              <w:pStyle w:val="ListParagraph"/>
              <w:numPr>
                <w:ilvl w:val="0"/>
                <w:numId w:val="1"/>
              </w:numPr>
              <w:ind w:left="498" w:hanging="498"/>
              <w:rPr>
                <w:rFonts w:cs="Arial"/>
                <w:b/>
              </w:rPr>
            </w:pPr>
            <w:r w:rsidRPr="00190A1A">
              <w:rPr>
                <w:rFonts w:cs="Arial"/>
                <w:b/>
              </w:rPr>
              <w:t>ETHICS, REGULATORY AND R&amp;D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pct30" w:color="auto" w:fill="auto"/>
          </w:tcPr>
          <w:p w14:paraId="6DF7D461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pct30" w:color="auto" w:fill="auto"/>
          </w:tcPr>
          <w:p w14:paraId="579B862C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pct30" w:color="auto" w:fill="auto"/>
          </w:tcPr>
          <w:p w14:paraId="0477266C" w14:textId="77777777" w:rsidR="007F15FC" w:rsidRPr="00E67864" w:rsidRDefault="007F15FC" w:rsidP="00634190">
            <w:pPr>
              <w:rPr>
                <w:rFonts w:cs="Arial"/>
                <w:b/>
                <w:bCs/>
              </w:rPr>
            </w:pPr>
          </w:p>
        </w:tc>
      </w:tr>
      <w:tr w:rsidR="007F15FC" w:rsidRPr="00E67864" w14:paraId="6111A171" w14:textId="77777777" w:rsidTr="00ED2B19">
        <w:tc>
          <w:tcPr>
            <w:tcW w:w="7268" w:type="dxa"/>
            <w:shd w:val="clear" w:color="auto" w:fill="auto"/>
          </w:tcPr>
          <w:p w14:paraId="0F7CB6EC" w14:textId="3591EA55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the Investigator submitted the End of Trial Notification to the Ethics Committee within the correct timelines</w:t>
            </w:r>
            <w:r w:rsidR="00A24583" w:rsidRPr="00D37BF7">
              <w:rPr>
                <w:rFonts w:cs="Arial"/>
                <w:sz w:val="20"/>
                <w:szCs w:val="20"/>
              </w:rPr>
              <w:t>?</w:t>
            </w:r>
            <w:r w:rsidRPr="00D37BF7">
              <w:rPr>
                <w:rFonts w:cs="Arial"/>
                <w:sz w:val="20"/>
                <w:szCs w:val="20"/>
              </w:rPr>
              <w:t xml:space="preserve"> </w:t>
            </w:r>
            <w:r w:rsidRPr="00D37BF7">
              <w:rPr>
                <w:rFonts w:cs="Arial"/>
                <w:i/>
                <w:sz w:val="20"/>
                <w:szCs w:val="20"/>
              </w:rPr>
              <w:t>(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F</w:t>
            </w:r>
            <w:r w:rsidRPr="00D37BF7">
              <w:rPr>
                <w:rFonts w:cs="Arial"/>
                <w:i/>
                <w:sz w:val="20"/>
                <w:szCs w:val="20"/>
              </w:rPr>
              <w:t>or closure of a single site within a multi-</w:t>
            </w:r>
            <w:r w:rsidR="00967BCB" w:rsidRPr="00D37BF7">
              <w:rPr>
                <w:rFonts w:cs="Arial"/>
                <w:i/>
                <w:sz w:val="20"/>
                <w:szCs w:val="20"/>
              </w:rPr>
              <w:t>centre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47378" w:rsidRPr="00D37BF7">
              <w:rPr>
                <w:rFonts w:cs="Arial"/>
                <w:i/>
                <w:sz w:val="20"/>
                <w:szCs w:val="20"/>
              </w:rPr>
              <w:t>trial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,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provide confirmation that the EC have been notified of closure of the site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824491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8D376F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945F1D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735CF5" w:rsidRPr="00E67864" w14:paraId="3D19CE55" w14:textId="77777777" w:rsidTr="00581479">
        <w:tc>
          <w:tcPr>
            <w:tcW w:w="9252" w:type="dxa"/>
            <w:gridSpan w:val="4"/>
            <w:shd w:val="clear" w:color="auto" w:fill="auto"/>
          </w:tcPr>
          <w:p w14:paraId="7C6B57F2" w14:textId="77777777" w:rsidR="00735CF5" w:rsidRPr="00D37BF7" w:rsidRDefault="00735CF5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7F15FC" w:rsidRPr="00E67864" w14:paraId="5FB6B7F9" w14:textId="77777777" w:rsidTr="00ED2B19">
        <w:tc>
          <w:tcPr>
            <w:tcW w:w="7268" w:type="dxa"/>
            <w:shd w:val="clear" w:color="auto" w:fill="auto"/>
          </w:tcPr>
          <w:p w14:paraId="220D709E" w14:textId="1C1F3E25" w:rsidR="007F15FC" w:rsidRPr="00D37BF7" w:rsidRDefault="007F15F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the End of Trial Notification been submitted to the Competent Authority within the correct timelines?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A619CA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3843A9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8865D0" w14:textId="77777777" w:rsidR="007F15F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5F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735CF5" w:rsidRPr="00E67864" w14:paraId="06937E74" w14:textId="77777777" w:rsidTr="00581479">
        <w:tc>
          <w:tcPr>
            <w:tcW w:w="9252" w:type="dxa"/>
            <w:gridSpan w:val="4"/>
            <w:shd w:val="clear" w:color="auto" w:fill="auto"/>
          </w:tcPr>
          <w:p w14:paraId="52006ECB" w14:textId="77777777" w:rsidR="00735CF5" w:rsidRDefault="00735CF5" w:rsidP="00634190">
            <w:pPr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  <w:p w14:paraId="7FBCBC5F" w14:textId="77777777" w:rsidR="00260966" w:rsidRPr="00D37BF7" w:rsidRDefault="00260966" w:rsidP="00634190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A2677C" w:rsidRPr="00E67864" w14:paraId="7E44AAD8" w14:textId="77777777" w:rsidTr="00ED2B19">
        <w:tc>
          <w:tcPr>
            <w:tcW w:w="7268" w:type="dxa"/>
            <w:shd w:val="clear" w:color="auto" w:fill="auto"/>
          </w:tcPr>
          <w:p w14:paraId="6366D805" w14:textId="6FF2B1A9" w:rsidR="00A2677C" w:rsidRPr="00D37BF7" w:rsidRDefault="00A2677C" w:rsidP="00B25BB2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lastRenderedPageBreak/>
              <w:t>Has the R&amp;D department been informed of the closure of the site and provided with copies of required documentation?</w:t>
            </w:r>
            <w:r w:rsidR="00735CF5" w:rsidRPr="00B25BB2">
              <w:rPr>
                <w:rFonts w:cs="Arial"/>
                <w:i/>
                <w:sz w:val="20"/>
                <w:szCs w:val="20"/>
              </w:rPr>
              <w:t xml:space="preserve"> </w:t>
            </w:r>
            <w:r w:rsidR="00B25BB2" w:rsidRPr="00B25BB2">
              <w:rPr>
                <w:rFonts w:cs="Arial"/>
                <w:i/>
                <w:sz w:val="20"/>
                <w:szCs w:val="20"/>
              </w:rPr>
              <w:t xml:space="preserve">(Ensure a copy has also </w:t>
            </w:r>
            <w:r w:rsidR="00B25BB2">
              <w:rPr>
                <w:rFonts w:cs="Arial"/>
                <w:i/>
                <w:sz w:val="20"/>
                <w:szCs w:val="20"/>
              </w:rPr>
              <w:t>collected at the visit/sent through following the visit</w:t>
            </w:r>
            <w:r w:rsidR="00B25BB2" w:rsidRPr="00B25BB2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7A1446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68C72E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ADEC07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735CF5" w:rsidRPr="00E67864" w14:paraId="63CD238A" w14:textId="77777777" w:rsidTr="00581479">
        <w:tc>
          <w:tcPr>
            <w:tcW w:w="9252" w:type="dxa"/>
            <w:gridSpan w:val="4"/>
            <w:shd w:val="clear" w:color="auto" w:fill="auto"/>
          </w:tcPr>
          <w:p w14:paraId="2B5B2CA9" w14:textId="77777777" w:rsidR="00735CF5" w:rsidRPr="00D37BF7" w:rsidRDefault="00735CF5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A2677C" w:rsidRPr="00E67864" w14:paraId="30FF54AA" w14:textId="77777777" w:rsidTr="00ED2B19">
        <w:tc>
          <w:tcPr>
            <w:tcW w:w="7268" w:type="dxa"/>
            <w:shd w:val="clear" w:color="auto" w:fill="auto"/>
          </w:tcPr>
          <w:p w14:paraId="4FD93E4C" w14:textId="0D00B10D" w:rsidR="00A2677C" w:rsidRPr="00D37BF7" w:rsidRDefault="00824143" w:rsidP="00747160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  <w:u w:val="single"/>
              </w:rPr>
              <w:t>CI site only:</w:t>
            </w:r>
            <w:r w:rsidR="00A24583" w:rsidRPr="00D37BF7">
              <w:rPr>
                <w:rFonts w:cs="Arial"/>
                <w:sz w:val="20"/>
                <w:szCs w:val="20"/>
              </w:rPr>
              <w:t xml:space="preserve"> </w:t>
            </w:r>
            <w:r w:rsidRPr="00D37BF7">
              <w:rPr>
                <w:rFonts w:cs="Arial"/>
                <w:sz w:val="20"/>
                <w:szCs w:val="20"/>
              </w:rPr>
              <w:t>h</w:t>
            </w:r>
            <w:r w:rsidR="00A2677C" w:rsidRPr="00D37BF7">
              <w:rPr>
                <w:rFonts w:cs="Arial"/>
                <w:sz w:val="20"/>
                <w:szCs w:val="20"/>
              </w:rPr>
              <w:t>ave the requirements for providing the Clinical Study Report to the Competent Authority, Ethics and R&amp;D within 12 months of the End of Trial Notification been discussed</w:t>
            </w:r>
            <w:r w:rsidR="00A24583" w:rsidRPr="00D37BF7">
              <w:rPr>
                <w:rFonts w:cs="Arial"/>
                <w:sz w:val="20"/>
                <w:szCs w:val="20"/>
              </w:rPr>
              <w:t>?</w:t>
            </w:r>
            <w:r w:rsidR="00A2677C" w:rsidRPr="00D37BF7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37C94B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321A5C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2A2CA4" w14:textId="77777777" w:rsidR="00A2677C" w:rsidRPr="00264203" w:rsidRDefault="00692239" w:rsidP="00ED2B19">
            <w:pPr>
              <w:jc w:val="center"/>
              <w:rPr>
                <w:rFonts w:cs="Arial"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735CF5" w:rsidRPr="00E67864" w14:paraId="4AD6BD2C" w14:textId="77777777" w:rsidTr="00581479">
        <w:tc>
          <w:tcPr>
            <w:tcW w:w="9252" w:type="dxa"/>
            <w:gridSpan w:val="4"/>
            <w:shd w:val="clear" w:color="auto" w:fill="auto"/>
          </w:tcPr>
          <w:p w14:paraId="4E5FC35E" w14:textId="7611867B" w:rsidR="008A671D" w:rsidRPr="00D37BF7" w:rsidRDefault="00735CF5" w:rsidP="00634190">
            <w:pPr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A2677C" w:rsidRPr="00E67864" w14:paraId="661515A7" w14:textId="77777777" w:rsidTr="00ED2B19">
        <w:tc>
          <w:tcPr>
            <w:tcW w:w="7268" w:type="dxa"/>
            <w:shd w:val="clear" w:color="auto" w:fill="auto"/>
          </w:tcPr>
          <w:p w14:paraId="253F2F75" w14:textId="02851030" w:rsidR="00A2677C" w:rsidRPr="00D37BF7" w:rsidRDefault="008A671D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</w:t>
            </w:r>
            <w:r w:rsidR="00A2677C" w:rsidRPr="00D37BF7">
              <w:rPr>
                <w:rFonts w:cs="Arial"/>
                <w:sz w:val="20"/>
                <w:szCs w:val="20"/>
              </w:rPr>
              <w:t>ave all contractual reporting obligations been fulfilled</w:t>
            </w:r>
            <w:r w:rsidR="00A24583" w:rsidRPr="00D37BF7">
              <w:rPr>
                <w:rFonts w:cs="Arial"/>
                <w:sz w:val="20"/>
                <w:szCs w:val="20"/>
              </w:rPr>
              <w:t>?</w:t>
            </w:r>
            <w:r w:rsidR="00A2677C" w:rsidRPr="00D37BF7">
              <w:rPr>
                <w:rFonts w:cs="Arial"/>
                <w:sz w:val="20"/>
                <w:szCs w:val="20"/>
              </w:rPr>
              <w:t xml:space="preserve"> 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>(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I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 xml:space="preserve">nclude details of what information was required and when it was reported e.g. safety reports &amp; </w:t>
            </w:r>
            <w:r w:rsidR="00447378" w:rsidRPr="00D37BF7">
              <w:rPr>
                <w:rFonts w:cs="Arial"/>
                <w:i/>
                <w:sz w:val="20"/>
                <w:szCs w:val="20"/>
              </w:rPr>
              <w:t>trial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 xml:space="preserve"> milestones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.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 xml:space="preserve">)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0C635D" w14:textId="77777777" w:rsidR="00A2677C" w:rsidRPr="00264203" w:rsidRDefault="00692239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4CA1AD" w14:textId="77777777" w:rsidR="00A2677C" w:rsidRPr="00264203" w:rsidRDefault="00692239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E36136" w14:textId="77777777" w:rsidR="00A2677C" w:rsidRPr="00264203" w:rsidRDefault="00692239" w:rsidP="00ED2B19">
            <w:pPr>
              <w:jc w:val="center"/>
              <w:rPr>
                <w:rFonts w:cs="Arial"/>
                <w:bCs/>
              </w:rPr>
            </w:pPr>
            <w:r w:rsidRPr="00264203">
              <w:rPr>
                <w:rFonts w:cs="Arial"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264203">
              <w:rPr>
                <w:rFonts w:cs="Arial"/>
                <w:bCs/>
              </w:rPr>
              <w:instrText xml:space="preserve"> FORMCHECKBOX </w:instrText>
            </w:r>
            <w:r w:rsidR="00E00404">
              <w:rPr>
                <w:rFonts w:cs="Arial"/>
                <w:bCs/>
              </w:rPr>
            </w:r>
            <w:r w:rsidR="00E00404">
              <w:rPr>
                <w:rFonts w:cs="Arial"/>
                <w:bCs/>
              </w:rPr>
              <w:fldChar w:fldCharType="separate"/>
            </w:r>
            <w:r w:rsidRPr="00264203">
              <w:rPr>
                <w:rFonts w:cs="Arial"/>
                <w:bCs/>
              </w:rPr>
              <w:fldChar w:fldCharType="end"/>
            </w:r>
          </w:p>
        </w:tc>
      </w:tr>
      <w:tr w:rsidR="00E437B2" w:rsidRPr="00E67864" w14:paraId="7D027DED" w14:textId="77777777" w:rsidTr="00581479">
        <w:tc>
          <w:tcPr>
            <w:tcW w:w="9252" w:type="dxa"/>
            <w:gridSpan w:val="4"/>
            <w:shd w:val="clear" w:color="auto" w:fill="auto"/>
          </w:tcPr>
          <w:p w14:paraId="51EC9AFB" w14:textId="77777777" w:rsidR="00E437B2" w:rsidRPr="00D37BF7" w:rsidRDefault="00E437B2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F6737E" w:rsidRPr="00E67864" w14:paraId="6C79D827" w14:textId="77777777" w:rsidTr="008A6920">
        <w:tc>
          <w:tcPr>
            <w:tcW w:w="9252" w:type="dxa"/>
            <w:gridSpan w:val="4"/>
            <w:shd w:val="clear" w:color="auto" w:fill="BFBFBF" w:themeFill="background1" w:themeFillShade="BF"/>
          </w:tcPr>
          <w:p w14:paraId="63A5D8C5" w14:textId="44426F3A" w:rsidR="00F6737E" w:rsidRPr="00190A1A" w:rsidRDefault="00264203" w:rsidP="00190A1A">
            <w:pPr>
              <w:pStyle w:val="ListParagraph"/>
              <w:numPr>
                <w:ilvl w:val="0"/>
                <w:numId w:val="1"/>
              </w:numPr>
              <w:ind w:left="498" w:hanging="498"/>
              <w:rPr>
                <w:rFonts w:cs="Arial"/>
                <w:b/>
                <w:bCs/>
              </w:rPr>
            </w:pPr>
            <w:r w:rsidRPr="00190A1A">
              <w:rPr>
                <w:rFonts w:cs="Arial"/>
                <w:b/>
              </w:rPr>
              <w:t>TRIAL MASTER FILE</w:t>
            </w:r>
            <w:r w:rsidR="00F6737E" w:rsidRPr="00190A1A">
              <w:rPr>
                <w:rFonts w:cs="Arial"/>
                <w:b/>
              </w:rPr>
              <w:t xml:space="preserve"> (TMF) / </w:t>
            </w:r>
            <w:r w:rsidRPr="00190A1A">
              <w:rPr>
                <w:rFonts w:cs="Arial"/>
                <w:b/>
              </w:rPr>
              <w:t>INVESTIGATOR SITE FILE</w:t>
            </w:r>
            <w:r w:rsidR="00F6737E" w:rsidRPr="00190A1A">
              <w:rPr>
                <w:rFonts w:cs="Arial"/>
                <w:b/>
              </w:rPr>
              <w:t xml:space="preserve"> (ISF)</w:t>
            </w:r>
          </w:p>
        </w:tc>
      </w:tr>
      <w:tr w:rsidR="00A2677C" w:rsidRPr="00E67864" w14:paraId="6907745A" w14:textId="77777777" w:rsidTr="00ED2B19">
        <w:tc>
          <w:tcPr>
            <w:tcW w:w="7268" w:type="dxa"/>
            <w:shd w:val="clear" w:color="auto" w:fill="auto"/>
          </w:tcPr>
          <w:p w14:paraId="1966412A" w14:textId="644887A6" w:rsidR="00A2677C" w:rsidRPr="00D37BF7" w:rsidRDefault="00A2677C" w:rsidP="00747160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the entire TMF/ISF</w:t>
            </w:r>
            <w:r w:rsidR="00DB3C77" w:rsidRPr="00D37BF7">
              <w:rPr>
                <w:rFonts w:cs="Arial"/>
                <w:sz w:val="20"/>
                <w:szCs w:val="20"/>
              </w:rPr>
              <w:t>,</w:t>
            </w:r>
            <w:r w:rsidRPr="00D37BF7">
              <w:rPr>
                <w:rFonts w:cs="Arial"/>
                <w:sz w:val="20"/>
                <w:szCs w:val="20"/>
              </w:rPr>
              <w:t xml:space="preserve"> including Pharmacy File</w:t>
            </w:r>
            <w:r w:rsidR="00DB3C77" w:rsidRPr="00D37BF7">
              <w:rPr>
                <w:rFonts w:cs="Arial"/>
                <w:sz w:val="20"/>
                <w:szCs w:val="20"/>
              </w:rPr>
              <w:t>,</w:t>
            </w:r>
            <w:r w:rsidRPr="00D37BF7">
              <w:rPr>
                <w:rFonts w:cs="Arial"/>
                <w:sz w:val="20"/>
                <w:szCs w:val="20"/>
              </w:rPr>
              <w:t xml:space="preserve"> been reviewed</w:t>
            </w:r>
            <w:r w:rsidR="00A24583" w:rsidRPr="00D37BF7">
              <w:rPr>
                <w:rFonts w:cs="Arial"/>
                <w:sz w:val="20"/>
                <w:szCs w:val="20"/>
              </w:rPr>
              <w:t>?</w:t>
            </w:r>
            <w:r w:rsidRPr="00D37BF7">
              <w:rPr>
                <w:rFonts w:cs="Arial"/>
                <w:sz w:val="20"/>
                <w:szCs w:val="20"/>
              </w:rPr>
              <w:t xml:space="preserve"> </w:t>
            </w:r>
            <w:r w:rsidRPr="00D37BF7">
              <w:rPr>
                <w:rFonts w:cs="Arial"/>
                <w:i/>
                <w:sz w:val="20"/>
                <w:szCs w:val="20"/>
              </w:rPr>
              <w:t>(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I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nclude details of missing 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documentation;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details of documentation present to be logged on relevant file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 xml:space="preserve"> review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checklist</w:t>
            </w:r>
            <w:r w:rsidR="008A671D" w:rsidRPr="00D37BF7">
              <w:rPr>
                <w:rFonts w:cs="Arial"/>
                <w:i/>
                <w:sz w:val="20"/>
                <w:szCs w:val="20"/>
              </w:rPr>
              <w:t xml:space="preserve"> which will be filed in the TMF/ISF</w:t>
            </w:r>
            <w:r w:rsidR="00747160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DE9871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8AD2A9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C06C4C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F6737E" w:rsidRPr="00E67864" w14:paraId="6275AE9A" w14:textId="77777777" w:rsidTr="00581479">
        <w:tc>
          <w:tcPr>
            <w:tcW w:w="9252" w:type="dxa"/>
            <w:gridSpan w:val="4"/>
            <w:shd w:val="clear" w:color="auto" w:fill="auto"/>
          </w:tcPr>
          <w:p w14:paraId="5E078B3E" w14:textId="77777777" w:rsidR="00F6737E" w:rsidRPr="00D37BF7" w:rsidRDefault="00F6737E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A2677C" w:rsidRPr="00E67864" w14:paraId="7A5DB211" w14:textId="77777777" w:rsidTr="00ED2B19">
        <w:tc>
          <w:tcPr>
            <w:tcW w:w="7268" w:type="dxa"/>
            <w:shd w:val="clear" w:color="auto" w:fill="auto"/>
          </w:tcPr>
          <w:p w14:paraId="57B8250F" w14:textId="6C70F2DD" w:rsidR="00A2677C" w:rsidRPr="00D37BF7" w:rsidRDefault="00CF129E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Has the Principal Investigator signed the completed Delegation of Duties log?</w:t>
            </w:r>
            <w:r w:rsidR="000C1328" w:rsidRPr="00D37BF7">
              <w:rPr>
                <w:rFonts w:cs="Arial"/>
                <w:sz w:val="20"/>
                <w:szCs w:val="20"/>
              </w:rPr>
              <w:t xml:space="preserve"> </w:t>
            </w:r>
            <w:r w:rsidR="00A24583" w:rsidRPr="00D37BF7">
              <w:rPr>
                <w:rFonts w:cs="Arial"/>
                <w:sz w:val="20"/>
                <w:szCs w:val="20"/>
              </w:rPr>
              <w:t>(</w:t>
            </w:r>
            <w:r w:rsidR="000C1328" w:rsidRPr="00D37BF7">
              <w:rPr>
                <w:rFonts w:cs="Arial"/>
                <w:i/>
                <w:sz w:val="20"/>
                <w:szCs w:val="20"/>
              </w:rPr>
              <w:t>The log should cover the entire period of the trial at a site and a signed copy should be collected for filing in the Sponsor File.</w:t>
            </w:r>
            <w:r w:rsidR="00A24583"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72857E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7812D6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7749FA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F6737E" w:rsidRPr="00E67864" w14:paraId="49AF9993" w14:textId="77777777" w:rsidTr="00581479">
        <w:tc>
          <w:tcPr>
            <w:tcW w:w="9252" w:type="dxa"/>
            <w:gridSpan w:val="4"/>
            <w:shd w:val="clear" w:color="auto" w:fill="auto"/>
          </w:tcPr>
          <w:p w14:paraId="7785237E" w14:textId="77777777" w:rsidR="00F6737E" w:rsidRPr="00D37BF7" w:rsidRDefault="00F6737E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A2677C" w:rsidRPr="00E67864" w14:paraId="238FEEDB" w14:textId="77777777" w:rsidTr="00ED2B19">
        <w:tc>
          <w:tcPr>
            <w:tcW w:w="7268" w:type="dxa"/>
            <w:shd w:val="clear" w:color="auto" w:fill="auto"/>
          </w:tcPr>
          <w:p w14:paraId="70A37F88" w14:textId="50DAF835" w:rsidR="00A2677C" w:rsidRPr="00D37BF7" w:rsidRDefault="00A2677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Are all </w:t>
            </w:r>
            <w:r w:rsidR="00A24583" w:rsidRPr="00D37BF7">
              <w:rPr>
                <w:rFonts w:cs="Arial"/>
                <w:sz w:val="20"/>
                <w:szCs w:val="20"/>
              </w:rPr>
              <w:t xml:space="preserve">curriculum </w:t>
            </w:r>
            <w:r w:rsidR="00747160" w:rsidRPr="00D37BF7">
              <w:rPr>
                <w:rFonts w:cs="Arial"/>
                <w:sz w:val="20"/>
                <w:szCs w:val="20"/>
              </w:rPr>
              <w:t>vitae/</w:t>
            </w:r>
            <w:r w:rsidRPr="00D37BF7">
              <w:rPr>
                <w:rFonts w:cs="Arial"/>
                <w:sz w:val="20"/>
                <w:szCs w:val="20"/>
              </w:rPr>
              <w:t xml:space="preserve">GCP training information present in the TMF/ISF for all </w:t>
            </w:r>
            <w:r w:rsidR="00447378" w:rsidRPr="00D37BF7">
              <w:rPr>
                <w:rFonts w:cs="Arial"/>
                <w:sz w:val="20"/>
                <w:szCs w:val="20"/>
              </w:rPr>
              <w:t>trial</w:t>
            </w:r>
            <w:r w:rsidRPr="00D37BF7">
              <w:rPr>
                <w:rFonts w:cs="Arial"/>
                <w:sz w:val="20"/>
                <w:szCs w:val="20"/>
              </w:rPr>
              <w:t xml:space="preserve"> staff for the duration of the </w:t>
            </w:r>
            <w:r w:rsidR="00447378" w:rsidRPr="00D37BF7">
              <w:rPr>
                <w:rFonts w:cs="Arial"/>
                <w:sz w:val="20"/>
                <w:szCs w:val="20"/>
              </w:rPr>
              <w:t>trial</w:t>
            </w:r>
            <w:r w:rsidRPr="00D37BF7">
              <w:rPr>
                <w:rFonts w:cs="Arial"/>
                <w:sz w:val="20"/>
                <w:szCs w:val="20"/>
              </w:rPr>
              <w:t>?</w:t>
            </w:r>
            <w:r w:rsidR="00747160" w:rsidRPr="00D37BF7">
              <w:rPr>
                <w:rFonts w:cs="Arial"/>
                <w:sz w:val="20"/>
                <w:szCs w:val="20"/>
              </w:rPr>
              <w:t xml:space="preserve"> </w:t>
            </w:r>
            <w:r w:rsidR="00747160" w:rsidRPr="00D37BF7">
              <w:rPr>
                <w:rFonts w:cs="Arial"/>
                <w:i/>
                <w:sz w:val="20"/>
                <w:szCs w:val="20"/>
              </w:rPr>
              <w:t>(If filed centrally for duration of trial, copies must now be placed in the ISF/TMF.</w:t>
            </w:r>
            <w:r w:rsidR="00E807E2" w:rsidRPr="00D37BF7">
              <w:rPr>
                <w:rFonts w:cs="Arial"/>
                <w:i/>
                <w:sz w:val="20"/>
                <w:szCs w:val="20"/>
              </w:rPr>
              <w:t xml:space="preserve"> </w:t>
            </w:r>
            <w:r w:rsidR="00DE168B" w:rsidRPr="00D37BF7">
              <w:rPr>
                <w:rFonts w:cs="Arial"/>
                <w:i/>
                <w:sz w:val="20"/>
                <w:szCs w:val="20"/>
              </w:rPr>
              <w:t>Take copies for TMF, if required.</w:t>
            </w:r>
            <w:r w:rsidR="00747160" w:rsidRPr="00D37BF7">
              <w:rPr>
                <w:rFonts w:cs="Arial"/>
                <w:i/>
                <w:sz w:val="20"/>
                <w:szCs w:val="20"/>
              </w:rPr>
              <w:t>)</w:t>
            </w:r>
            <w:r w:rsidR="00967BCB" w:rsidRPr="00D37BF7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606A29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D57425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D593B2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F6737E" w:rsidRPr="00E67864" w14:paraId="7D60B630" w14:textId="77777777" w:rsidTr="00581479">
        <w:tc>
          <w:tcPr>
            <w:tcW w:w="9252" w:type="dxa"/>
            <w:gridSpan w:val="4"/>
            <w:shd w:val="clear" w:color="auto" w:fill="auto"/>
          </w:tcPr>
          <w:p w14:paraId="1972041A" w14:textId="77777777" w:rsidR="00F6737E" w:rsidRPr="00D37BF7" w:rsidRDefault="00F6737E" w:rsidP="00634190">
            <w:pPr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  <w:p w14:paraId="4614189C" w14:textId="77777777" w:rsidR="00103CB8" w:rsidRPr="00D37BF7" w:rsidRDefault="00103CB8" w:rsidP="00634190">
            <w:pPr>
              <w:rPr>
                <w:rFonts w:cs="Arial"/>
                <w:b/>
                <w:sz w:val="20"/>
                <w:szCs w:val="20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134"/>
              <w:gridCol w:w="2134"/>
              <w:gridCol w:w="2405"/>
            </w:tblGrid>
            <w:tr w:rsidR="00103CB8" w:rsidRPr="00D37BF7" w14:paraId="3D95165A" w14:textId="77777777" w:rsidTr="00E67864">
              <w:tc>
                <w:tcPr>
                  <w:tcW w:w="1304" w:type="pct"/>
                  <w:shd w:val="clear" w:color="auto" w:fill="EEECE1"/>
                </w:tcPr>
                <w:p w14:paraId="41DE079F" w14:textId="77777777" w:rsidR="00103CB8" w:rsidRPr="00D37BF7" w:rsidRDefault="00103CB8" w:rsidP="00103CB8">
                  <w:pPr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</w:pPr>
                  <w:r w:rsidRPr="00D37BF7">
                    <w:rPr>
                      <w:rFonts w:eastAsia="Times New Roman" w:cs="Arial"/>
                      <w:b/>
                      <w:bCs/>
                      <w:noProof/>
                      <w:color w:val="000000"/>
                      <w:sz w:val="20"/>
                      <w:szCs w:val="20"/>
                      <w:lang w:val="fr-FR" w:eastAsia="en-GB"/>
                    </w:rPr>
                    <w:t>Name on Delegation Log</w:t>
                  </w:r>
                </w:p>
              </w:tc>
              <w:tc>
                <w:tcPr>
                  <w:tcW w:w="1182" w:type="pct"/>
                  <w:shd w:val="clear" w:color="auto" w:fill="EEECE1"/>
                </w:tcPr>
                <w:p w14:paraId="7DD726C4" w14:textId="77777777" w:rsidR="00103CB8" w:rsidRPr="00D37BF7" w:rsidRDefault="00103CB8" w:rsidP="00103CB8">
                  <w:pPr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</w:pPr>
                  <w:r w:rsidRPr="00D37BF7">
                    <w:rPr>
                      <w:rFonts w:eastAsia="Times New Roman" w:cs="Arial"/>
                      <w:b/>
                      <w:bCs/>
                      <w:noProof/>
                      <w:color w:val="000000"/>
                      <w:sz w:val="20"/>
                      <w:szCs w:val="20"/>
                      <w:lang w:val="fr-FR" w:eastAsia="en-GB"/>
                    </w:rPr>
                    <w:t>Role</w:t>
                  </w:r>
                </w:p>
              </w:tc>
              <w:tc>
                <w:tcPr>
                  <w:tcW w:w="1182" w:type="pct"/>
                  <w:shd w:val="clear" w:color="auto" w:fill="EEECE1"/>
                </w:tcPr>
                <w:p w14:paraId="41F71C66" w14:textId="77777777" w:rsidR="00103CB8" w:rsidRPr="00D37BF7" w:rsidRDefault="00103CB8" w:rsidP="00103CB8">
                  <w:pPr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</w:pPr>
                  <w:r w:rsidRPr="00D37BF7">
                    <w:rPr>
                      <w:rFonts w:eastAsia="Times New Roman" w:cs="Arial"/>
                      <w:b/>
                      <w:bCs/>
                      <w:noProof/>
                      <w:color w:val="000000"/>
                      <w:sz w:val="20"/>
                      <w:szCs w:val="20"/>
                      <w:lang w:val="fr-FR" w:eastAsia="en-GB"/>
                    </w:rPr>
                    <w:t>CV (date of signature</w:t>
                  </w:r>
                </w:p>
              </w:tc>
              <w:tc>
                <w:tcPr>
                  <w:tcW w:w="1332" w:type="pct"/>
                  <w:shd w:val="clear" w:color="auto" w:fill="EEECE1"/>
                </w:tcPr>
                <w:p w14:paraId="40093DCF" w14:textId="77777777" w:rsidR="00103CB8" w:rsidRPr="00D37BF7" w:rsidRDefault="00103CB8" w:rsidP="00103CB8">
                  <w:pPr>
                    <w:rPr>
                      <w:rFonts w:eastAsia="Times New Roman" w:cs="Arial"/>
                      <w:b/>
                      <w:bCs/>
                      <w:sz w:val="20"/>
                      <w:szCs w:val="20"/>
                    </w:rPr>
                  </w:pPr>
                  <w:r w:rsidRPr="00D37BF7">
                    <w:rPr>
                      <w:rFonts w:eastAsia="Times New Roman" w:cs="Arial"/>
                      <w:b/>
                      <w:bCs/>
                      <w:noProof/>
                      <w:color w:val="000000"/>
                      <w:sz w:val="20"/>
                      <w:szCs w:val="20"/>
                      <w:lang w:val="fr-FR" w:eastAsia="en-GB"/>
                    </w:rPr>
                    <w:t>GCP training certificate (date of last training)</w:t>
                  </w:r>
                </w:p>
              </w:tc>
            </w:tr>
            <w:tr w:rsidR="00103CB8" w:rsidRPr="00D37BF7" w14:paraId="5753A964" w14:textId="77777777" w:rsidTr="00E67864">
              <w:tc>
                <w:tcPr>
                  <w:tcW w:w="1304" w:type="pct"/>
                  <w:shd w:val="clear" w:color="auto" w:fill="FFFFFF"/>
                  <w:vAlign w:val="center"/>
                </w:tcPr>
                <w:p w14:paraId="1B87409B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shd w:val="clear" w:color="auto" w:fill="FFFFFF"/>
                  <w:vAlign w:val="center"/>
                </w:tcPr>
                <w:p w14:paraId="2EC63FD8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shd w:val="clear" w:color="auto" w:fill="FFFFFF"/>
                  <w:vAlign w:val="center"/>
                </w:tcPr>
                <w:p w14:paraId="068C0A87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shd w:val="clear" w:color="auto" w:fill="FFFFFF"/>
                  <w:vAlign w:val="center"/>
                </w:tcPr>
                <w:p w14:paraId="457C9457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03CB8" w:rsidRPr="00D37BF7" w14:paraId="40A47D1D" w14:textId="77777777" w:rsidTr="00E67864">
              <w:tc>
                <w:tcPr>
                  <w:tcW w:w="1304" w:type="pct"/>
                  <w:vAlign w:val="center"/>
                </w:tcPr>
                <w:p w14:paraId="3F964EB9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0456F08B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1656B61A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1794C05D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03CB8" w:rsidRPr="00D37BF7" w14:paraId="7C88C4C8" w14:textId="77777777" w:rsidTr="00E67864">
              <w:tc>
                <w:tcPr>
                  <w:tcW w:w="1304" w:type="pct"/>
                  <w:vAlign w:val="center"/>
                </w:tcPr>
                <w:p w14:paraId="01608666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6F10A7C1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6D0099DD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4B1B9750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103CB8" w:rsidRPr="00D37BF7" w14:paraId="67D2C8B0" w14:textId="77777777" w:rsidTr="00E67864">
              <w:tc>
                <w:tcPr>
                  <w:tcW w:w="1304" w:type="pct"/>
                  <w:vAlign w:val="center"/>
                </w:tcPr>
                <w:p w14:paraId="25F21C00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noProof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542902D7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445EDFF3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06C2520F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03CB8" w:rsidRPr="00D37BF7" w14:paraId="3AFFF0BA" w14:textId="77777777" w:rsidTr="00E67864">
              <w:tc>
                <w:tcPr>
                  <w:tcW w:w="1304" w:type="pct"/>
                  <w:vAlign w:val="center"/>
                </w:tcPr>
                <w:p w14:paraId="1C69ED78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noProof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26C7CCCB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5A084410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0A27FC1F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03CB8" w:rsidRPr="00D37BF7" w14:paraId="1D9D5503" w14:textId="77777777" w:rsidTr="00E67864">
              <w:tc>
                <w:tcPr>
                  <w:tcW w:w="1304" w:type="pct"/>
                  <w:vAlign w:val="center"/>
                </w:tcPr>
                <w:p w14:paraId="07C2E3A5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noProof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5AA3DCC6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5B597BBC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12ECB30A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103CB8" w:rsidRPr="00D37BF7" w14:paraId="61072456" w14:textId="77777777" w:rsidTr="00E67864">
              <w:tc>
                <w:tcPr>
                  <w:tcW w:w="1304" w:type="pct"/>
                  <w:vAlign w:val="center"/>
                </w:tcPr>
                <w:p w14:paraId="37D3076B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noProof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35D0579B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14BDB6F1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4D200907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03CB8" w:rsidRPr="00D37BF7" w14:paraId="3DEA859A" w14:textId="77777777" w:rsidTr="00E67864">
              <w:tc>
                <w:tcPr>
                  <w:tcW w:w="1304" w:type="pct"/>
                  <w:vAlign w:val="center"/>
                </w:tcPr>
                <w:p w14:paraId="6A09EC6E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noProof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19C01519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2" w:type="pct"/>
                  <w:vAlign w:val="center"/>
                </w:tcPr>
                <w:p w14:paraId="78F63173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32" w:type="pct"/>
                  <w:vAlign w:val="center"/>
                </w:tcPr>
                <w:p w14:paraId="17D41306" w14:textId="77777777" w:rsidR="00103CB8" w:rsidRPr="00D37BF7" w:rsidRDefault="00103CB8" w:rsidP="00103CB8">
                  <w:pPr>
                    <w:jc w:val="center"/>
                    <w:rPr>
                      <w:rFonts w:eastAsia="Times New Roman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C00F73C" w14:textId="77777777" w:rsidR="00103CB8" w:rsidRPr="00D37BF7" w:rsidRDefault="00103CB8" w:rsidP="00634190">
            <w:pPr>
              <w:rPr>
                <w:rFonts w:cs="Arial"/>
                <w:b/>
                <w:sz w:val="20"/>
                <w:szCs w:val="20"/>
              </w:rPr>
            </w:pPr>
          </w:p>
          <w:p w14:paraId="63CAFD35" w14:textId="77777777" w:rsidR="00103CB8" w:rsidRPr="00D37BF7" w:rsidRDefault="00103CB8" w:rsidP="00634190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A2677C" w:rsidRPr="00E67864" w14:paraId="69AEB94E" w14:textId="77777777" w:rsidTr="00ED2B19">
        <w:tc>
          <w:tcPr>
            <w:tcW w:w="7268" w:type="dxa"/>
            <w:shd w:val="clear" w:color="auto" w:fill="auto"/>
          </w:tcPr>
          <w:p w14:paraId="023A4AC6" w14:textId="4C969415" w:rsidR="00A2677C" w:rsidRPr="00190A1A" w:rsidRDefault="00A2677C" w:rsidP="00190A1A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</w:rPr>
            </w:pPr>
            <w:r w:rsidRPr="001B78ED">
              <w:rPr>
                <w:rFonts w:cs="Arial"/>
                <w:sz w:val="20"/>
                <w:szCs w:val="20"/>
              </w:rPr>
              <w:t>Have copies of the Monitoring Visit Log</w:t>
            </w:r>
            <w:r w:rsidR="00B25BB2">
              <w:rPr>
                <w:rFonts w:cs="Arial"/>
                <w:sz w:val="20"/>
                <w:szCs w:val="20"/>
              </w:rPr>
              <w:t>, deviation log, Protocol signature pages, R&amp;D approvals</w:t>
            </w:r>
            <w:r w:rsidRPr="001B78ED">
              <w:rPr>
                <w:rFonts w:cs="Arial"/>
                <w:sz w:val="20"/>
                <w:szCs w:val="20"/>
              </w:rPr>
              <w:t xml:space="preserve"> and other applicable documentation been collected for filing in the Sponsor File</w:t>
            </w:r>
            <w:r w:rsidR="000170BB" w:rsidRPr="001B78ED">
              <w:rPr>
                <w:rFonts w:cs="Arial"/>
                <w:sz w:val="20"/>
                <w:szCs w:val="20"/>
              </w:rPr>
              <w:t xml:space="preserve"> &amp; TMF</w:t>
            </w:r>
            <w:r w:rsidR="00A24583" w:rsidRPr="001B78ED">
              <w:rPr>
                <w:rFonts w:cs="Arial"/>
                <w:sz w:val="20"/>
                <w:szCs w:val="20"/>
              </w:rPr>
              <w:t>?</w:t>
            </w:r>
            <w:r w:rsidRPr="001B78ED">
              <w:rPr>
                <w:rFonts w:cs="Arial"/>
                <w:sz w:val="20"/>
                <w:szCs w:val="20"/>
              </w:rPr>
              <w:t xml:space="preserve"> </w:t>
            </w:r>
            <w:r w:rsidRPr="001B78ED">
              <w:rPr>
                <w:rFonts w:cs="Arial"/>
                <w:i/>
                <w:sz w:val="20"/>
                <w:szCs w:val="20"/>
              </w:rPr>
              <w:t>(</w:t>
            </w:r>
            <w:r w:rsidR="00824143" w:rsidRPr="001B78ED">
              <w:rPr>
                <w:rFonts w:cs="Arial"/>
                <w:i/>
                <w:sz w:val="20"/>
                <w:szCs w:val="20"/>
              </w:rPr>
              <w:t>I</w:t>
            </w:r>
            <w:r w:rsidRPr="001B78ED">
              <w:rPr>
                <w:rFonts w:cs="Arial"/>
                <w:i/>
                <w:sz w:val="20"/>
                <w:szCs w:val="20"/>
              </w:rPr>
              <w:t>nclude details of which documents were copied</w:t>
            </w:r>
            <w:r w:rsidR="00824143" w:rsidRPr="001B78ED">
              <w:rPr>
                <w:rFonts w:cs="Arial"/>
                <w:i/>
                <w:sz w:val="20"/>
                <w:szCs w:val="20"/>
              </w:rPr>
              <w:t>.</w:t>
            </w:r>
            <w:r w:rsidRPr="001B78ED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340CF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EA057E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E17768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F6737E" w:rsidRPr="00E67864" w14:paraId="1979F949" w14:textId="77777777" w:rsidTr="00581479">
        <w:tc>
          <w:tcPr>
            <w:tcW w:w="9252" w:type="dxa"/>
            <w:gridSpan w:val="4"/>
            <w:shd w:val="clear" w:color="auto" w:fill="auto"/>
          </w:tcPr>
          <w:p w14:paraId="6F07CE15" w14:textId="77777777" w:rsidR="00F6737E" w:rsidRPr="001B78ED" w:rsidRDefault="00F6737E" w:rsidP="001B78ED">
            <w:pPr>
              <w:rPr>
                <w:rFonts w:cs="Arial"/>
                <w:bCs/>
              </w:rPr>
            </w:pPr>
            <w:r w:rsidRPr="001B78ED">
              <w:rPr>
                <w:rFonts w:cs="Arial"/>
                <w:sz w:val="20"/>
                <w:szCs w:val="20"/>
              </w:rPr>
              <w:t>Comments:</w:t>
            </w:r>
            <w:r w:rsidRPr="001B78ED">
              <w:rPr>
                <w:rFonts w:cs="Arial"/>
              </w:rPr>
              <w:t xml:space="preserve"> </w:t>
            </w:r>
          </w:p>
        </w:tc>
      </w:tr>
      <w:tr w:rsidR="00F6737E" w:rsidRPr="00E67864" w14:paraId="4D1B57B3" w14:textId="77777777" w:rsidTr="008A6920">
        <w:tc>
          <w:tcPr>
            <w:tcW w:w="9252" w:type="dxa"/>
            <w:gridSpan w:val="4"/>
            <w:shd w:val="clear" w:color="auto" w:fill="BFBFBF" w:themeFill="background1" w:themeFillShade="BF"/>
          </w:tcPr>
          <w:p w14:paraId="775D3085" w14:textId="3AE0BA73" w:rsidR="00F6737E" w:rsidRPr="00190A1A" w:rsidRDefault="00264203" w:rsidP="00FB58DE">
            <w:pPr>
              <w:pStyle w:val="ListParagraph"/>
              <w:numPr>
                <w:ilvl w:val="0"/>
                <w:numId w:val="1"/>
              </w:numPr>
              <w:ind w:left="498" w:hanging="498"/>
              <w:rPr>
                <w:rFonts w:cs="Arial"/>
                <w:b/>
              </w:rPr>
            </w:pPr>
            <w:r w:rsidRPr="00190A1A">
              <w:rPr>
                <w:rFonts w:cs="Arial"/>
                <w:b/>
              </w:rPr>
              <w:t>GENERAL CLOSE OUT REQUIREMENTS</w:t>
            </w:r>
          </w:p>
        </w:tc>
      </w:tr>
      <w:tr w:rsidR="00A2677C" w:rsidRPr="00E67864" w14:paraId="20286809" w14:textId="77777777" w:rsidTr="00ED2B19">
        <w:tc>
          <w:tcPr>
            <w:tcW w:w="7268" w:type="dxa"/>
            <w:shd w:val="clear" w:color="auto" w:fill="auto"/>
          </w:tcPr>
          <w:p w14:paraId="2D0051C2" w14:textId="776C06E0" w:rsidR="00A2677C" w:rsidRPr="00D37BF7" w:rsidRDefault="00F6737E" w:rsidP="00FB58DE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Have you informed the relevant individuals that</w:t>
            </w:r>
            <w:r w:rsidR="002E1581" w:rsidRPr="00D37BF7">
              <w:rPr>
                <w:rFonts w:cs="Arial"/>
                <w:sz w:val="20"/>
                <w:szCs w:val="20"/>
              </w:rPr>
              <w:t xml:space="preserve"> there </w:t>
            </w:r>
            <w:r w:rsidRPr="00D37BF7">
              <w:rPr>
                <w:rFonts w:cs="Arial"/>
                <w:sz w:val="20"/>
                <w:szCs w:val="20"/>
              </w:rPr>
              <w:t>is a</w:t>
            </w:r>
            <w:r w:rsidR="00A2677C" w:rsidRPr="00D37BF7">
              <w:rPr>
                <w:rFonts w:cs="Arial"/>
                <w:sz w:val="20"/>
                <w:szCs w:val="20"/>
              </w:rPr>
              <w:t xml:space="preserve"> possibility of further data and documentation queries after site closure?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4D5041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0C79BF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A76DB4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F6737E" w:rsidRPr="00E67864" w14:paraId="3516EC52" w14:textId="77777777" w:rsidTr="00581479">
        <w:tc>
          <w:tcPr>
            <w:tcW w:w="9252" w:type="dxa"/>
            <w:gridSpan w:val="4"/>
            <w:shd w:val="clear" w:color="auto" w:fill="auto"/>
          </w:tcPr>
          <w:p w14:paraId="492BEC59" w14:textId="77777777" w:rsidR="00F6737E" w:rsidRPr="00D37BF7" w:rsidRDefault="00F6737E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Comments: </w:t>
            </w:r>
          </w:p>
        </w:tc>
      </w:tr>
      <w:tr w:rsidR="00A2677C" w:rsidRPr="00E67864" w14:paraId="1BB96F8E" w14:textId="77777777" w:rsidTr="00ED2B19">
        <w:tc>
          <w:tcPr>
            <w:tcW w:w="7268" w:type="dxa"/>
            <w:shd w:val="clear" w:color="auto" w:fill="auto"/>
          </w:tcPr>
          <w:p w14:paraId="4B74E566" w14:textId="0650AA74" w:rsidR="00A2677C" w:rsidRPr="00D37BF7" w:rsidRDefault="00A2677C" w:rsidP="00FB58DE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Have the archiving requirements</w:t>
            </w:r>
            <w:r w:rsidR="00F6737E" w:rsidRPr="00D37BF7">
              <w:rPr>
                <w:rFonts w:cs="Arial"/>
                <w:sz w:val="20"/>
                <w:szCs w:val="20"/>
              </w:rPr>
              <w:t xml:space="preserve"> </w:t>
            </w:r>
            <w:r w:rsidRPr="00D37BF7">
              <w:rPr>
                <w:rFonts w:cs="Arial"/>
                <w:sz w:val="20"/>
                <w:szCs w:val="20"/>
              </w:rPr>
              <w:t>been discussed with the Investigator?</w:t>
            </w:r>
            <w:r w:rsidR="00F6737E" w:rsidRPr="00D37BF7">
              <w:rPr>
                <w:rFonts w:cs="Arial"/>
                <w:sz w:val="20"/>
                <w:szCs w:val="20"/>
              </w:rPr>
              <w:t xml:space="preserve"> </w:t>
            </w:r>
            <w:r w:rsidR="00824143" w:rsidRPr="00D37BF7">
              <w:rPr>
                <w:rFonts w:cs="Arial"/>
                <w:sz w:val="20"/>
                <w:szCs w:val="20"/>
              </w:rPr>
              <w:t>(</w:t>
            </w:r>
            <w:r w:rsidR="00E0492F" w:rsidRPr="00D37BF7">
              <w:rPr>
                <w:rFonts w:cs="Arial"/>
                <w:i/>
                <w:sz w:val="20"/>
                <w:szCs w:val="20"/>
              </w:rPr>
              <w:t>Please ensure that the Investigator is aware that th</w:t>
            </w:r>
            <w:r w:rsidR="00440A1C" w:rsidRPr="00D37BF7">
              <w:rPr>
                <w:rFonts w:cs="Arial"/>
                <w:i/>
                <w:sz w:val="20"/>
                <w:szCs w:val="20"/>
              </w:rPr>
              <w:t>ey must inform the S</w:t>
            </w:r>
            <w:r w:rsidR="00E0492F" w:rsidRPr="00D37BF7">
              <w:rPr>
                <w:rFonts w:cs="Arial"/>
                <w:i/>
                <w:sz w:val="20"/>
                <w:szCs w:val="20"/>
              </w:rPr>
              <w:t>ponsor and provide alternative contact details if they leave their current role.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914B33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FED8DE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D2815B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581479" w:rsidRPr="00E67864" w14:paraId="7FD27ADC" w14:textId="77777777" w:rsidTr="00581479">
        <w:tc>
          <w:tcPr>
            <w:tcW w:w="9252" w:type="dxa"/>
            <w:gridSpan w:val="4"/>
            <w:shd w:val="clear" w:color="auto" w:fill="auto"/>
          </w:tcPr>
          <w:p w14:paraId="33F958DA" w14:textId="77777777" w:rsidR="00581479" w:rsidRPr="00D37BF7" w:rsidRDefault="00581479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lastRenderedPageBreak/>
              <w:t xml:space="preserve">Comments: </w:t>
            </w:r>
          </w:p>
        </w:tc>
      </w:tr>
      <w:tr w:rsidR="00F6737E" w:rsidRPr="00E67864" w14:paraId="78B07ECD" w14:textId="77777777" w:rsidTr="00ED2B19">
        <w:tc>
          <w:tcPr>
            <w:tcW w:w="7268" w:type="dxa"/>
            <w:shd w:val="clear" w:color="auto" w:fill="auto"/>
          </w:tcPr>
          <w:p w14:paraId="329AB71A" w14:textId="5FA7C6FB" w:rsidR="00F6737E" w:rsidRPr="00190A1A" w:rsidRDefault="00F6737E" w:rsidP="00FB58DE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</w:rPr>
            </w:pPr>
            <w:r w:rsidRPr="001B78ED">
              <w:rPr>
                <w:rFonts w:cs="Arial"/>
                <w:sz w:val="20"/>
                <w:szCs w:val="20"/>
              </w:rPr>
              <w:t xml:space="preserve">Have the requirements in case of a regulatory inspection or </w:t>
            </w:r>
            <w:r w:rsidR="00440A1C" w:rsidRPr="001B78ED">
              <w:rPr>
                <w:rFonts w:cs="Arial"/>
                <w:sz w:val="20"/>
                <w:szCs w:val="20"/>
              </w:rPr>
              <w:t>S</w:t>
            </w:r>
            <w:r w:rsidRPr="001B78ED">
              <w:rPr>
                <w:rFonts w:cs="Arial"/>
                <w:sz w:val="20"/>
                <w:szCs w:val="20"/>
              </w:rPr>
              <w:t>ponsor audit been discussed?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6F3D34" w14:textId="77777777" w:rsidR="00F6737E" w:rsidRPr="00E67864" w:rsidRDefault="00F6737E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8BEF25" w14:textId="77777777" w:rsidR="00F6737E" w:rsidRPr="00E67864" w:rsidRDefault="00F6737E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625701" w14:textId="77777777" w:rsidR="00F6737E" w:rsidRPr="00E67864" w:rsidRDefault="00F6737E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581479" w:rsidRPr="00E67864" w14:paraId="08A10838" w14:textId="77777777" w:rsidTr="00581479">
        <w:tc>
          <w:tcPr>
            <w:tcW w:w="9252" w:type="dxa"/>
            <w:gridSpan w:val="4"/>
            <w:shd w:val="clear" w:color="auto" w:fill="auto"/>
          </w:tcPr>
          <w:p w14:paraId="25FD7C94" w14:textId="77777777" w:rsidR="00581479" w:rsidRPr="00D37BF7" w:rsidRDefault="00581479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967BCB" w:rsidRPr="00E67864" w14:paraId="001AB287" w14:textId="77777777" w:rsidTr="00ED2B19">
        <w:tc>
          <w:tcPr>
            <w:tcW w:w="7268" w:type="dxa"/>
            <w:shd w:val="clear" w:color="auto" w:fill="auto"/>
          </w:tcPr>
          <w:p w14:paraId="15E5FEFA" w14:textId="0E5BEBA2" w:rsidR="00967BCB" w:rsidRPr="00D37BF7" w:rsidRDefault="00967BCB" w:rsidP="00FB58DE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Have all previous action points from last MV </w:t>
            </w:r>
            <w:r w:rsidR="00752CDB" w:rsidRPr="00D37BF7">
              <w:rPr>
                <w:rFonts w:cs="Arial"/>
                <w:sz w:val="20"/>
                <w:szCs w:val="20"/>
              </w:rPr>
              <w:t>been resolved</w:t>
            </w:r>
            <w:r w:rsidR="00973655" w:rsidRPr="00D37BF7">
              <w:rPr>
                <w:rFonts w:cs="Arial"/>
                <w:sz w:val="20"/>
                <w:szCs w:val="20"/>
              </w:rPr>
              <w:t>?</w:t>
            </w:r>
            <w:r w:rsidRPr="00D37BF7">
              <w:rPr>
                <w:rFonts w:cs="Arial"/>
                <w:sz w:val="20"/>
                <w:szCs w:val="20"/>
              </w:rPr>
              <w:t xml:space="preserve">  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>(</w:t>
            </w:r>
            <w:r w:rsidRPr="00D37BF7">
              <w:rPr>
                <w:rFonts w:cs="Arial"/>
                <w:i/>
                <w:sz w:val="20"/>
                <w:szCs w:val="20"/>
              </w:rPr>
              <w:t>Please indicate status of previous outstanding actions below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 xml:space="preserve"> &amp; l</w:t>
            </w:r>
            <w:r w:rsidRPr="00D37BF7">
              <w:rPr>
                <w:rFonts w:cs="Arial"/>
                <w:i/>
                <w:sz w:val="20"/>
                <w:szCs w:val="20"/>
              </w:rPr>
              <w:t>ist any</w:t>
            </w:r>
            <w:r w:rsidR="00400F6F" w:rsidRPr="00D37BF7">
              <w:rPr>
                <w:rFonts w:cs="Arial"/>
                <w:i/>
                <w:sz w:val="20"/>
                <w:szCs w:val="20"/>
              </w:rPr>
              <w:t xml:space="preserve"> outstanding actions in Part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2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73782A" w14:textId="3528286C" w:rsidR="00967BCB" w:rsidRPr="00E67864" w:rsidRDefault="00967BCB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D5B7B3" w14:textId="60A38FF3" w:rsidR="00967BCB" w:rsidRPr="00E67864" w:rsidRDefault="00967BCB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F54310" w14:textId="7DD63983" w:rsidR="00967BCB" w:rsidRPr="00E67864" w:rsidRDefault="00967BCB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1B78ED" w:rsidRPr="00E67864" w14:paraId="50C2BE5D" w14:textId="77777777" w:rsidTr="0052352B">
        <w:tc>
          <w:tcPr>
            <w:tcW w:w="9252" w:type="dxa"/>
            <w:gridSpan w:val="4"/>
            <w:shd w:val="clear" w:color="auto" w:fill="auto"/>
          </w:tcPr>
          <w:p w14:paraId="1769CBF9" w14:textId="70F914A7" w:rsidR="001B78ED" w:rsidRPr="00E67864" w:rsidRDefault="001B78ED" w:rsidP="00634190">
            <w:pPr>
              <w:rPr>
                <w:rFonts w:cs="Arial"/>
                <w:b/>
                <w:bCs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  <w:tr w:rsidR="00A2677C" w:rsidRPr="00E67864" w14:paraId="568335B8" w14:textId="77777777" w:rsidTr="00ED2B19">
        <w:tc>
          <w:tcPr>
            <w:tcW w:w="7268" w:type="dxa"/>
            <w:shd w:val="clear" w:color="auto" w:fill="auto"/>
          </w:tcPr>
          <w:p w14:paraId="24C506A4" w14:textId="03A6AA71" w:rsidR="00A2677C" w:rsidRPr="00D37BF7" w:rsidRDefault="00967BCB" w:rsidP="00FB58DE">
            <w:pPr>
              <w:pStyle w:val="ListParagraph"/>
              <w:numPr>
                <w:ilvl w:val="1"/>
                <w:numId w:val="1"/>
              </w:numPr>
              <w:ind w:left="498" w:hanging="498"/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 xml:space="preserve">In addition to items in section </w:t>
            </w:r>
            <w:r w:rsidR="00FB58DE" w:rsidRPr="00D37BF7">
              <w:rPr>
                <w:rFonts w:cs="Arial"/>
                <w:sz w:val="20"/>
                <w:szCs w:val="20"/>
              </w:rPr>
              <w:t>6.4</w:t>
            </w:r>
            <w:r w:rsidRPr="00D37BF7">
              <w:rPr>
                <w:rFonts w:cs="Arial"/>
                <w:sz w:val="20"/>
                <w:szCs w:val="20"/>
              </w:rPr>
              <w:t>, a</w:t>
            </w:r>
            <w:r w:rsidR="00A2677C" w:rsidRPr="00D37BF7">
              <w:rPr>
                <w:rFonts w:cs="Arial"/>
                <w:sz w:val="20"/>
                <w:szCs w:val="20"/>
              </w:rPr>
              <w:t>re there any outstanding actions to be completed</w:t>
            </w:r>
            <w:r w:rsidR="00824143" w:rsidRPr="00D37BF7">
              <w:rPr>
                <w:rFonts w:cs="Arial"/>
                <w:sz w:val="20"/>
                <w:szCs w:val="20"/>
              </w:rPr>
              <w:t>?</w:t>
            </w:r>
            <w:r w:rsidR="00A2677C" w:rsidRPr="00D37BF7">
              <w:rPr>
                <w:rFonts w:cs="Arial"/>
                <w:sz w:val="20"/>
                <w:szCs w:val="20"/>
              </w:rPr>
              <w:t xml:space="preserve"> 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>(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>P</w:t>
            </w:r>
            <w:r w:rsidR="00A2677C" w:rsidRPr="00D37BF7">
              <w:rPr>
                <w:rFonts w:cs="Arial"/>
                <w:i/>
                <w:sz w:val="20"/>
                <w:szCs w:val="20"/>
              </w:rPr>
              <w:t>rovide details</w:t>
            </w:r>
            <w:r w:rsidR="00581479" w:rsidRPr="00D37BF7">
              <w:rPr>
                <w:rFonts w:cs="Arial"/>
                <w:i/>
                <w:sz w:val="20"/>
                <w:szCs w:val="20"/>
              </w:rPr>
              <w:t xml:space="preserve"> and proposed timelines for completion</w:t>
            </w:r>
            <w:r w:rsidRPr="00D37BF7">
              <w:rPr>
                <w:rFonts w:cs="Arial"/>
                <w:i/>
                <w:sz w:val="20"/>
                <w:szCs w:val="20"/>
              </w:rPr>
              <w:t xml:space="preserve"> by listing</w:t>
            </w:r>
            <w:r w:rsidR="00581479" w:rsidRPr="00D37BF7">
              <w:rPr>
                <w:rFonts w:cs="Arial"/>
                <w:i/>
                <w:sz w:val="20"/>
                <w:szCs w:val="20"/>
              </w:rPr>
              <w:t xml:space="preserve"> outstanding actions in </w:t>
            </w:r>
            <w:r w:rsidR="00400F6F" w:rsidRPr="00D37BF7">
              <w:rPr>
                <w:rFonts w:cs="Arial"/>
                <w:i/>
                <w:sz w:val="20"/>
                <w:szCs w:val="20"/>
              </w:rPr>
              <w:t>Part</w:t>
            </w:r>
            <w:r w:rsidR="00581479" w:rsidRPr="00D37BF7">
              <w:rPr>
                <w:rFonts w:cs="Arial"/>
                <w:i/>
                <w:sz w:val="20"/>
                <w:szCs w:val="20"/>
              </w:rPr>
              <w:t xml:space="preserve"> 2</w:t>
            </w:r>
            <w:r w:rsidR="00824143" w:rsidRPr="00D37BF7">
              <w:rPr>
                <w:rFonts w:cs="Arial"/>
                <w:i/>
                <w:sz w:val="20"/>
                <w:szCs w:val="20"/>
              </w:rPr>
              <w:t>.</w:t>
            </w:r>
            <w:r w:rsidRPr="00D37BF7">
              <w:rPr>
                <w:rFonts w:cs="Arial"/>
                <w:i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9C8131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1516CE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18CD27" w14:textId="77777777" w:rsidR="00A2677C" w:rsidRPr="00E67864" w:rsidRDefault="00692239" w:rsidP="00ED2B19">
            <w:pPr>
              <w:jc w:val="center"/>
              <w:rPr>
                <w:rFonts w:cs="Arial"/>
                <w:b/>
                <w:bCs/>
              </w:rPr>
            </w:pPr>
            <w:r w:rsidRPr="00E67864">
              <w:rPr>
                <w:rFonts w:cs="Arial"/>
                <w:b/>
                <w:bCs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77C" w:rsidRPr="00E67864">
              <w:rPr>
                <w:rFonts w:cs="Arial"/>
                <w:b/>
                <w:bCs/>
              </w:rPr>
              <w:instrText xml:space="preserve"> FORMCHECKBOX </w:instrText>
            </w:r>
            <w:r w:rsidR="00E00404">
              <w:rPr>
                <w:rFonts w:cs="Arial"/>
                <w:b/>
                <w:bCs/>
              </w:rPr>
            </w:r>
            <w:r w:rsidR="00E00404">
              <w:rPr>
                <w:rFonts w:cs="Arial"/>
                <w:b/>
                <w:bCs/>
              </w:rPr>
              <w:fldChar w:fldCharType="separate"/>
            </w:r>
            <w:r w:rsidRPr="00E67864">
              <w:rPr>
                <w:rFonts w:cs="Arial"/>
                <w:b/>
                <w:bCs/>
              </w:rPr>
              <w:fldChar w:fldCharType="end"/>
            </w:r>
          </w:p>
        </w:tc>
      </w:tr>
      <w:tr w:rsidR="00581479" w:rsidRPr="00E67864" w14:paraId="5364F1CF" w14:textId="77777777" w:rsidTr="00581479">
        <w:tc>
          <w:tcPr>
            <w:tcW w:w="9252" w:type="dxa"/>
            <w:gridSpan w:val="4"/>
            <w:shd w:val="clear" w:color="auto" w:fill="auto"/>
          </w:tcPr>
          <w:p w14:paraId="02B0CAE9" w14:textId="77777777" w:rsidR="00581479" w:rsidRPr="00D37BF7" w:rsidRDefault="00581479" w:rsidP="00634190">
            <w:pPr>
              <w:rPr>
                <w:rFonts w:cs="Arial"/>
                <w:bCs/>
                <w:sz w:val="20"/>
                <w:szCs w:val="20"/>
              </w:rPr>
            </w:pPr>
            <w:r w:rsidRPr="00D37BF7">
              <w:rPr>
                <w:rFonts w:cs="Arial"/>
                <w:sz w:val="20"/>
                <w:szCs w:val="20"/>
              </w:rPr>
              <w:t>Comments:</w:t>
            </w:r>
          </w:p>
        </w:tc>
      </w:tr>
    </w:tbl>
    <w:p w14:paraId="71416D4C" w14:textId="77777777" w:rsidR="00FB58DE" w:rsidRPr="00FD702B" w:rsidRDefault="00FB58DE" w:rsidP="00FB58DE">
      <w:pPr>
        <w:pStyle w:val="SDtext0"/>
        <w:rPr>
          <w:rFonts w:ascii="Arial" w:hAnsi="Arial" w:cs="Arial"/>
          <w:color w:val="auto"/>
          <w:sz w:val="16"/>
          <w:szCs w:val="16"/>
        </w:rPr>
      </w:pPr>
      <w:r w:rsidRPr="00FD702B">
        <w:rPr>
          <w:rFonts w:ascii="Arial" w:hAnsi="Arial" w:cs="Arial"/>
          <w:color w:val="auto"/>
          <w:sz w:val="16"/>
          <w:szCs w:val="16"/>
        </w:rPr>
        <w:t>*NA : Not Applicable / Not done</w:t>
      </w:r>
    </w:p>
    <w:p w14:paraId="4CD09E19" w14:textId="77777777" w:rsidR="00C53B8C" w:rsidRDefault="00C53B8C" w:rsidP="002A5355">
      <w:pPr>
        <w:rPr>
          <w:rFonts w:cs="Arial"/>
          <w:b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272"/>
      </w:tblGrid>
      <w:tr w:rsidR="006E76DF" w:rsidRPr="006E76DF" w14:paraId="4C4FA13A" w14:textId="77777777" w:rsidTr="00E74EE4">
        <w:trPr>
          <w:cantSplit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31D9920C" w14:textId="77777777" w:rsidR="006E76DF" w:rsidRPr="006E76DF" w:rsidRDefault="006E76DF" w:rsidP="006E76DF">
            <w:pPr>
              <w:ind w:left="426" w:hanging="426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7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2C4A08B" w14:textId="77777777" w:rsidR="006E76DF" w:rsidRPr="006E76DF" w:rsidRDefault="006E76DF" w:rsidP="006E76DF">
            <w:pPr>
              <w:jc w:val="center"/>
              <w:rPr>
                <w:rFonts w:eastAsia="Times New Roman" w:cs="Arial"/>
              </w:rPr>
            </w:pPr>
            <w:r w:rsidRPr="006E76DF">
              <w:rPr>
                <w:rFonts w:eastAsia="Times New Roman" w:cs="Arial"/>
                <w:b/>
              </w:rPr>
              <w:t>Narrative</w:t>
            </w:r>
          </w:p>
        </w:tc>
      </w:tr>
      <w:tr w:rsidR="006E76DF" w:rsidRPr="006E76DF" w14:paraId="6746DB10" w14:textId="77777777" w:rsidTr="00E00404">
        <w:trPr>
          <w:cantSplit/>
          <w:tblHeader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CF5184" w14:textId="1453910C" w:rsidR="006E76DF" w:rsidRPr="006E76DF" w:rsidRDefault="006E76DF" w:rsidP="00E00404">
            <w:pPr>
              <w:jc w:val="both"/>
              <w:rPr>
                <w:rFonts w:eastAsia="Times New Roman" w:cs="Arial"/>
                <w:b/>
              </w:rPr>
            </w:pPr>
            <w:r w:rsidRPr="006E76DF">
              <w:rPr>
                <w:rFonts w:eastAsia="Times New Roman" w:cs="Arial"/>
                <w:b/>
              </w:rPr>
              <w:t>General Comments (also list any documents attached to the report):</w:t>
            </w:r>
          </w:p>
        </w:tc>
        <w:tc>
          <w:tcPr>
            <w:tcW w:w="7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76E548" w14:textId="77777777" w:rsidR="006E76DF" w:rsidRPr="006E76DF" w:rsidRDefault="006E76DF" w:rsidP="00E00404">
            <w:pPr>
              <w:jc w:val="both"/>
              <w:rPr>
                <w:rFonts w:eastAsia="Times New Roman" w:cs="Arial"/>
                <w:b/>
              </w:rPr>
            </w:pPr>
          </w:p>
        </w:tc>
      </w:tr>
    </w:tbl>
    <w:p w14:paraId="77135F62" w14:textId="77777777" w:rsidR="006E76DF" w:rsidRDefault="006E76DF" w:rsidP="002A5355">
      <w:pPr>
        <w:rPr>
          <w:rFonts w:cs="Arial"/>
          <w:b/>
        </w:rPr>
      </w:pPr>
    </w:p>
    <w:p w14:paraId="3D3F26F7" w14:textId="77777777" w:rsidR="006E76DF" w:rsidRDefault="006E76DF" w:rsidP="002A5355">
      <w:pPr>
        <w:rPr>
          <w:rFonts w:cs="Arial"/>
          <w:b/>
        </w:rPr>
      </w:pPr>
    </w:p>
    <w:p w14:paraId="3AC6AF04" w14:textId="77777777" w:rsidR="006E76DF" w:rsidRDefault="006E76DF" w:rsidP="002A5355">
      <w:pPr>
        <w:rPr>
          <w:rFonts w:cs="Arial"/>
          <w:b/>
        </w:rPr>
      </w:pPr>
    </w:p>
    <w:p w14:paraId="73350BC2" w14:textId="77777777" w:rsidR="006E76DF" w:rsidRPr="00E67864" w:rsidRDefault="006E76DF" w:rsidP="002A5355">
      <w:pPr>
        <w:rPr>
          <w:rFonts w:cs="Arial"/>
          <w:b/>
        </w:rPr>
      </w:pPr>
    </w:p>
    <w:tbl>
      <w:tblPr>
        <w:tblW w:w="9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71"/>
        <w:gridCol w:w="4671"/>
      </w:tblGrid>
      <w:tr w:rsidR="00C53B8C" w:rsidRPr="00E67864" w14:paraId="0FCD2887" w14:textId="77777777" w:rsidTr="000B4840">
        <w:tc>
          <w:tcPr>
            <w:tcW w:w="4671" w:type="dxa"/>
          </w:tcPr>
          <w:p w14:paraId="7A4E15C5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noProof w:val="0"/>
                <w:color w:val="auto"/>
                <w:lang w:val="en-GB"/>
              </w:rPr>
            </w:pPr>
          </w:p>
          <w:p w14:paraId="20A62DF7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Form completed by: </w:t>
            </w:r>
          </w:p>
          <w:p w14:paraId="223E18E6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Function: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15"/>
              <w:gridCol w:w="1328"/>
            </w:tblGrid>
            <w:tr w:rsidR="00C53B8C" w:rsidRPr="00E67864" w14:paraId="54504C28" w14:textId="77777777" w:rsidTr="000B4840">
              <w:tc>
                <w:tcPr>
                  <w:tcW w:w="715" w:type="dxa"/>
                </w:tcPr>
                <w:p w14:paraId="434E03ED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Date</w:t>
                  </w:r>
                </w:p>
              </w:tc>
              <w:tc>
                <w:tcPr>
                  <w:tcW w:w="1265" w:type="dxa"/>
                </w:tcPr>
                <w:p w14:paraId="22F962CE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</w:tr>
            <w:tr w:rsidR="00C53B8C" w:rsidRPr="00E67864" w14:paraId="5DFDBF56" w14:textId="77777777" w:rsidTr="000B4840">
              <w:tc>
                <w:tcPr>
                  <w:tcW w:w="715" w:type="dxa"/>
                </w:tcPr>
                <w:p w14:paraId="278673C6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  <w:tc>
                <w:tcPr>
                  <w:tcW w:w="1265" w:type="dxa"/>
                </w:tcPr>
                <w:p w14:paraId="6C143337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dd/mmm/yy</w:t>
                  </w:r>
                </w:p>
              </w:tc>
            </w:tr>
          </w:tbl>
          <w:p w14:paraId="6AA237E8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6C47AE2C" w14:textId="611232A0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Form </w:t>
            </w:r>
            <w:r w:rsidR="00440A1C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r</w:t>
            </w: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eviewed by:</w:t>
            </w:r>
          </w:p>
          <w:p w14:paraId="14F1C799" w14:textId="782A2EBF" w:rsidR="00C53B8C" w:rsidRPr="00E67864" w:rsidRDefault="000C1328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 xml:space="preserve">Function: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715"/>
              <w:gridCol w:w="1328"/>
            </w:tblGrid>
            <w:tr w:rsidR="00C53B8C" w:rsidRPr="00E67864" w14:paraId="25969A96" w14:textId="77777777" w:rsidTr="000B4840">
              <w:tc>
                <w:tcPr>
                  <w:tcW w:w="715" w:type="dxa"/>
                </w:tcPr>
                <w:p w14:paraId="1A82E491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Date</w:t>
                  </w:r>
                </w:p>
              </w:tc>
              <w:tc>
                <w:tcPr>
                  <w:tcW w:w="1265" w:type="dxa"/>
                </w:tcPr>
                <w:p w14:paraId="2A875A0E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</w:tr>
            <w:tr w:rsidR="00C53B8C" w:rsidRPr="00E67864" w14:paraId="072B6040" w14:textId="77777777" w:rsidTr="000B4840">
              <w:tc>
                <w:tcPr>
                  <w:tcW w:w="715" w:type="dxa"/>
                </w:tcPr>
                <w:p w14:paraId="1DB53B9E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</w:p>
              </w:tc>
              <w:tc>
                <w:tcPr>
                  <w:tcW w:w="1265" w:type="dxa"/>
                </w:tcPr>
                <w:p w14:paraId="4CBCEF0B" w14:textId="77777777" w:rsidR="00C53B8C" w:rsidRPr="00E67864" w:rsidRDefault="00C53B8C" w:rsidP="000B4840">
                  <w:pPr>
                    <w:pStyle w:val="SDtext0"/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</w:pPr>
                  <w:r w:rsidRPr="00E67864">
                    <w:rPr>
                      <w:rFonts w:ascii="Arial" w:hAnsi="Arial" w:cs="Arial"/>
                      <w:b/>
                      <w:noProof w:val="0"/>
                      <w:color w:val="auto"/>
                      <w:lang w:val="en-GB"/>
                    </w:rPr>
                    <w:t>dd/mmm/yy</w:t>
                  </w:r>
                </w:p>
              </w:tc>
            </w:tr>
          </w:tbl>
          <w:p w14:paraId="26183644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</w:tc>
        <w:tc>
          <w:tcPr>
            <w:tcW w:w="4671" w:type="dxa"/>
          </w:tcPr>
          <w:p w14:paraId="09E69F54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6F7B1E13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Signature:</w:t>
            </w:r>
          </w:p>
          <w:p w14:paraId="613DA075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14419587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33121A89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bookmarkStart w:id="0" w:name="_GoBack"/>
            <w:bookmarkEnd w:id="0"/>
          </w:p>
          <w:p w14:paraId="5890BFFA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  <w:p w14:paraId="4421BB3A" w14:textId="0459FC42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  <w:r w:rsidRPr="00E67864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Signature</w:t>
            </w:r>
            <w:r w:rsidR="00440A1C">
              <w:rPr>
                <w:rFonts w:ascii="Arial" w:hAnsi="Arial" w:cs="Arial"/>
                <w:b/>
                <w:noProof w:val="0"/>
                <w:color w:val="auto"/>
                <w:lang w:val="en-GB"/>
              </w:rPr>
              <w:t>:</w:t>
            </w:r>
          </w:p>
          <w:p w14:paraId="5D187F01" w14:textId="77777777" w:rsidR="00C53B8C" w:rsidRPr="00E67864" w:rsidRDefault="00C53B8C" w:rsidP="000B4840">
            <w:pPr>
              <w:pStyle w:val="SDtext0"/>
              <w:rPr>
                <w:rFonts w:ascii="Arial" w:hAnsi="Arial" w:cs="Arial"/>
                <w:b/>
                <w:noProof w:val="0"/>
                <w:color w:val="auto"/>
                <w:lang w:val="en-GB"/>
              </w:rPr>
            </w:pPr>
          </w:p>
        </w:tc>
      </w:tr>
    </w:tbl>
    <w:p w14:paraId="4C986A61" w14:textId="77777777" w:rsidR="00C53B8C" w:rsidRPr="00E67864" w:rsidRDefault="00C53B8C" w:rsidP="00C53B8C">
      <w:pPr>
        <w:rPr>
          <w:rFonts w:cs="Arial"/>
          <w:b/>
          <w:sz w:val="20"/>
          <w:szCs w:val="20"/>
        </w:rPr>
      </w:pPr>
    </w:p>
    <w:p w14:paraId="0E35F2F1" w14:textId="77777777" w:rsidR="00C53B8C" w:rsidRPr="00E67864" w:rsidRDefault="00C53B8C" w:rsidP="00C53B8C">
      <w:pPr>
        <w:rPr>
          <w:rFonts w:cs="Arial"/>
          <w:b/>
          <w:sz w:val="20"/>
          <w:szCs w:val="20"/>
        </w:rPr>
      </w:pPr>
    </w:p>
    <w:p w14:paraId="46B5CA03" w14:textId="2BE567AD" w:rsidR="00C53B8C" w:rsidRPr="00E67864" w:rsidRDefault="00E0492F" w:rsidP="00824143">
      <w:pPr>
        <w:jc w:val="center"/>
        <w:rPr>
          <w:rFonts w:cs="Arial"/>
          <w:b/>
          <w:sz w:val="20"/>
          <w:szCs w:val="20"/>
        </w:rPr>
      </w:pPr>
      <w:r w:rsidRPr="00E67864">
        <w:rPr>
          <w:rFonts w:cs="Arial"/>
          <w:b/>
          <w:sz w:val="20"/>
          <w:szCs w:val="20"/>
        </w:rPr>
        <w:t>T</w:t>
      </w:r>
      <w:r w:rsidR="00C53B8C" w:rsidRPr="00E67864">
        <w:rPr>
          <w:rFonts w:cs="Arial"/>
          <w:b/>
          <w:sz w:val="20"/>
          <w:szCs w:val="20"/>
        </w:rPr>
        <w:t>he finalized TMF/ISF checklist</w:t>
      </w:r>
      <w:r w:rsidR="00824143">
        <w:rPr>
          <w:rFonts w:cs="Arial"/>
          <w:b/>
          <w:sz w:val="20"/>
          <w:szCs w:val="20"/>
        </w:rPr>
        <w:t>, a copy of the signed Part I</w:t>
      </w:r>
      <w:r w:rsidR="00C53B8C" w:rsidRPr="00E67864">
        <w:rPr>
          <w:rFonts w:cs="Arial"/>
          <w:b/>
          <w:sz w:val="20"/>
          <w:szCs w:val="20"/>
        </w:rPr>
        <w:t xml:space="preserve"> and any supporting information should be provided to the </w:t>
      </w:r>
      <w:r w:rsidR="00A00EA7">
        <w:rPr>
          <w:rFonts w:cs="Arial"/>
          <w:b/>
          <w:sz w:val="20"/>
          <w:szCs w:val="20"/>
        </w:rPr>
        <w:t>I</w:t>
      </w:r>
      <w:r w:rsidR="00C53B8C" w:rsidRPr="00E67864">
        <w:rPr>
          <w:rFonts w:cs="Arial"/>
          <w:b/>
          <w:sz w:val="20"/>
          <w:szCs w:val="20"/>
        </w:rPr>
        <w:t>nvestigator for inclusion in the TMF/ISF prior to archiving.</w:t>
      </w:r>
    </w:p>
    <w:p w14:paraId="2F30557F" w14:textId="6C4CACCB" w:rsidR="00A45EB9" w:rsidRPr="00E67864" w:rsidRDefault="00A45EB9">
      <w:pPr>
        <w:rPr>
          <w:rFonts w:cs="Arial"/>
          <w:b/>
          <w:sz w:val="20"/>
          <w:szCs w:val="20"/>
        </w:rPr>
      </w:pPr>
      <w:r w:rsidRPr="00E67864">
        <w:rPr>
          <w:rFonts w:cs="Arial"/>
          <w:b/>
          <w:sz w:val="20"/>
          <w:szCs w:val="20"/>
        </w:rPr>
        <w:br w:type="page"/>
      </w:r>
    </w:p>
    <w:p w14:paraId="56CC63DF" w14:textId="1AC71B49" w:rsidR="00E0492F" w:rsidRPr="00E67864" w:rsidRDefault="00447378" w:rsidP="00E0492F">
      <w:pPr>
        <w:rPr>
          <w:rFonts w:cs="Arial"/>
          <w:b/>
          <w:sz w:val="28"/>
          <w:szCs w:val="28"/>
        </w:rPr>
      </w:pPr>
      <w:r w:rsidRPr="00E67864">
        <w:rPr>
          <w:rFonts w:cs="Arial"/>
          <w:b/>
          <w:sz w:val="28"/>
          <w:szCs w:val="28"/>
        </w:rPr>
        <w:lastRenderedPageBreak/>
        <w:t xml:space="preserve">Trial </w:t>
      </w:r>
      <w:r w:rsidR="00E0492F" w:rsidRPr="00E67864">
        <w:rPr>
          <w:rFonts w:cs="Arial"/>
          <w:b/>
          <w:sz w:val="28"/>
          <w:szCs w:val="28"/>
        </w:rPr>
        <w:t>Details:</w:t>
      </w:r>
    </w:p>
    <w:tbl>
      <w:tblPr>
        <w:tblW w:w="9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399"/>
      </w:tblGrid>
      <w:tr w:rsidR="00E0492F" w:rsidRPr="00E67864" w14:paraId="33BAB733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04297" w14:textId="7CC27D11" w:rsidR="00E0492F" w:rsidRPr="00E67864" w:rsidRDefault="00A45EB9" w:rsidP="00A45EB9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 xml:space="preserve">Trial </w:t>
            </w:r>
            <w:r w:rsidR="00E0492F" w:rsidRPr="00E67864">
              <w:rPr>
                <w:rFonts w:cs="Arial"/>
                <w:b/>
              </w:rPr>
              <w:t>Title: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A03A" w14:textId="77777777" w:rsidR="00E0492F" w:rsidRPr="00F16B1B" w:rsidRDefault="00E0492F" w:rsidP="00967BCB">
            <w:pPr>
              <w:rPr>
                <w:rFonts w:cs="Arial"/>
              </w:rPr>
            </w:pPr>
          </w:p>
        </w:tc>
      </w:tr>
      <w:tr w:rsidR="00E0492F" w:rsidRPr="00E67864" w14:paraId="1546FB68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2E91C" w14:textId="77777777" w:rsidR="00E0492F" w:rsidRPr="00E67864" w:rsidRDefault="00E0492F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Site Investigator Name: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98E1" w14:textId="0298FF58" w:rsidR="00E0492F" w:rsidRPr="00F16B1B" w:rsidRDefault="00E67864" w:rsidP="00E67864">
            <w:pPr>
              <w:tabs>
                <w:tab w:val="left" w:pos="3630"/>
              </w:tabs>
              <w:rPr>
                <w:rFonts w:cs="Arial"/>
              </w:rPr>
            </w:pPr>
            <w:r w:rsidRPr="00F16B1B">
              <w:rPr>
                <w:rFonts w:cs="Arial"/>
              </w:rPr>
              <w:tab/>
            </w:r>
          </w:p>
        </w:tc>
      </w:tr>
      <w:tr w:rsidR="00E0492F" w:rsidRPr="00E67864" w14:paraId="34432255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78E6F" w14:textId="77777777" w:rsidR="00E0492F" w:rsidRPr="00E67864" w:rsidRDefault="00E0492F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Department: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275F" w14:textId="77777777" w:rsidR="00E0492F" w:rsidRPr="00F16B1B" w:rsidRDefault="00E0492F" w:rsidP="00967BCB">
            <w:pPr>
              <w:rPr>
                <w:rFonts w:cs="Arial"/>
              </w:rPr>
            </w:pPr>
          </w:p>
        </w:tc>
      </w:tr>
      <w:tr w:rsidR="00E0492F" w:rsidRPr="00E67864" w14:paraId="26501E6A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8E0E9" w14:textId="77777777" w:rsidR="00E0492F" w:rsidRPr="00E67864" w:rsidRDefault="00E0492F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Site: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0FCE" w14:textId="77777777" w:rsidR="00E0492F" w:rsidRPr="00F16B1B" w:rsidRDefault="00E0492F" w:rsidP="00967BCB">
            <w:pPr>
              <w:rPr>
                <w:rFonts w:cs="Arial"/>
              </w:rPr>
            </w:pPr>
          </w:p>
        </w:tc>
      </w:tr>
      <w:tr w:rsidR="00E0492F" w:rsidRPr="00E67864" w14:paraId="0BB0CA18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B9468" w14:textId="00ED53B7" w:rsidR="00E0492F" w:rsidRPr="00E67864" w:rsidRDefault="00A45EB9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 xml:space="preserve">(Co-) </w:t>
            </w:r>
            <w:r w:rsidR="00E0492F" w:rsidRPr="00E67864">
              <w:rPr>
                <w:rFonts w:cs="Arial"/>
                <w:b/>
              </w:rPr>
              <w:t>Sponsor(s):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5A0F" w14:textId="77777777" w:rsidR="00E0492F" w:rsidRPr="00F16B1B" w:rsidRDefault="00E0492F" w:rsidP="00967BCB">
            <w:pPr>
              <w:rPr>
                <w:rFonts w:cs="Arial"/>
              </w:rPr>
            </w:pPr>
          </w:p>
        </w:tc>
      </w:tr>
      <w:tr w:rsidR="00E0492F" w:rsidRPr="00E67864" w14:paraId="00AC00CE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5A9A0" w14:textId="77777777" w:rsidR="00E0492F" w:rsidRPr="00E67864" w:rsidRDefault="00E0492F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EUDRACT Number: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2DBA" w14:textId="77777777" w:rsidR="00E0492F" w:rsidRPr="00F16B1B" w:rsidRDefault="00E0492F" w:rsidP="00967BCB">
            <w:pPr>
              <w:rPr>
                <w:rFonts w:cs="Arial"/>
              </w:rPr>
            </w:pPr>
          </w:p>
        </w:tc>
      </w:tr>
      <w:tr w:rsidR="00A45EB9" w:rsidRPr="00E67864" w14:paraId="6709DA9E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27A4" w14:textId="0014BDAA" w:rsidR="00A45EB9" w:rsidRPr="00E67864" w:rsidRDefault="00A45EB9" w:rsidP="00967BCB">
            <w:pPr>
              <w:rPr>
                <w:rFonts w:cs="Arial"/>
                <w:b/>
              </w:rPr>
            </w:pPr>
            <w:r w:rsidRPr="00E67864">
              <w:rPr>
                <w:rFonts w:cs="Arial"/>
                <w:b/>
              </w:rPr>
              <w:t>IRAS Number: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A647" w14:textId="77777777" w:rsidR="00A45EB9" w:rsidRPr="00F16B1B" w:rsidRDefault="00A45EB9" w:rsidP="00967BCB">
            <w:pPr>
              <w:rPr>
                <w:rFonts w:cs="Arial"/>
              </w:rPr>
            </w:pPr>
          </w:p>
        </w:tc>
      </w:tr>
      <w:tr w:rsidR="000170BB" w:rsidRPr="00E67864" w14:paraId="56720FEA" w14:textId="77777777" w:rsidTr="00967BCB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0769" w14:textId="70D97453" w:rsidR="000170BB" w:rsidRPr="00E67864" w:rsidRDefault="000170BB" w:rsidP="00967B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MATTS Number: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240E" w14:textId="77777777" w:rsidR="000170BB" w:rsidRPr="00F16B1B" w:rsidRDefault="000170BB" w:rsidP="00967BCB">
            <w:pPr>
              <w:rPr>
                <w:rFonts w:cs="Arial"/>
              </w:rPr>
            </w:pPr>
          </w:p>
        </w:tc>
      </w:tr>
    </w:tbl>
    <w:p w14:paraId="61A79635" w14:textId="77777777" w:rsidR="00E0492F" w:rsidRPr="00E67864" w:rsidRDefault="00E0492F" w:rsidP="00E0492F">
      <w:pPr>
        <w:rPr>
          <w:rFonts w:cs="Arial"/>
        </w:rPr>
      </w:pPr>
    </w:p>
    <w:p w14:paraId="753A5202" w14:textId="1E61632F" w:rsidR="00E0492F" w:rsidRPr="000170BB" w:rsidRDefault="00E0492F" w:rsidP="000170BB">
      <w:pPr>
        <w:jc w:val="center"/>
        <w:rPr>
          <w:rFonts w:cs="Arial"/>
          <w:b/>
          <w:sz w:val="36"/>
          <w:szCs w:val="28"/>
        </w:rPr>
      </w:pPr>
      <w:r w:rsidRPr="000170BB">
        <w:rPr>
          <w:rFonts w:cs="Arial"/>
          <w:b/>
          <w:sz w:val="36"/>
          <w:szCs w:val="28"/>
        </w:rPr>
        <w:t>PART 2</w:t>
      </w:r>
    </w:p>
    <w:p w14:paraId="59690B77" w14:textId="77777777" w:rsidR="00E0492F" w:rsidRPr="00E67864" w:rsidRDefault="00E0492F" w:rsidP="00E0492F">
      <w:pPr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7"/>
        <w:gridCol w:w="1935"/>
        <w:gridCol w:w="1538"/>
        <w:gridCol w:w="1874"/>
        <w:gridCol w:w="1475"/>
      </w:tblGrid>
      <w:tr w:rsidR="00E0492F" w:rsidRPr="00E67864" w14:paraId="3A3D37BF" w14:textId="77777777" w:rsidTr="000170BB">
        <w:trPr>
          <w:trHeight w:val="248"/>
        </w:trPr>
        <w:tc>
          <w:tcPr>
            <w:tcW w:w="2268" w:type="dxa"/>
            <w:shd w:val="pct30" w:color="auto" w:fill="auto"/>
          </w:tcPr>
          <w:p w14:paraId="2DE9ADEC" w14:textId="449D5F83" w:rsidR="00E0492F" w:rsidRPr="00D37BF7" w:rsidRDefault="00E0492F" w:rsidP="00E67864">
            <w:pPr>
              <w:rPr>
                <w:rFonts w:cs="Arial"/>
                <w:sz w:val="20"/>
                <w:szCs w:val="20"/>
              </w:rPr>
            </w:pPr>
            <w:r w:rsidRPr="00D37BF7">
              <w:rPr>
                <w:rFonts w:cs="Arial"/>
                <w:b/>
                <w:bCs/>
                <w:sz w:val="20"/>
                <w:szCs w:val="20"/>
              </w:rPr>
              <w:t>Follow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-u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p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a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ction to be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c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ompleted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p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rior to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a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>rchiving</w:t>
            </w:r>
          </w:p>
        </w:tc>
        <w:tc>
          <w:tcPr>
            <w:tcW w:w="1985" w:type="dxa"/>
            <w:shd w:val="pct30" w:color="auto" w:fill="auto"/>
          </w:tcPr>
          <w:p w14:paraId="78C1FA77" w14:textId="729DDD47" w:rsidR="00E0492F" w:rsidRPr="00D37BF7" w:rsidRDefault="00E0492F" w:rsidP="00E6786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Name of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p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erson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r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esponsible for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c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ompleting the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t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>ask</w:t>
            </w:r>
          </w:p>
        </w:tc>
        <w:tc>
          <w:tcPr>
            <w:tcW w:w="1559" w:type="dxa"/>
            <w:shd w:val="pct30" w:color="auto" w:fill="auto"/>
          </w:tcPr>
          <w:p w14:paraId="44B2AF3A" w14:textId="5E2B9197" w:rsidR="00E0492F" w:rsidRPr="00D37BF7" w:rsidRDefault="00E0492F" w:rsidP="00E6786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Timeline for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c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ompletion of the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t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>ask</w:t>
            </w:r>
          </w:p>
        </w:tc>
        <w:tc>
          <w:tcPr>
            <w:tcW w:w="1926" w:type="dxa"/>
            <w:shd w:val="pct30" w:color="auto" w:fill="auto"/>
          </w:tcPr>
          <w:p w14:paraId="15F911A0" w14:textId="77777777" w:rsidR="00E0492F" w:rsidRPr="00D37BF7" w:rsidRDefault="00E0492F" w:rsidP="00E6786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7BF7">
              <w:rPr>
                <w:rFonts w:cs="Arial"/>
                <w:b/>
                <w:bCs/>
                <w:sz w:val="20"/>
                <w:szCs w:val="20"/>
              </w:rPr>
              <w:t>Comments (if applicable)</w:t>
            </w:r>
          </w:p>
        </w:tc>
        <w:tc>
          <w:tcPr>
            <w:tcW w:w="1497" w:type="dxa"/>
            <w:shd w:val="pct30" w:color="auto" w:fill="auto"/>
          </w:tcPr>
          <w:p w14:paraId="0F25DA87" w14:textId="4552C027" w:rsidR="00E0492F" w:rsidRPr="00D37BF7" w:rsidRDefault="00E0492F" w:rsidP="002F612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Sign and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d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ate to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c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onfirm the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t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 xml:space="preserve">ask has been </w:t>
            </w:r>
            <w:r w:rsidR="00A45EB9" w:rsidRPr="00D37BF7">
              <w:rPr>
                <w:rFonts w:cs="Arial"/>
                <w:b/>
                <w:bCs/>
                <w:sz w:val="20"/>
                <w:szCs w:val="20"/>
              </w:rPr>
              <w:t>c</w:t>
            </w:r>
            <w:r w:rsidRPr="00D37BF7">
              <w:rPr>
                <w:rFonts w:cs="Arial"/>
                <w:b/>
                <w:bCs/>
                <w:sz w:val="20"/>
                <w:szCs w:val="20"/>
              </w:rPr>
              <w:t>ompleted</w:t>
            </w:r>
          </w:p>
        </w:tc>
      </w:tr>
      <w:tr w:rsidR="00E0492F" w:rsidRPr="00E67864" w14:paraId="7278497A" w14:textId="77777777" w:rsidTr="000170BB">
        <w:trPr>
          <w:trHeight w:val="336"/>
        </w:trPr>
        <w:tc>
          <w:tcPr>
            <w:tcW w:w="2268" w:type="dxa"/>
          </w:tcPr>
          <w:p w14:paraId="599077E5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  <w:p w14:paraId="16548068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2CEE50E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6362AAC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6" w:type="dxa"/>
          </w:tcPr>
          <w:p w14:paraId="370FC122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14:paraId="7270F51D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</w:tr>
      <w:tr w:rsidR="00E0492F" w:rsidRPr="00E67864" w14:paraId="0FB8518F" w14:textId="77777777" w:rsidTr="000170BB">
        <w:trPr>
          <w:trHeight w:val="244"/>
        </w:trPr>
        <w:tc>
          <w:tcPr>
            <w:tcW w:w="2268" w:type="dxa"/>
          </w:tcPr>
          <w:p w14:paraId="0BA7B566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BE6C912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BC882A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6" w:type="dxa"/>
          </w:tcPr>
          <w:p w14:paraId="1EC077D2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14:paraId="58C16E7B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</w:tr>
      <w:tr w:rsidR="00E0492F" w:rsidRPr="00E67864" w14:paraId="49D2AA90" w14:textId="77777777" w:rsidTr="000170BB">
        <w:trPr>
          <w:trHeight w:val="244"/>
        </w:trPr>
        <w:tc>
          <w:tcPr>
            <w:tcW w:w="2268" w:type="dxa"/>
          </w:tcPr>
          <w:p w14:paraId="2D1D8B81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7DA250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C8B7B9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6" w:type="dxa"/>
          </w:tcPr>
          <w:p w14:paraId="4E3CF3D2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14:paraId="1362A14C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</w:tr>
      <w:tr w:rsidR="00E0492F" w:rsidRPr="00E67864" w14:paraId="2D748CBC" w14:textId="77777777" w:rsidTr="000170BB">
        <w:trPr>
          <w:trHeight w:val="244"/>
        </w:trPr>
        <w:tc>
          <w:tcPr>
            <w:tcW w:w="2268" w:type="dxa"/>
          </w:tcPr>
          <w:p w14:paraId="31E63ADE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86D2758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8B4CDC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6" w:type="dxa"/>
          </w:tcPr>
          <w:p w14:paraId="0110715D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97" w:type="dxa"/>
          </w:tcPr>
          <w:p w14:paraId="6ED99D4D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</w:tr>
      <w:tr w:rsidR="00E0492F" w:rsidRPr="00E67864" w14:paraId="12507E0C" w14:textId="77777777" w:rsidTr="000170BB">
        <w:trPr>
          <w:trHeight w:val="244"/>
        </w:trPr>
        <w:tc>
          <w:tcPr>
            <w:tcW w:w="2268" w:type="dxa"/>
            <w:tcBorders>
              <w:bottom w:val="single" w:sz="4" w:space="0" w:color="000000"/>
            </w:tcBorders>
          </w:tcPr>
          <w:p w14:paraId="6B47CD9A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3CA78DD3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2F89B51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26" w:type="dxa"/>
            <w:tcBorders>
              <w:bottom w:val="single" w:sz="4" w:space="0" w:color="000000"/>
            </w:tcBorders>
          </w:tcPr>
          <w:p w14:paraId="166B26BB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 w14:paraId="27B97F2C" w14:textId="77777777" w:rsidR="00E0492F" w:rsidRPr="00D37BF7" w:rsidRDefault="00E0492F" w:rsidP="00967BC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713B359" w14:textId="77777777" w:rsidR="0097308C" w:rsidRPr="00E67864" w:rsidRDefault="0097308C" w:rsidP="002A5355">
      <w:pPr>
        <w:rPr>
          <w:rFonts w:cs="Arial"/>
          <w:b/>
        </w:rPr>
      </w:pPr>
    </w:p>
    <w:p w14:paraId="62A13630" w14:textId="77777777" w:rsidR="00ED2382" w:rsidRPr="00E67864" w:rsidRDefault="00ED2382" w:rsidP="002A5355">
      <w:pPr>
        <w:rPr>
          <w:rFonts w:cs="Arial"/>
        </w:rPr>
      </w:pPr>
    </w:p>
    <w:p w14:paraId="1C3DACE1" w14:textId="1429CB94" w:rsidR="00A2677C" w:rsidRPr="00E67864" w:rsidRDefault="00A2677C" w:rsidP="00824143">
      <w:pPr>
        <w:jc w:val="center"/>
        <w:rPr>
          <w:rFonts w:cs="Arial"/>
          <w:b/>
          <w:sz w:val="20"/>
          <w:szCs w:val="20"/>
        </w:rPr>
      </w:pPr>
      <w:r w:rsidRPr="00E67864">
        <w:rPr>
          <w:rFonts w:cs="Arial"/>
          <w:b/>
          <w:sz w:val="20"/>
          <w:szCs w:val="20"/>
        </w:rPr>
        <w:t xml:space="preserve">A copy of </w:t>
      </w:r>
      <w:r w:rsidR="00A45EB9" w:rsidRPr="00E67864">
        <w:rPr>
          <w:rFonts w:cs="Arial"/>
          <w:b/>
          <w:sz w:val="20"/>
          <w:szCs w:val="20"/>
        </w:rPr>
        <w:t xml:space="preserve">the fully-completed </w:t>
      </w:r>
      <w:r w:rsidR="00C53B8C" w:rsidRPr="00E67864">
        <w:rPr>
          <w:rFonts w:cs="Arial"/>
          <w:b/>
          <w:sz w:val="20"/>
          <w:szCs w:val="20"/>
        </w:rPr>
        <w:t>Part 2</w:t>
      </w:r>
      <w:r w:rsidRPr="00E67864">
        <w:rPr>
          <w:rFonts w:cs="Arial"/>
          <w:b/>
          <w:sz w:val="20"/>
          <w:szCs w:val="20"/>
        </w:rPr>
        <w:t xml:space="preserve"> and any supporting information should be inclu</w:t>
      </w:r>
      <w:r w:rsidR="00C53B8C" w:rsidRPr="00E67864">
        <w:rPr>
          <w:rFonts w:cs="Arial"/>
          <w:b/>
          <w:sz w:val="20"/>
          <w:szCs w:val="20"/>
        </w:rPr>
        <w:t>ded</w:t>
      </w:r>
      <w:r w:rsidRPr="00E67864">
        <w:rPr>
          <w:rFonts w:cs="Arial"/>
          <w:b/>
          <w:sz w:val="20"/>
          <w:szCs w:val="20"/>
        </w:rPr>
        <w:t xml:space="preserve"> in the TMF/ISF prior to archiving.</w:t>
      </w:r>
    </w:p>
    <w:p w14:paraId="051DF78D" w14:textId="77777777" w:rsidR="00ED2382" w:rsidRDefault="00ED2382" w:rsidP="002A5355">
      <w:pPr>
        <w:rPr>
          <w:rFonts w:cs="Arial"/>
        </w:rPr>
      </w:pPr>
    </w:p>
    <w:p w14:paraId="08DFEC4B" w14:textId="77777777" w:rsidR="000170BB" w:rsidRDefault="000170BB" w:rsidP="002A5355">
      <w:pPr>
        <w:rPr>
          <w:rFonts w:cs="Arial"/>
        </w:rPr>
      </w:pPr>
    </w:p>
    <w:p w14:paraId="0FEFB5C4" w14:textId="77777777" w:rsidR="000170BB" w:rsidRDefault="000170BB" w:rsidP="002A5355">
      <w:pPr>
        <w:rPr>
          <w:rFonts w:cs="Arial"/>
        </w:rPr>
      </w:pPr>
    </w:p>
    <w:p w14:paraId="7A1CD241" w14:textId="77777777" w:rsidR="000170BB" w:rsidRDefault="000170BB" w:rsidP="002A5355">
      <w:pPr>
        <w:rPr>
          <w:rFonts w:cs="Arial"/>
        </w:rPr>
      </w:pPr>
    </w:p>
    <w:p w14:paraId="3EBAEE57" w14:textId="77777777" w:rsidR="000170BB" w:rsidRDefault="000170BB" w:rsidP="002A5355">
      <w:pPr>
        <w:rPr>
          <w:rFonts w:cs="Arial"/>
        </w:rPr>
      </w:pPr>
    </w:p>
    <w:p w14:paraId="24565AA5" w14:textId="77777777" w:rsidR="000170BB" w:rsidRDefault="000170BB" w:rsidP="002A5355">
      <w:pPr>
        <w:rPr>
          <w:rFonts w:cs="Arial"/>
        </w:rPr>
      </w:pPr>
    </w:p>
    <w:p w14:paraId="1FE03A05" w14:textId="77777777" w:rsidR="000170BB" w:rsidRDefault="000170BB" w:rsidP="002A5355">
      <w:pPr>
        <w:rPr>
          <w:rFonts w:cs="Arial"/>
        </w:rPr>
      </w:pPr>
    </w:p>
    <w:p w14:paraId="781E8FA1" w14:textId="77777777" w:rsidR="000170BB" w:rsidRDefault="000170BB" w:rsidP="002A5355">
      <w:pPr>
        <w:rPr>
          <w:rFonts w:cs="Arial"/>
        </w:rPr>
      </w:pPr>
    </w:p>
    <w:p w14:paraId="2B83026D" w14:textId="77777777" w:rsidR="000170BB" w:rsidRDefault="000170BB" w:rsidP="002A5355">
      <w:pPr>
        <w:rPr>
          <w:rFonts w:cs="Arial"/>
        </w:rPr>
      </w:pPr>
    </w:p>
    <w:p w14:paraId="249DDF4D" w14:textId="77777777" w:rsidR="000170BB" w:rsidRDefault="000170BB" w:rsidP="002A5355">
      <w:pPr>
        <w:rPr>
          <w:rFonts w:cs="Arial"/>
        </w:rPr>
      </w:pPr>
    </w:p>
    <w:p w14:paraId="578C4FBC" w14:textId="77777777" w:rsidR="000170BB" w:rsidRDefault="000170BB" w:rsidP="002A5355">
      <w:pPr>
        <w:rPr>
          <w:rFonts w:cs="Arial"/>
        </w:rPr>
      </w:pPr>
    </w:p>
    <w:p w14:paraId="53716FDC" w14:textId="77777777" w:rsidR="000170BB" w:rsidRDefault="000170BB" w:rsidP="002A5355">
      <w:pPr>
        <w:rPr>
          <w:rFonts w:cs="Arial"/>
        </w:rPr>
      </w:pPr>
    </w:p>
    <w:p w14:paraId="0A1DA8AD" w14:textId="77777777" w:rsidR="000170BB" w:rsidRDefault="000170BB" w:rsidP="002A5355">
      <w:pPr>
        <w:rPr>
          <w:rFonts w:cs="Arial"/>
        </w:rPr>
      </w:pPr>
    </w:p>
    <w:p w14:paraId="2EDCAA0C" w14:textId="77777777" w:rsidR="000170BB" w:rsidRDefault="000170BB" w:rsidP="002A5355">
      <w:pPr>
        <w:rPr>
          <w:rFonts w:cs="Arial"/>
        </w:rPr>
      </w:pPr>
    </w:p>
    <w:p w14:paraId="627466D9" w14:textId="77777777" w:rsidR="000170BB" w:rsidRDefault="000170BB" w:rsidP="002A5355">
      <w:pPr>
        <w:rPr>
          <w:rFonts w:cs="Arial"/>
        </w:rPr>
      </w:pPr>
    </w:p>
    <w:p w14:paraId="269A8087" w14:textId="77777777" w:rsidR="000170BB" w:rsidRDefault="000170BB" w:rsidP="002A5355">
      <w:pPr>
        <w:rPr>
          <w:rFonts w:cs="Arial"/>
        </w:rPr>
      </w:pPr>
    </w:p>
    <w:p w14:paraId="104191E3" w14:textId="77777777" w:rsidR="000170BB" w:rsidRDefault="000170BB" w:rsidP="002A5355">
      <w:pPr>
        <w:rPr>
          <w:rFonts w:cs="Arial"/>
        </w:rPr>
      </w:pPr>
    </w:p>
    <w:p w14:paraId="3E8678F2" w14:textId="77777777" w:rsidR="000170BB" w:rsidRDefault="000170BB" w:rsidP="002A5355">
      <w:pPr>
        <w:rPr>
          <w:rFonts w:cs="Arial"/>
        </w:rPr>
      </w:pPr>
    </w:p>
    <w:p w14:paraId="2E1F2BE8" w14:textId="77777777" w:rsidR="000170BB" w:rsidRPr="00E67864" w:rsidRDefault="000170BB" w:rsidP="002A5355">
      <w:pPr>
        <w:rPr>
          <w:rFonts w:cs="Arial"/>
        </w:rPr>
      </w:pPr>
    </w:p>
    <w:p w14:paraId="251C9A31" w14:textId="54D5DCC3" w:rsidR="00A945E9" w:rsidRPr="000170BB" w:rsidRDefault="000170BB" w:rsidP="002A5355">
      <w:pPr>
        <w:rPr>
          <w:rFonts w:cs="Arial"/>
        </w:rPr>
      </w:pPr>
      <w:r w:rsidRPr="00E67864">
        <w:rPr>
          <w:rFonts w:cs="Arial"/>
          <w:noProof/>
          <w:lang w:eastAsia="en-GB"/>
        </w:rPr>
        <w:drawing>
          <wp:inline distT="0" distB="0" distL="0" distR="0" wp14:anchorId="76C41D8A" wp14:editId="28DEDD63">
            <wp:extent cx="5795645" cy="480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5E9" w:rsidRPr="000170BB" w:rsidSect="000170B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36" w:right="1071" w:bottom="993" w:left="1708" w:header="51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72B55" w14:textId="77777777" w:rsidR="0052352B" w:rsidRDefault="0052352B" w:rsidP="00EF1453">
      <w:r>
        <w:separator/>
      </w:r>
    </w:p>
  </w:endnote>
  <w:endnote w:type="continuationSeparator" w:id="0">
    <w:p w14:paraId="44C76533" w14:textId="77777777" w:rsidR="0052352B" w:rsidRDefault="0052352B" w:rsidP="00EF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11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99"/>
    </w:tblGrid>
    <w:tr w:rsidR="0052352B" w:rsidRPr="005E030D" w14:paraId="55A23FAD" w14:textId="77777777" w:rsidTr="004F77F2">
      <w:trPr>
        <w:trHeight w:val="142"/>
      </w:trPr>
      <w:tc>
        <w:tcPr>
          <w:tcW w:w="5000" w:type="pct"/>
        </w:tcPr>
        <w:p w14:paraId="0FAF5D7D" w14:textId="48BF97D6" w:rsidR="0052352B" w:rsidRPr="0097308C" w:rsidRDefault="0052352B" w:rsidP="00B25BB2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Trial Site Close-out Visit Report v6.0 15Jan19                                                            </w:t>
          </w:r>
          <w:r w:rsidRPr="00A2677C">
            <w:rPr>
              <w:sz w:val="20"/>
              <w:szCs w:val="20"/>
            </w:rPr>
            <w:t xml:space="preserve">Page </w:t>
          </w:r>
          <w:r w:rsidRPr="00A2677C">
            <w:rPr>
              <w:sz w:val="20"/>
              <w:szCs w:val="20"/>
            </w:rPr>
            <w:fldChar w:fldCharType="begin"/>
          </w:r>
          <w:r w:rsidRPr="00A2677C">
            <w:rPr>
              <w:sz w:val="20"/>
              <w:szCs w:val="20"/>
            </w:rPr>
            <w:instrText xml:space="preserve"> PAGE </w:instrText>
          </w:r>
          <w:r w:rsidRPr="00A2677C">
            <w:rPr>
              <w:sz w:val="20"/>
              <w:szCs w:val="20"/>
            </w:rPr>
            <w:fldChar w:fldCharType="separate"/>
          </w:r>
          <w:r w:rsidR="00E00404">
            <w:rPr>
              <w:noProof/>
              <w:sz w:val="20"/>
              <w:szCs w:val="20"/>
            </w:rPr>
            <w:t>5</w:t>
          </w:r>
          <w:r w:rsidRPr="00A2677C">
            <w:rPr>
              <w:sz w:val="20"/>
              <w:szCs w:val="20"/>
            </w:rPr>
            <w:fldChar w:fldCharType="end"/>
          </w:r>
          <w:r w:rsidRPr="00A2677C">
            <w:rPr>
              <w:sz w:val="20"/>
              <w:szCs w:val="20"/>
            </w:rPr>
            <w:t xml:space="preserve"> of </w:t>
          </w:r>
          <w:r w:rsidRPr="00A2677C">
            <w:rPr>
              <w:sz w:val="20"/>
              <w:szCs w:val="20"/>
            </w:rPr>
            <w:fldChar w:fldCharType="begin"/>
          </w:r>
          <w:r w:rsidRPr="00A2677C">
            <w:rPr>
              <w:sz w:val="20"/>
              <w:szCs w:val="20"/>
            </w:rPr>
            <w:instrText xml:space="preserve"> NUMPAGES  </w:instrText>
          </w:r>
          <w:r w:rsidRPr="00A2677C">
            <w:rPr>
              <w:sz w:val="20"/>
              <w:szCs w:val="20"/>
            </w:rPr>
            <w:fldChar w:fldCharType="separate"/>
          </w:r>
          <w:r w:rsidR="00E00404">
            <w:rPr>
              <w:noProof/>
              <w:sz w:val="20"/>
              <w:szCs w:val="20"/>
            </w:rPr>
            <w:t>5</w:t>
          </w:r>
          <w:r w:rsidRPr="00A2677C">
            <w:rPr>
              <w:sz w:val="20"/>
              <w:szCs w:val="20"/>
            </w:rPr>
            <w:fldChar w:fldCharType="end"/>
          </w:r>
        </w:p>
      </w:tc>
    </w:tr>
  </w:tbl>
  <w:p w14:paraId="4C71C3B0" w14:textId="77777777" w:rsidR="0052352B" w:rsidRPr="00D4520B" w:rsidRDefault="0052352B" w:rsidP="0043453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9946D" w14:textId="77777777" w:rsidR="0052352B" w:rsidRDefault="0052352B"/>
  <w:tbl>
    <w:tblPr>
      <w:tblW w:w="4711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99"/>
    </w:tblGrid>
    <w:tr w:rsidR="0052352B" w:rsidRPr="00A2677C" w14:paraId="78DFCD28" w14:textId="77777777" w:rsidTr="0097308C">
      <w:tc>
        <w:tcPr>
          <w:tcW w:w="5000" w:type="pct"/>
        </w:tcPr>
        <w:p w14:paraId="436FFD7A" w14:textId="6ED1A409" w:rsidR="0052352B" w:rsidRPr="00A2677C" w:rsidRDefault="0052352B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Trial Site Close-out Visit Report v6.0 15Jan19                                                  </w:t>
          </w:r>
          <w:r w:rsidRPr="00A2677C">
            <w:rPr>
              <w:sz w:val="20"/>
              <w:szCs w:val="20"/>
            </w:rPr>
            <w:t xml:space="preserve">Page </w:t>
          </w:r>
          <w:r w:rsidRPr="00A2677C">
            <w:rPr>
              <w:sz w:val="20"/>
              <w:szCs w:val="20"/>
            </w:rPr>
            <w:fldChar w:fldCharType="begin"/>
          </w:r>
          <w:r w:rsidRPr="00A2677C">
            <w:rPr>
              <w:sz w:val="20"/>
              <w:szCs w:val="20"/>
            </w:rPr>
            <w:instrText xml:space="preserve"> PAGE </w:instrText>
          </w:r>
          <w:r w:rsidRPr="00A2677C">
            <w:rPr>
              <w:sz w:val="20"/>
              <w:szCs w:val="20"/>
            </w:rPr>
            <w:fldChar w:fldCharType="separate"/>
          </w:r>
          <w:r w:rsidR="00E00404">
            <w:rPr>
              <w:noProof/>
              <w:sz w:val="20"/>
              <w:szCs w:val="20"/>
            </w:rPr>
            <w:t>1</w:t>
          </w:r>
          <w:r w:rsidRPr="00A2677C">
            <w:rPr>
              <w:sz w:val="20"/>
              <w:szCs w:val="20"/>
            </w:rPr>
            <w:fldChar w:fldCharType="end"/>
          </w:r>
          <w:r w:rsidRPr="00A2677C">
            <w:rPr>
              <w:sz w:val="20"/>
              <w:szCs w:val="20"/>
            </w:rPr>
            <w:t xml:space="preserve"> of </w:t>
          </w:r>
          <w:r w:rsidRPr="00A2677C">
            <w:rPr>
              <w:sz w:val="20"/>
              <w:szCs w:val="20"/>
            </w:rPr>
            <w:fldChar w:fldCharType="begin"/>
          </w:r>
          <w:r w:rsidRPr="00A2677C">
            <w:rPr>
              <w:sz w:val="20"/>
              <w:szCs w:val="20"/>
            </w:rPr>
            <w:instrText xml:space="preserve"> NUMPAGES  </w:instrText>
          </w:r>
          <w:r w:rsidRPr="00A2677C">
            <w:rPr>
              <w:sz w:val="20"/>
              <w:szCs w:val="20"/>
            </w:rPr>
            <w:fldChar w:fldCharType="separate"/>
          </w:r>
          <w:r w:rsidR="00E00404">
            <w:rPr>
              <w:noProof/>
              <w:sz w:val="20"/>
              <w:szCs w:val="20"/>
            </w:rPr>
            <w:t>5</w:t>
          </w:r>
          <w:r w:rsidRPr="00A2677C">
            <w:rPr>
              <w:sz w:val="20"/>
              <w:szCs w:val="20"/>
            </w:rPr>
            <w:fldChar w:fldCharType="end"/>
          </w:r>
        </w:p>
        <w:p w14:paraId="3A5C1008" w14:textId="77777777" w:rsidR="0052352B" w:rsidRPr="00A2677C" w:rsidRDefault="0052352B" w:rsidP="002305A1">
          <w:pPr>
            <w:pStyle w:val="Footer"/>
            <w:rPr>
              <w:sz w:val="20"/>
              <w:szCs w:val="20"/>
            </w:rPr>
          </w:pPr>
        </w:p>
      </w:tc>
    </w:tr>
  </w:tbl>
  <w:p w14:paraId="3CCE77F5" w14:textId="77777777" w:rsidR="0052352B" w:rsidRPr="00D4520B" w:rsidRDefault="0052352B" w:rsidP="0043453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16B25" w14:textId="77777777" w:rsidR="0052352B" w:rsidRDefault="0052352B" w:rsidP="00EF1453">
      <w:r>
        <w:separator/>
      </w:r>
    </w:p>
  </w:footnote>
  <w:footnote w:type="continuationSeparator" w:id="0">
    <w:p w14:paraId="782914CC" w14:textId="77777777" w:rsidR="0052352B" w:rsidRDefault="0052352B" w:rsidP="00EF1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50"/>
      <w:gridCol w:w="3330"/>
    </w:tblGrid>
    <w:tr w:rsidR="0052352B" w:rsidRPr="00271C6E" w14:paraId="2E95E0AD" w14:textId="77777777" w:rsidTr="00634190">
      <w:trPr>
        <w:trHeight w:val="1209"/>
      </w:trPr>
      <w:tc>
        <w:tcPr>
          <w:tcW w:w="9180" w:type="dxa"/>
          <w:gridSpan w:val="2"/>
        </w:tcPr>
        <w:p w14:paraId="0F234685" w14:textId="77777777" w:rsidR="0052352B" w:rsidRPr="00271C6E" w:rsidRDefault="0052352B" w:rsidP="00634190">
          <w:pPr>
            <w:pStyle w:val="Header"/>
            <w:tabs>
              <w:tab w:val="right" w:pos="8435"/>
            </w:tabs>
            <w:ind w:left="-648"/>
            <w:rPr>
              <w:rFonts w:ascii="Arial Narrow" w:hAnsi="Arial Narrow" w:cs="Arial"/>
              <w:b/>
              <w:sz w:val="20"/>
              <w:szCs w:val="20"/>
            </w:rPr>
          </w:pPr>
        </w:p>
        <w:p w14:paraId="57551483" w14:textId="77777777" w:rsidR="0052352B" w:rsidRPr="00271C6E" w:rsidRDefault="0052352B" w:rsidP="00634190">
          <w:pPr>
            <w:pStyle w:val="Header"/>
            <w:rPr>
              <w:rFonts w:ascii="Arial Narrow" w:hAnsi="Arial Narrow" w:cs="Arial"/>
              <w:b/>
              <w:sz w:val="20"/>
              <w:szCs w:val="20"/>
            </w:rPr>
          </w:pPr>
        </w:p>
        <w:p w14:paraId="7600C844" w14:textId="27F5C6F8" w:rsidR="0052352B" w:rsidRPr="00BE5B85" w:rsidRDefault="0052352B" w:rsidP="00634190">
          <w:pPr>
            <w:pStyle w:val="Header"/>
            <w:rPr>
              <w:rFonts w:cs="Arial"/>
              <w:b/>
              <w:sz w:val="28"/>
              <w:szCs w:val="28"/>
            </w:rPr>
          </w:pPr>
          <w:r w:rsidRPr="00BE5B85">
            <w:rPr>
              <w:rFonts w:cs="Arial"/>
              <w:b/>
              <w:sz w:val="28"/>
              <w:szCs w:val="28"/>
            </w:rPr>
            <w:t>Investigator and Trial Site Close-out Visit Report</w:t>
          </w:r>
        </w:p>
        <w:p w14:paraId="170FE160" w14:textId="77777777" w:rsidR="0052352B" w:rsidRPr="00271C6E" w:rsidRDefault="0052352B" w:rsidP="00634190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  <w:p w14:paraId="5745DF57" w14:textId="77777777" w:rsidR="0052352B" w:rsidRPr="00271C6E" w:rsidRDefault="0052352B" w:rsidP="00634190">
          <w:pPr>
            <w:pStyle w:val="Header"/>
            <w:jc w:val="center"/>
            <w:rPr>
              <w:b/>
              <w:sz w:val="20"/>
              <w:szCs w:val="20"/>
              <w:u w:val="single"/>
            </w:rPr>
          </w:pPr>
        </w:p>
      </w:tc>
    </w:tr>
    <w:tr w:rsidR="0052352B" w:rsidRPr="00271C6E" w14:paraId="2525AC37" w14:textId="77777777" w:rsidTr="00E67864">
      <w:trPr>
        <w:trHeight w:val="237"/>
      </w:trPr>
      <w:tc>
        <w:tcPr>
          <w:tcW w:w="5850" w:type="dxa"/>
        </w:tcPr>
        <w:p w14:paraId="46D91F0B" w14:textId="75420303" w:rsidR="0052352B" w:rsidRPr="00F16B1B" w:rsidRDefault="0052352B" w:rsidP="00E67864">
          <w:pPr>
            <w:pStyle w:val="Header"/>
            <w:rPr>
              <w:rFonts w:cs="Arial"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Trial</w:t>
          </w:r>
          <w:r w:rsidRPr="00271C6E">
            <w:rPr>
              <w:rFonts w:cs="Arial"/>
              <w:b/>
              <w:sz w:val="20"/>
              <w:szCs w:val="20"/>
            </w:rPr>
            <w:t xml:space="preserve"> </w:t>
          </w:r>
          <w:r>
            <w:rPr>
              <w:rFonts w:cs="Arial"/>
              <w:b/>
              <w:sz w:val="20"/>
              <w:szCs w:val="20"/>
            </w:rPr>
            <w:t xml:space="preserve">Short </w:t>
          </w:r>
          <w:r w:rsidRPr="00271C6E">
            <w:rPr>
              <w:rFonts w:cs="Arial"/>
              <w:b/>
              <w:sz w:val="20"/>
              <w:szCs w:val="20"/>
            </w:rPr>
            <w:t>Title</w:t>
          </w:r>
          <w:r>
            <w:rPr>
              <w:rFonts w:cs="Arial"/>
              <w:b/>
              <w:sz w:val="20"/>
              <w:szCs w:val="20"/>
            </w:rPr>
            <w:t xml:space="preserve"> / Site</w:t>
          </w:r>
          <w:r w:rsidRPr="00271C6E">
            <w:rPr>
              <w:rFonts w:cs="Arial"/>
              <w:b/>
              <w:sz w:val="20"/>
              <w:szCs w:val="20"/>
            </w:rPr>
            <w:t>:</w:t>
          </w:r>
        </w:p>
      </w:tc>
      <w:tc>
        <w:tcPr>
          <w:tcW w:w="3330" w:type="dxa"/>
        </w:tcPr>
        <w:p w14:paraId="1288CCCE" w14:textId="77777777" w:rsidR="0052352B" w:rsidRPr="00F16B1B" w:rsidRDefault="0052352B" w:rsidP="00634190">
          <w:pPr>
            <w:pStyle w:val="Header"/>
            <w:rPr>
              <w:sz w:val="28"/>
              <w:szCs w:val="28"/>
              <w:u w:val="single"/>
            </w:rPr>
          </w:pPr>
          <w:r w:rsidRPr="00271C6E">
            <w:rPr>
              <w:rFonts w:cs="Arial"/>
              <w:b/>
              <w:sz w:val="20"/>
              <w:szCs w:val="20"/>
            </w:rPr>
            <w:t>Date of Visit(s):</w:t>
          </w:r>
        </w:p>
      </w:tc>
    </w:tr>
  </w:tbl>
  <w:p w14:paraId="314C885B" w14:textId="77777777" w:rsidR="0052352B" w:rsidRDefault="005235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B401F" w14:textId="77777777" w:rsidR="0052352B" w:rsidRPr="00633975" w:rsidRDefault="0052352B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3A2636AA" wp14:editId="670BD9B1">
          <wp:extent cx="5793740" cy="929005"/>
          <wp:effectExtent l="1905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3740" cy="929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00723"/>
    <w:multiLevelType w:val="multilevel"/>
    <w:tmpl w:val="DD7EC81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831"/>
    <w:rsid w:val="0001611D"/>
    <w:rsid w:val="000170BB"/>
    <w:rsid w:val="00036F3F"/>
    <w:rsid w:val="000428D1"/>
    <w:rsid w:val="00042B6E"/>
    <w:rsid w:val="000A71DF"/>
    <w:rsid w:val="000B4840"/>
    <w:rsid w:val="000C1328"/>
    <w:rsid w:val="00100C51"/>
    <w:rsid w:val="00103CB8"/>
    <w:rsid w:val="00122A86"/>
    <w:rsid w:val="001641A5"/>
    <w:rsid w:val="00171B93"/>
    <w:rsid w:val="00177A56"/>
    <w:rsid w:val="00183155"/>
    <w:rsid w:val="00185A05"/>
    <w:rsid w:val="00190A1A"/>
    <w:rsid w:val="00191FEF"/>
    <w:rsid w:val="001A1A7D"/>
    <w:rsid w:val="001B198D"/>
    <w:rsid w:val="001B5918"/>
    <w:rsid w:val="001B78ED"/>
    <w:rsid w:val="00217947"/>
    <w:rsid w:val="00223EF0"/>
    <w:rsid w:val="002305A1"/>
    <w:rsid w:val="0023325D"/>
    <w:rsid w:val="002504B7"/>
    <w:rsid w:val="00260966"/>
    <w:rsid w:val="00262337"/>
    <w:rsid w:val="00264203"/>
    <w:rsid w:val="00264B31"/>
    <w:rsid w:val="002A5355"/>
    <w:rsid w:val="002C2B0B"/>
    <w:rsid w:val="002C6D70"/>
    <w:rsid w:val="002E1581"/>
    <w:rsid w:val="002F612A"/>
    <w:rsid w:val="00325A3B"/>
    <w:rsid w:val="00356916"/>
    <w:rsid w:val="00372A0C"/>
    <w:rsid w:val="00372E3A"/>
    <w:rsid w:val="00386BA1"/>
    <w:rsid w:val="0039457A"/>
    <w:rsid w:val="003A5E17"/>
    <w:rsid w:val="003A6E2A"/>
    <w:rsid w:val="003B7A15"/>
    <w:rsid w:val="003E3B57"/>
    <w:rsid w:val="003F0595"/>
    <w:rsid w:val="003F651F"/>
    <w:rsid w:val="00400F6F"/>
    <w:rsid w:val="00421BAC"/>
    <w:rsid w:val="0043453E"/>
    <w:rsid w:val="004359E3"/>
    <w:rsid w:val="00440A1C"/>
    <w:rsid w:val="00446A92"/>
    <w:rsid w:val="00447378"/>
    <w:rsid w:val="004B20E8"/>
    <w:rsid w:val="004F77F2"/>
    <w:rsid w:val="00502829"/>
    <w:rsid w:val="0052352B"/>
    <w:rsid w:val="005265CB"/>
    <w:rsid w:val="0053405C"/>
    <w:rsid w:val="00571E6D"/>
    <w:rsid w:val="00580C71"/>
    <w:rsid w:val="00581479"/>
    <w:rsid w:val="00583248"/>
    <w:rsid w:val="005B120C"/>
    <w:rsid w:val="005B6C8C"/>
    <w:rsid w:val="005C11CB"/>
    <w:rsid w:val="005E030D"/>
    <w:rsid w:val="005E0411"/>
    <w:rsid w:val="005E4D2D"/>
    <w:rsid w:val="0060692B"/>
    <w:rsid w:val="00612AD9"/>
    <w:rsid w:val="006327E9"/>
    <w:rsid w:val="00633975"/>
    <w:rsid w:val="00634190"/>
    <w:rsid w:val="00641678"/>
    <w:rsid w:val="00641FED"/>
    <w:rsid w:val="006426E8"/>
    <w:rsid w:val="00670928"/>
    <w:rsid w:val="00692239"/>
    <w:rsid w:val="006A12C8"/>
    <w:rsid w:val="006A6EBE"/>
    <w:rsid w:val="006C0F6B"/>
    <w:rsid w:val="006D1481"/>
    <w:rsid w:val="006E76DF"/>
    <w:rsid w:val="006F170B"/>
    <w:rsid w:val="006F3CDE"/>
    <w:rsid w:val="006F79D0"/>
    <w:rsid w:val="00714581"/>
    <w:rsid w:val="00721026"/>
    <w:rsid w:val="00734F99"/>
    <w:rsid w:val="00735CF5"/>
    <w:rsid w:val="007366FD"/>
    <w:rsid w:val="00743394"/>
    <w:rsid w:val="00747160"/>
    <w:rsid w:val="00752CDB"/>
    <w:rsid w:val="007626DD"/>
    <w:rsid w:val="007C361E"/>
    <w:rsid w:val="007F15FC"/>
    <w:rsid w:val="007F5831"/>
    <w:rsid w:val="00813F7B"/>
    <w:rsid w:val="00824143"/>
    <w:rsid w:val="00827D1B"/>
    <w:rsid w:val="008379B4"/>
    <w:rsid w:val="008560DC"/>
    <w:rsid w:val="00875684"/>
    <w:rsid w:val="00880CCB"/>
    <w:rsid w:val="00896636"/>
    <w:rsid w:val="008A671D"/>
    <w:rsid w:val="008A6920"/>
    <w:rsid w:val="008A7E6D"/>
    <w:rsid w:val="008B3B42"/>
    <w:rsid w:val="008C2F7F"/>
    <w:rsid w:val="008D5DD1"/>
    <w:rsid w:val="008F78AB"/>
    <w:rsid w:val="00941FD8"/>
    <w:rsid w:val="00967BCB"/>
    <w:rsid w:val="0097308C"/>
    <w:rsid w:val="00973655"/>
    <w:rsid w:val="00976AA9"/>
    <w:rsid w:val="009C5CB7"/>
    <w:rsid w:val="00A00EA7"/>
    <w:rsid w:val="00A24583"/>
    <w:rsid w:val="00A2677C"/>
    <w:rsid w:val="00A45EB9"/>
    <w:rsid w:val="00A558B7"/>
    <w:rsid w:val="00A63E19"/>
    <w:rsid w:val="00A674C0"/>
    <w:rsid w:val="00A75FFE"/>
    <w:rsid w:val="00A945E9"/>
    <w:rsid w:val="00A95864"/>
    <w:rsid w:val="00AD0C60"/>
    <w:rsid w:val="00AD335D"/>
    <w:rsid w:val="00AF5455"/>
    <w:rsid w:val="00AF6C1E"/>
    <w:rsid w:val="00B13D1F"/>
    <w:rsid w:val="00B14163"/>
    <w:rsid w:val="00B1783D"/>
    <w:rsid w:val="00B222B9"/>
    <w:rsid w:val="00B25BB2"/>
    <w:rsid w:val="00B30931"/>
    <w:rsid w:val="00B56423"/>
    <w:rsid w:val="00B83270"/>
    <w:rsid w:val="00B8548F"/>
    <w:rsid w:val="00B90019"/>
    <w:rsid w:val="00BE5B85"/>
    <w:rsid w:val="00BF0B6D"/>
    <w:rsid w:val="00C53B8C"/>
    <w:rsid w:val="00C64A0B"/>
    <w:rsid w:val="00C72887"/>
    <w:rsid w:val="00C75F41"/>
    <w:rsid w:val="00C9162A"/>
    <w:rsid w:val="00CA07C1"/>
    <w:rsid w:val="00CB18A3"/>
    <w:rsid w:val="00CB324A"/>
    <w:rsid w:val="00CB3D0D"/>
    <w:rsid w:val="00CC0985"/>
    <w:rsid w:val="00CE081A"/>
    <w:rsid w:val="00CF129E"/>
    <w:rsid w:val="00D2508B"/>
    <w:rsid w:val="00D25215"/>
    <w:rsid w:val="00D37BF7"/>
    <w:rsid w:val="00D40753"/>
    <w:rsid w:val="00D42E5F"/>
    <w:rsid w:val="00D5029B"/>
    <w:rsid w:val="00D57DDE"/>
    <w:rsid w:val="00D91FA0"/>
    <w:rsid w:val="00D935F2"/>
    <w:rsid w:val="00D975DF"/>
    <w:rsid w:val="00DB3C77"/>
    <w:rsid w:val="00DD2E05"/>
    <w:rsid w:val="00DE168B"/>
    <w:rsid w:val="00DE4567"/>
    <w:rsid w:val="00DF46ED"/>
    <w:rsid w:val="00DF7EB1"/>
    <w:rsid w:val="00E00404"/>
    <w:rsid w:val="00E0492F"/>
    <w:rsid w:val="00E05E88"/>
    <w:rsid w:val="00E2490A"/>
    <w:rsid w:val="00E42617"/>
    <w:rsid w:val="00E437B2"/>
    <w:rsid w:val="00E63F7C"/>
    <w:rsid w:val="00E6427A"/>
    <w:rsid w:val="00E67864"/>
    <w:rsid w:val="00E807E2"/>
    <w:rsid w:val="00E930FE"/>
    <w:rsid w:val="00EB1E73"/>
    <w:rsid w:val="00ED2382"/>
    <w:rsid w:val="00ED2B19"/>
    <w:rsid w:val="00EE61BE"/>
    <w:rsid w:val="00EF1453"/>
    <w:rsid w:val="00F16B1B"/>
    <w:rsid w:val="00F23F67"/>
    <w:rsid w:val="00F263FC"/>
    <w:rsid w:val="00F27465"/>
    <w:rsid w:val="00F6737E"/>
    <w:rsid w:val="00F70CC9"/>
    <w:rsid w:val="00FB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C3FE1"/>
  <w15:docId w15:val="{97BF24A4-076D-4859-8B8E-69DDEEE2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B3B42"/>
    <w:rPr>
      <w:color w:val="808080"/>
    </w:rPr>
  </w:style>
  <w:style w:type="paragraph" w:customStyle="1" w:styleId="SDTEXT">
    <w:name w:val="SD TEXT"/>
    <w:basedOn w:val="Header"/>
    <w:rsid w:val="00A945E9"/>
    <w:pPr>
      <w:tabs>
        <w:tab w:val="clear" w:pos="4513"/>
        <w:tab w:val="clear" w:pos="9026"/>
        <w:tab w:val="center" w:pos="4320"/>
        <w:tab w:val="right" w:pos="8640"/>
      </w:tabs>
    </w:pPr>
    <w:rPr>
      <w:rFonts w:ascii="Arial Narrow" w:eastAsia="Times New Roman" w:hAnsi="Arial Narrow"/>
      <w:noProof/>
      <w:color w:val="000066"/>
      <w:szCs w:val="20"/>
      <w:lang w:val="en-US"/>
    </w:rPr>
  </w:style>
  <w:style w:type="paragraph" w:customStyle="1" w:styleId="IMPACTNormal">
    <w:name w:val="IMPACT Normal"/>
    <w:basedOn w:val="Header"/>
    <w:rsid w:val="00A945E9"/>
    <w:pPr>
      <w:tabs>
        <w:tab w:val="clear" w:pos="4513"/>
        <w:tab w:val="clear" w:pos="9026"/>
      </w:tabs>
      <w:autoSpaceDE w:val="0"/>
      <w:autoSpaceDN w:val="0"/>
    </w:pPr>
    <w:rPr>
      <w:rFonts w:ascii="Arial Narrow" w:eastAsia="Times New Roman" w:hAnsi="Arial Narrow" w:cs="Arial"/>
      <w:bCs/>
      <w:sz w:val="20"/>
      <w:szCs w:val="24"/>
    </w:rPr>
  </w:style>
  <w:style w:type="paragraph" w:customStyle="1" w:styleId="SDtext0">
    <w:name w:val="SD text"/>
    <w:basedOn w:val="Header"/>
    <w:rsid w:val="00A2677C"/>
    <w:pPr>
      <w:tabs>
        <w:tab w:val="clear" w:pos="4513"/>
        <w:tab w:val="clear" w:pos="9026"/>
      </w:tabs>
    </w:pPr>
    <w:rPr>
      <w:rFonts w:ascii="Arial Narrow" w:eastAsia="Times New Roman" w:hAnsi="Arial Narrow"/>
      <w:noProof/>
      <w:color w:val="000066"/>
      <w:sz w:val="20"/>
      <w:szCs w:val="20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B900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0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01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0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019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F23F67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6420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6E76DF"/>
    <w:pPr>
      <w:spacing w:before="120" w:after="60"/>
    </w:pPr>
    <w:rPr>
      <w:rFonts w:eastAsia="Times New Roman"/>
      <w:color w:val="000066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6DF"/>
    <w:rPr>
      <w:rFonts w:ascii="Arial" w:eastAsia="Times New Roman" w:hAnsi="Arial"/>
      <w:color w:val="00006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BCC7B-8B0A-451E-A22E-A67EE9C9D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</Template>
  <TotalTime>0</TotalTime>
  <Pages>5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8727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creator>Holton, Amy</dc:creator>
  <cp:lastModifiedBy>Farenden, Amy</cp:lastModifiedBy>
  <cp:revision>2</cp:revision>
  <cp:lastPrinted>2018-01-18T10:09:00Z</cp:lastPrinted>
  <dcterms:created xsi:type="dcterms:W3CDTF">2019-01-28T10:30:00Z</dcterms:created>
  <dcterms:modified xsi:type="dcterms:W3CDTF">2019-01-28T10:30:00Z</dcterms:modified>
</cp:coreProperties>
</file>