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B4527" w14:textId="77777777" w:rsidR="00A4041A" w:rsidRDefault="00A4041A"/>
    <w:tbl>
      <w:tblPr>
        <w:tblW w:w="9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072"/>
      </w:tblGrid>
      <w:tr w:rsidR="00BE235A" w:rsidRPr="00432293" w14:paraId="08D5E5D4" w14:textId="77777777" w:rsidTr="00432293">
        <w:tc>
          <w:tcPr>
            <w:tcW w:w="9238" w:type="dxa"/>
          </w:tcPr>
          <w:p w14:paraId="6308B24C" w14:textId="77777777" w:rsidR="00BE235A" w:rsidRPr="00C21523" w:rsidRDefault="00EA364A" w:rsidP="00432293">
            <w:pPr>
              <w:tabs>
                <w:tab w:val="center" w:pos="4513"/>
                <w:tab w:val="right" w:pos="9130"/>
              </w:tabs>
              <w:rPr>
                <w:rFonts w:cs="Arial"/>
                <w:b/>
                <w:sz w:val="28"/>
                <w:szCs w:val="28"/>
              </w:rPr>
            </w:pPr>
            <w:r w:rsidRPr="00C21523">
              <w:rPr>
                <w:rFonts w:cs="Arial"/>
                <w:b/>
                <w:sz w:val="28"/>
                <w:szCs w:val="28"/>
              </w:rPr>
              <w:t xml:space="preserve">King’s Health Partners </w:t>
            </w:r>
            <w:r w:rsidR="00BE235A" w:rsidRPr="00C21523">
              <w:rPr>
                <w:rFonts w:cs="Arial"/>
                <w:b/>
                <w:sz w:val="28"/>
                <w:szCs w:val="28"/>
              </w:rPr>
              <w:t>Clinical Trials Office</w:t>
            </w:r>
            <w:r w:rsidR="00BE235A" w:rsidRPr="00C21523">
              <w:rPr>
                <w:rFonts w:cs="Arial"/>
                <w:b/>
                <w:sz w:val="28"/>
                <w:szCs w:val="28"/>
              </w:rPr>
              <w:br/>
            </w:r>
            <w:r w:rsidR="00B94A3B" w:rsidRPr="00C21523">
              <w:rPr>
                <w:rFonts w:cs="Arial"/>
                <w:b/>
                <w:sz w:val="28"/>
                <w:szCs w:val="28"/>
              </w:rPr>
              <w:t xml:space="preserve">CI </w:t>
            </w:r>
            <w:r w:rsidR="00B315BD" w:rsidRPr="00C21523">
              <w:rPr>
                <w:rFonts w:cs="Arial"/>
                <w:b/>
                <w:sz w:val="28"/>
                <w:szCs w:val="28"/>
              </w:rPr>
              <w:t xml:space="preserve">Site </w:t>
            </w:r>
            <w:r w:rsidR="00BE235A" w:rsidRPr="00C21523">
              <w:rPr>
                <w:rFonts w:cs="Arial"/>
                <w:b/>
                <w:sz w:val="28"/>
                <w:szCs w:val="28"/>
              </w:rPr>
              <w:t>Initiation Visit Checklist</w:t>
            </w:r>
          </w:p>
          <w:p w14:paraId="5FACF23D" w14:textId="77777777" w:rsidR="00BE235A" w:rsidRPr="00432293" w:rsidRDefault="00BE235A" w:rsidP="00432293">
            <w:pPr>
              <w:tabs>
                <w:tab w:val="center" w:pos="4513"/>
                <w:tab w:val="right" w:pos="9130"/>
              </w:tabs>
              <w:rPr>
                <w:rFonts w:cs="Arial"/>
                <w:b/>
              </w:rPr>
            </w:pPr>
          </w:p>
        </w:tc>
      </w:tr>
    </w:tbl>
    <w:p w14:paraId="10DEBD6D" w14:textId="77777777" w:rsidR="00142459" w:rsidRDefault="00142459" w:rsidP="00BE235A">
      <w:pPr>
        <w:tabs>
          <w:tab w:val="right" w:pos="9130"/>
        </w:tabs>
      </w:pPr>
    </w:p>
    <w:tbl>
      <w:tblPr>
        <w:tblW w:w="907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0"/>
        <w:gridCol w:w="6652"/>
      </w:tblGrid>
      <w:tr w:rsidR="00981F2F" w:rsidRPr="002B13D1" w14:paraId="27165100" w14:textId="77777777" w:rsidTr="007E5337">
        <w:trPr>
          <w:trHeight w:val="501"/>
        </w:trPr>
        <w:tc>
          <w:tcPr>
            <w:tcW w:w="2420" w:type="dxa"/>
          </w:tcPr>
          <w:p w14:paraId="4C15B60B" w14:textId="0D6A8A6A" w:rsidR="00981F2F" w:rsidRPr="002B13D1" w:rsidRDefault="00B937F1" w:rsidP="00BE235A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Trial</w:t>
            </w:r>
            <w:r w:rsidR="00981F2F" w:rsidRPr="002B13D1">
              <w:rPr>
                <w:rFonts w:cs="Arial"/>
                <w:b/>
              </w:rPr>
              <w:t xml:space="preserve"> Title:</w:t>
            </w:r>
          </w:p>
        </w:tc>
        <w:tc>
          <w:tcPr>
            <w:tcW w:w="6652" w:type="dxa"/>
          </w:tcPr>
          <w:p w14:paraId="77F5ADB8" w14:textId="77777777" w:rsidR="00981F2F" w:rsidRPr="00EE53EA" w:rsidRDefault="00981F2F" w:rsidP="00BE235A">
            <w:pPr>
              <w:tabs>
                <w:tab w:val="right" w:pos="9130"/>
              </w:tabs>
              <w:rPr>
                <w:rFonts w:cs="Arial"/>
                <w:b/>
              </w:rPr>
            </w:pPr>
          </w:p>
        </w:tc>
      </w:tr>
      <w:tr w:rsidR="00981F2F" w:rsidRPr="002B13D1" w14:paraId="71DA726A" w14:textId="77777777" w:rsidTr="007E5337">
        <w:trPr>
          <w:trHeight w:val="241"/>
        </w:trPr>
        <w:tc>
          <w:tcPr>
            <w:tcW w:w="2420" w:type="dxa"/>
          </w:tcPr>
          <w:p w14:paraId="1E2E28DF" w14:textId="77777777" w:rsidR="00981F2F" w:rsidRPr="002B13D1" w:rsidRDefault="00891833" w:rsidP="00BE235A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Site </w:t>
            </w:r>
            <w:r w:rsidR="00981F2F" w:rsidRPr="002B13D1">
              <w:rPr>
                <w:rFonts w:cs="Arial"/>
                <w:b/>
              </w:rPr>
              <w:t>Investigator Name:</w:t>
            </w:r>
          </w:p>
        </w:tc>
        <w:tc>
          <w:tcPr>
            <w:tcW w:w="6652" w:type="dxa"/>
          </w:tcPr>
          <w:p w14:paraId="6BE2AB81" w14:textId="77777777" w:rsidR="00981F2F" w:rsidRPr="002B13D1" w:rsidRDefault="00981F2F" w:rsidP="00BE235A">
            <w:pPr>
              <w:tabs>
                <w:tab w:val="right" w:pos="9130"/>
              </w:tabs>
              <w:rPr>
                <w:rFonts w:cs="Arial"/>
                <w:b/>
              </w:rPr>
            </w:pPr>
          </w:p>
        </w:tc>
      </w:tr>
      <w:tr w:rsidR="00981F2F" w:rsidRPr="002B13D1" w14:paraId="55DC2D3B" w14:textId="77777777" w:rsidTr="007E5337">
        <w:trPr>
          <w:trHeight w:val="241"/>
        </w:trPr>
        <w:tc>
          <w:tcPr>
            <w:tcW w:w="2420" w:type="dxa"/>
          </w:tcPr>
          <w:p w14:paraId="646444C4" w14:textId="77777777" w:rsidR="00981F2F" w:rsidRPr="002B13D1" w:rsidRDefault="00981F2F" w:rsidP="00BE235A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 w:rsidRPr="002B13D1">
              <w:rPr>
                <w:rFonts w:cs="Arial"/>
                <w:b/>
              </w:rPr>
              <w:t>Department:</w:t>
            </w:r>
          </w:p>
        </w:tc>
        <w:tc>
          <w:tcPr>
            <w:tcW w:w="6652" w:type="dxa"/>
          </w:tcPr>
          <w:p w14:paraId="75AF0192" w14:textId="77777777" w:rsidR="00981F2F" w:rsidRPr="002B13D1" w:rsidRDefault="00981F2F" w:rsidP="00EE53EA">
            <w:pPr>
              <w:tabs>
                <w:tab w:val="right" w:pos="9130"/>
              </w:tabs>
              <w:rPr>
                <w:rFonts w:cs="Arial"/>
                <w:b/>
              </w:rPr>
            </w:pPr>
          </w:p>
        </w:tc>
      </w:tr>
      <w:tr w:rsidR="00981F2F" w:rsidRPr="002B13D1" w14:paraId="5C89C4EE" w14:textId="77777777" w:rsidTr="007E5337">
        <w:trPr>
          <w:trHeight w:val="241"/>
        </w:trPr>
        <w:tc>
          <w:tcPr>
            <w:tcW w:w="2420" w:type="dxa"/>
          </w:tcPr>
          <w:p w14:paraId="7AC01F8D" w14:textId="77777777" w:rsidR="00981F2F" w:rsidRPr="002B13D1" w:rsidRDefault="00981F2F" w:rsidP="00BE235A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 w:rsidRPr="002B13D1">
              <w:rPr>
                <w:rFonts w:cs="Arial"/>
                <w:b/>
              </w:rPr>
              <w:t>Site:</w:t>
            </w:r>
          </w:p>
        </w:tc>
        <w:tc>
          <w:tcPr>
            <w:tcW w:w="6652" w:type="dxa"/>
          </w:tcPr>
          <w:p w14:paraId="37874C60" w14:textId="77777777" w:rsidR="00981F2F" w:rsidRPr="002B13D1" w:rsidRDefault="00981F2F" w:rsidP="00BE235A">
            <w:pPr>
              <w:tabs>
                <w:tab w:val="right" w:pos="9130"/>
              </w:tabs>
              <w:rPr>
                <w:rFonts w:cs="Arial"/>
                <w:b/>
              </w:rPr>
            </w:pPr>
          </w:p>
        </w:tc>
      </w:tr>
      <w:tr w:rsidR="00981F2F" w:rsidRPr="002B13D1" w14:paraId="224FB9A5" w14:textId="77777777" w:rsidTr="007E5337">
        <w:trPr>
          <w:trHeight w:val="241"/>
        </w:trPr>
        <w:tc>
          <w:tcPr>
            <w:tcW w:w="2420" w:type="dxa"/>
          </w:tcPr>
          <w:p w14:paraId="2C54D84C" w14:textId="77777777" w:rsidR="00981F2F" w:rsidRPr="002B13D1" w:rsidRDefault="005B7F56" w:rsidP="00BE235A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(Co)</w:t>
            </w:r>
            <w:r w:rsidR="00981F2F" w:rsidRPr="002B13D1">
              <w:rPr>
                <w:rFonts w:cs="Arial"/>
                <w:b/>
              </w:rPr>
              <w:t>Sponsor</w:t>
            </w:r>
            <w:r>
              <w:rPr>
                <w:rFonts w:cs="Arial"/>
                <w:b/>
              </w:rPr>
              <w:t>(s)</w:t>
            </w:r>
            <w:r w:rsidR="00981F2F" w:rsidRPr="002B13D1">
              <w:rPr>
                <w:rFonts w:cs="Arial"/>
                <w:b/>
              </w:rPr>
              <w:t>:</w:t>
            </w:r>
          </w:p>
        </w:tc>
        <w:tc>
          <w:tcPr>
            <w:tcW w:w="6652" w:type="dxa"/>
          </w:tcPr>
          <w:p w14:paraId="4DFA9C6C" w14:textId="77777777" w:rsidR="00981F2F" w:rsidRPr="002B13D1" w:rsidRDefault="00981F2F" w:rsidP="00C2114E">
            <w:pPr>
              <w:tabs>
                <w:tab w:val="right" w:pos="9130"/>
              </w:tabs>
              <w:rPr>
                <w:rFonts w:cs="Arial"/>
                <w:b/>
              </w:rPr>
            </w:pPr>
          </w:p>
        </w:tc>
      </w:tr>
      <w:tr w:rsidR="005B7F56" w:rsidRPr="002B13D1" w14:paraId="538BF086" w14:textId="77777777" w:rsidTr="007E5337">
        <w:trPr>
          <w:trHeight w:val="241"/>
        </w:trPr>
        <w:tc>
          <w:tcPr>
            <w:tcW w:w="2420" w:type="dxa"/>
          </w:tcPr>
          <w:p w14:paraId="3D7519B8" w14:textId="77777777" w:rsidR="005B7F56" w:rsidRPr="002B13D1" w:rsidRDefault="005B7F56" w:rsidP="00BE235A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IRAS Number:</w:t>
            </w:r>
          </w:p>
        </w:tc>
        <w:tc>
          <w:tcPr>
            <w:tcW w:w="6652" w:type="dxa"/>
          </w:tcPr>
          <w:p w14:paraId="50687CE3" w14:textId="77777777" w:rsidR="005B7F56" w:rsidRPr="00A14797" w:rsidRDefault="005B7F56" w:rsidP="00A14797">
            <w:pPr>
              <w:pStyle w:val="Heading3"/>
              <w:spacing w:before="60" w:line="300" w:lineRule="exact"/>
              <w:rPr>
                <w:b w:val="0"/>
                <w:sz w:val="24"/>
                <w:szCs w:val="24"/>
              </w:rPr>
            </w:pPr>
          </w:p>
        </w:tc>
      </w:tr>
      <w:tr w:rsidR="001551FE" w:rsidRPr="002B13D1" w14:paraId="2EAF9AD6" w14:textId="77777777" w:rsidTr="007E5337">
        <w:trPr>
          <w:trHeight w:val="241"/>
        </w:trPr>
        <w:tc>
          <w:tcPr>
            <w:tcW w:w="2420" w:type="dxa"/>
          </w:tcPr>
          <w:p w14:paraId="44AC0BE8" w14:textId="21D3C3F5" w:rsidR="001551FE" w:rsidRDefault="001551FE" w:rsidP="00BE235A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MATTS Number:</w:t>
            </w:r>
          </w:p>
        </w:tc>
        <w:tc>
          <w:tcPr>
            <w:tcW w:w="6652" w:type="dxa"/>
          </w:tcPr>
          <w:p w14:paraId="17518D8A" w14:textId="77777777" w:rsidR="001551FE" w:rsidRPr="00A14797" w:rsidRDefault="001551FE" w:rsidP="00A14797">
            <w:pPr>
              <w:pStyle w:val="Heading3"/>
              <w:spacing w:before="60" w:line="300" w:lineRule="exact"/>
              <w:rPr>
                <w:b w:val="0"/>
                <w:sz w:val="24"/>
                <w:szCs w:val="24"/>
              </w:rPr>
            </w:pPr>
          </w:p>
        </w:tc>
      </w:tr>
      <w:tr w:rsidR="00981F2F" w:rsidRPr="002B13D1" w14:paraId="1EFDBFF5" w14:textId="77777777" w:rsidTr="007E5337">
        <w:trPr>
          <w:trHeight w:val="260"/>
        </w:trPr>
        <w:tc>
          <w:tcPr>
            <w:tcW w:w="2420" w:type="dxa"/>
          </w:tcPr>
          <w:p w14:paraId="3A971946" w14:textId="77777777" w:rsidR="00981F2F" w:rsidRPr="002B13D1" w:rsidRDefault="00981F2F" w:rsidP="00BE235A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 w:rsidRPr="002B13D1">
              <w:rPr>
                <w:rFonts w:cs="Arial"/>
                <w:b/>
              </w:rPr>
              <w:t>Applicable SOPs</w:t>
            </w:r>
            <w:r w:rsidR="0099528D">
              <w:rPr>
                <w:rFonts w:cs="Arial"/>
                <w:b/>
              </w:rPr>
              <w:t>:</w:t>
            </w:r>
          </w:p>
        </w:tc>
        <w:tc>
          <w:tcPr>
            <w:tcW w:w="6652" w:type="dxa"/>
          </w:tcPr>
          <w:p w14:paraId="51B16F0A" w14:textId="77777777" w:rsidR="00981F2F" w:rsidRPr="002B13D1" w:rsidRDefault="00981F2F" w:rsidP="00BE235A">
            <w:pPr>
              <w:tabs>
                <w:tab w:val="right" w:pos="9130"/>
              </w:tabs>
              <w:rPr>
                <w:rFonts w:cs="Arial"/>
                <w:b/>
              </w:rPr>
            </w:pPr>
          </w:p>
        </w:tc>
      </w:tr>
    </w:tbl>
    <w:p w14:paraId="07B9CE02" w14:textId="77777777" w:rsidR="00981F2F" w:rsidRDefault="00981F2F" w:rsidP="00A4041A">
      <w:pPr>
        <w:tabs>
          <w:tab w:val="right" w:pos="9130"/>
        </w:tabs>
        <w:ind w:left="110"/>
      </w:pPr>
    </w:p>
    <w:tbl>
      <w:tblPr>
        <w:tblW w:w="907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0"/>
        <w:gridCol w:w="6652"/>
      </w:tblGrid>
      <w:tr w:rsidR="00A10286" w:rsidRPr="002B13D1" w14:paraId="53F770B3" w14:textId="77777777" w:rsidTr="001C44AF">
        <w:trPr>
          <w:trHeight w:val="507"/>
        </w:trPr>
        <w:tc>
          <w:tcPr>
            <w:tcW w:w="2420" w:type="dxa"/>
          </w:tcPr>
          <w:p w14:paraId="7E20D872" w14:textId="54115B07" w:rsidR="00A10286" w:rsidRDefault="00A10286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  <w:p w14:paraId="4D1C96AF" w14:textId="77777777" w:rsidR="00A10286" w:rsidRPr="002B13D1" w:rsidRDefault="00A10286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Date of Initiation Visit:</w:t>
            </w:r>
          </w:p>
        </w:tc>
        <w:tc>
          <w:tcPr>
            <w:tcW w:w="6652" w:type="dxa"/>
          </w:tcPr>
          <w:p w14:paraId="5CCD886C" w14:textId="77777777" w:rsidR="00A10286" w:rsidRPr="002B13D1" w:rsidRDefault="00A10286" w:rsidP="00A14797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</w:p>
        </w:tc>
      </w:tr>
      <w:tr w:rsidR="00A10286" w:rsidRPr="002B13D1" w14:paraId="0E920F5E" w14:textId="77777777" w:rsidTr="001C44AF">
        <w:trPr>
          <w:trHeight w:val="459"/>
        </w:trPr>
        <w:tc>
          <w:tcPr>
            <w:tcW w:w="2420" w:type="dxa"/>
          </w:tcPr>
          <w:p w14:paraId="56AB5838" w14:textId="38DE1142" w:rsidR="00A10286" w:rsidRDefault="00A10286" w:rsidP="00A10286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  <w:p w14:paraId="06644A58" w14:textId="77777777" w:rsidR="00A10286" w:rsidRPr="002B13D1" w:rsidRDefault="00A10286" w:rsidP="00A10286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Attendees:</w:t>
            </w:r>
          </w:p>
        </w:tc>
        <w:tc>
          <w:tcPr>
            <w:tcW w:w="6652" w:type="dxa"/>
          </w:tcPr>
          <w:p w14:paraId="5084B7F5" w14:textId="77777777" w:rsidR="00A10286" w:rsidRPr="002B13D1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</w:p>
        </w:tc>
      </w:tr>
    </w:tbl>
    <w:p w14:paraId="14644911" w14:textId="77777777" w:rsidR="00D75B43" w:rsidRDefault="00D75B43" w:rsidP="00A10286">
      <w:pPr>
        <w:tabs>
          <w:tab w:val="right" w:pos="9130"/>
        </w:tabs>
      </w:pPr>
    </w:p>
    <w:tbl>
      <w:tblPr>
        <w:tblW w:w="907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0"/>
        <w:gridCol w:w="906"/>
        <w:gridCol w:w="906"/>
      </w:tblGrid>
      <w:tr w:rsidR="00D75B43" w:rsidRPr="002B13D1" w14:paraId="4AD9D493" w14:textId="77777777" w:rsidTr="00D75B43">
        <w:trPr>
          <w:trHeight w:val="249"/>
        </w:trPr>
        <w:tc>
          <w:tcPr>
            <w:tcW w:w="7260" w:type="dxa"/>
            <w:vMerge w:val="restart"/>
          </w:tcPr>
          <w:p w14:paraId="6653C254" w14:textId="77777777" w:rsidR="00D75B43" w:rsidRDefault="00D75B43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  <w:p w14:paraId="3652F05A" w14:textId="77777777" w:rsidR="00D75B43" w:rsidRPr="002B13D1" w:rsidRDefault="00D75B43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t>Initiation Visit Conducted:</w:t>
            </w:r>
          </w:p>
        </w:tc>
        <w:tc>
          <w:tcPr>
            <w:tcW w:w="1812" w:type="dxa"/>
            <w:gridSpan w:val="2"/>
          </w:tcPr>
          <w:p w14:paraId="26DB6C63" w14:textId="77777777" w:rsidR="00D75B43" w:rsidRPr="002B13D1" w:rsidRDefault="00D75B43" w:rsidP="001C44AF">
            <w:pPr>
              <w:tabs>
                <w:tab w:val="right" w:pos="9130"/>
              </w:tabs>
              <w:rPr>
                <w:rFonts w:cs="Arial"/>
                <w:b/>
              </w:rPr>
            </w:pPr>
            <w:r w:rsidRPr="009A179F">
              <w:rPr>
                <w:rStyle w:val="FootnoteReference"/>
                <w:rFonts w:cs="Arial"/>
                <w:b/>
                <w:bCs/>
                <w:sz w:val="20"/>
                <w:szCs w:val="20"/>
              </w:rPr>
              <w:t>Task completed</w:t>
            </w:r>
          </w:p>
        </w:tc>
      </w:tr>
      <w:tr w:rsidR="00D75B43" w:rsidRPr="002B13D1" w14:paraId="1418E77E" w14:textId="77777777" w:rsidTr="001C44AF">
        <w:trPr>
          <w:trHeight w:val="248"/>
        </w:trPr>
        <w:tc>
          <w:tcPr>
            <w:tcW w:w="7260" w:type="dxa"/>
            <w:vMerge/>
          </w:tcPr>
          <w:p w14:paraId="21BCF79A" w14:textId="77777777" w:rsidR="00D75B43" w:rsidRDefault="00D75B43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</w:tc>
        <w:tc>
          <w:tcPr>
            <w:tcW w:w="906" w:type="dxa"/>
          </w:tcPr>
          <w:p w14:paraId="69738D82" w14:textId="77777777" w:rsidR="00D75B43" w:rsidRPr="002B13D1" w:rsidRDefault="00D75B43" w:rsidP="00D75B43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Yes</w:t>
            </w:r>
          </w:p>
        </w:tc>
        <w:tc>
          <w:tcPr>
            <w:tcW w:w="906" w:type="dxa"/>
          </w:tcPr>
          <w:p w14:paraId="1108A7C5" w14:textId="77777777" w:rsidR="00D75B43" w:rsidRPr="002B13D1" w:rsidRDefault="00D75B43" w:rsidP="00D75B43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NA</w:t>
            </w:r>
          </w:p>
        </w:tc>
      </w:tr>
      <w:tr w:rsidR="00D75B43" w:rsidRPr="002B13D1" w14:paraId="60543A10" w14:textId="77777777" w:rsidTr="001C44AF">
        <w:trPr>
          <w:trHeight w:val="1845"/>
        </w:trPr>
        <w:tc>
          <w:tcPr>
            <w:tcW w:w="7260" w:type="dxa"/>
          </w:tcPr>
          <w:p w14:paraId="1A7585B9" w14:textId="5C5A2C44" w:rsidR="00D75B43" w:rsidRPr="009A179F" w:rsidRDefault="00D75B43" w:rsidP="00D75B43">
            <w:pPr>
              <w:tabs>
                <w:tab w:val="right" w:pos="9130"/>
              </w:tabs>
              <w:rPr>
                <w:rFonts w:cs="Arial"/>
                <w:sz w:val="20"/>
                <w:szCs w:val="20"/>
              </w:rPr>
            </w:pPr>
            <w:r w:rsidRPr="009A179F">
              <w:rPr>
                <w:rFonts w:cs="Arial"/>
                <w:sz w:val="20"/>
                <w:szCs w:val="20"/>
              </w:rPr>
              <w:t>Initiation Visit Presentation for site staff (including Pharmacy / imaging staff), covered topics:</w:t>
            </w:r>
          </w:p>
          <w:p w14:paraId="2997BF7C" w14:textId="77777777" w:rsidR="00D75B43" w:rsidRPr="009A179F" w:rsidRDefault="00D75B43" w:rsidP="00462615">
            <w:pPr>
              <w:numPr>
                <w:ilvl w:val="0"/>
                <w:numId w:val="3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rFonts w:cs="Arial"/>
                <w:sz w:val="20"/>
                <w:szCs w:val="20"/>
              </w:rPr>
            </w:pPr>
            <w:r w:rsidRPr="009A179F">
              <w:rPr>
                <w:rFonts w:cs="Arial"/>
                <w:sz w:val="20"/>
                <w:szCs w:val="20"/>
              </w:rPr>
              <w:t xml:space="preserve">Protocol Overview, </w:t>
            </w:r>
            <w:r w:rsidR="00B937F1">
              <w:rPr>
                <w:rFonts w:cs="Arial"/>
                <w:sz w:val="20"/>
                <w:szCs w:val="20"/>
              </w:rPr>
              <w:t>Trial</w:t>
            </w:r>
            <w:r w:rsidRPr="009A179F">
              <w:rPr>
                <w:rFonts w:cs="Arial"/>
                <w:sz w:val="20"/>
                <w:szCs w:val="20"/>
              </w:rPr>
              <w:t xml:space="preserve"> conduct</w:t>
            </w:r>
          </w:p>
          <w:p w14:paraId="3D99B125" w14:textId="77777777" w:rsidR="00D75B43" w:rsidRPr="009A179F" w:rsidRDefault="00D75B43" w:rsidP="00462615">
            <w:pPr>
              <w:numPr>
                <w:ilvl w:val="0"/>
                <w:numId w:val="2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rFonts w:cs="Arial"/>
                <w:sz w:val="20"/>
                <w:szCs w:val="20"/>
              </w:rPr>
            </w:pPr>
            <w:r w:rsidRPr="009A179F">
              <w:rPr>
                <w:rFonts w:cs="Arial"/>
                <w:sz w:val="20"/>
                <w:szCs w:val="20"/>
              </w:rPr>
              <w:t>Case Report Forms and Source Data</w:t>
            </w:r>
          </w:p>
          <w:p w14:paraId="4C2D9BA7" w14:textId="77777777" w:rsidR="00D75B43" w:rsidRPr="009A179F" w:rsidRDefault="00D75B43" w:rsidP="00462615">
            <w:pPr>
              <w:numPr>
                <w:ilvl w:val="0"/>
                <w:numId w:val="1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rFonts w:cs="Arial"/>
                <w:sz w:val="20"/>
                <w:szCs w:val="20"/>
              </w:rPr>
            </w:pPr>
            <w:r w:rsidRPr="009A179F">
              <w:rPr>
                <w:rFonts w:cs="Arial"/>
                <w:sz w:val="20"/>
                <w:szCs w:val="20"/>
              </w:rPr>
              <w:t>Pharmacovigilance</w:t>
            </w:r>
          </w:p>
          <w:p w14:paraId="0CB92CE3" w14:textId="77777777" w:rsidR="00D75B43" w:rsidRPr="009A179F" w:rsidRDefault="00D75B43" w:rsidP="00462615">
            <w:pPr>
              <w:numPr>
                <w:ilvl w:val="0"/>
                <w:numId w:val="4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rFonts w:cs="Arial"/>
                <w:sz w:val="20"/>
                <w:szCs w:val="20"/>
              </w:rPr>
            </w:pPr>
            <w:r w:rsidRPr="009A179F">
              <w:rPr>
                <w:rFonts w:cs="Arial"/>
                <w:sz w:val="20"/>
                <w:szCs w:val="20"/>
              </w:rPr>
              <w:t>Investigational Medicinal Product / Pharmacy</w:t>
            </w:r>
          </w:p>
          <w:p w14:paraId="36FBC46D" w14:textId="77777777" w:rsidR="00D75B43" w:rsidRPr="009A179F" w:rsidRDefault="00B937F1" w:rsidP="00462615">
            <w:pPr>
              <w:numPr>
                <w:ilvl w:val="0"/>
                <w:numId w:val="5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Trial</w:t>
            </w:r>
            <w:r w:rsidR="00D75B43" w:rsidRPr="009A179F">
              <w:rPr>
                <w:rFonts w:cs="Arial"/>
                <w:sz w:val="20"/>
                <w:szCs w:val="20"/>
              </w:rPr>
              <w:t xml:space="preserve"> Equipment and supplies</w:t>
            </w:r>
          </w:p>
          <w:p w14:paraId="73AB59C5" w14:textId="77777777" w:rsidR="00D75B43" w:rsidRPr="009A179F" w:rsidRDefault="00B937F1" w:rsidP="00462615">
            <w:pPr>
              <w:numPr>
                <w:ilvl w:val="0"/>
                <w:numId w:val="6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Trial</w:t>
            </w:r>
            <w:r w:rsidR="00D75B43" w:rsidRPr="009A179F">
              <w:rPr>
                <w:rFonts w:cs="Arial"/>
                <w:sz w:val="20"/>
                <w:szCs w:val="20"/>
              </w:rPr>
              <w:t xml:space="preserve"> Documentation and Quality Assurance</w:t>
            </w:r>
          </w:p>
          <w:p w14:paraId="0F9FC20C" w14:textId="77777777" w:rsidR="00D75B43" w:rsidRPr="009A179F" w:rsidRDefault="00D75B43" w:rsidP="00462615">
            <w:pPr>
              <w:numPr>
                <w:ilvl w:val="0"/>
                <w:numId w:val="7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rFonts w:cs="Arial"/>
                <w:sz w:val="20"/>
                <w:szCs w:val="20"/>
              </w:rPr>
            </w:pPr>
            <w:r w:rsidRPr="009A179F">
              <w:rPr>
                <w:rFonts w:cs="Arial"/>
                <w:sz w:val="20"/>
                <w:szCs w:val="20"/>
              </w:rPr>
              <w:t>Others, please state:</w:t>
            </w:r>
          </w:p>
          <w:p w14:paraId="7EE3F3FD" w14:textId="77777777" w:rsidR="00D75B43" w:rsidRPr="00AF5886" w:rsidRDefault="00D75B43" w:rsidP="00AF5886">
            <w:pPr>
              <w:tabs>
                <w:tab w:val="right" w:pos="913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906" w:type="dxa"/>
          </w:tcPr>
          <w:p w14:paraId="0A142281" w14:textId="77777777" w:rsidR="00D75B43" w:rsidRDefault="00D75B43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bookmarkStart w:id="0" w:name="Check1"/>
          </w:p>
          <w:p w14:paraId="417C706D" w14:textId="77777777" w:rsidR="00D75B43" w:rsidRDefault="00D75B43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5DF1DCF6" w14:textId="77777777" w:rsidR="00D75B43" w:rsidRPr="009A179F" w:rsidRDefault="00BA6666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75B43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  <w:bookmarkEnd w:id="0"/>
          </w:p>
          <w:p w14:paraId="22B6C1A1" w14:textId="77777777" w:rsidR="00D75B43" w:rsidRPr="009A179F" w:rsidRDefault="00BA6666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75B43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582F056B" w14:textId="77777777" w:rsidR="00D75B43" w:rsidRPr="009A179F" w:rsidRDefault="00BA6666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75B43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1EEFC219" w14:textId="77777777" w:rsidR="00D75B43" w:rsidRPr="009A179F" w:rsidRDefault="00BA6666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75B43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6EF605F5" w14:textId="77777777" w:rsidR="00D75B43" w:rsidRPr="009A179F" w:rsidRDefault="00BA6666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75B43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6F4F6FC7" w14:textId="77777777" w:rsidR="00D75B43" w:rsidRPr="009A179F" w:rsidRDefault="00BA6666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75B43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55801529" w14:textId="77777777" w:rsidR="00D75B43" w:rsidRPr="002B13D1" w:rsidRDefault="007C3EB1" w:rsidP="00D75B43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6" w:type="dxa"/>
          </w:tcPr>
          <w:p w14:paraId="2DB8A714" w14:textId="77777777" w:rsidR="00D75B43" w:rsidRDefault="00D75B43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1FEE744C" w14:textId="77777777" w:rsidR="00D75B43" w:rsidRDefault="00D75B43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19F04CC5" w14:textId="77777777" w:rsidR="00D75B43" w:rsidRPr="009A179F" w:rsidRDefault="007C3EB1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32BDEE25" w14:textId="77777777" w:rsidR="00D75B43" w:rsidRPr="009A179F" w:rsidRDefault="007C3EB1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3B65CD58" w14:textId="77777777" w:rsidR="00D75B43" w:rsidRPr="009A179F" w:rsidRDefault="007C3EB1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4B8382E2" w14:textId="77777777" w:rsidR="00D75B43" w:rsidRPr="009A179F" w:rsidRDefault="007C3EB1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0F40F0BF" w14:textId="77777777" w:rsidR="00D75B43" w:rsidRPr="009A179F" w:rsidRDefault="007C3EB1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49607E4B" w14:textId="77777777" w:rsidR="00D75B43" w:rsidRPr="009A179F" w:rsidRDefault="007C3EB1" w:rsidP="00D75B43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15D9D1D9" w14:textId="77777777" w:rsidR="00D75B43" w:rsidRPr="002B13D1" w:rsidRDefault="00BA6666" w:rsidP="00D75B43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75B43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1A44558D" w14:textId="77777777" w:rsidR="00981F2F" w:rsidRDefault="00981F2F" w:rsidP="00BE235A">
      <w:pPr>
        <w:tabs>
          <w:tab w:val="right" w:pos="9130"/>
        </w:tabs>
      </w:pPr>
    </w:p>
    <w:tbl>
      <w:tblPr>
        <w:tblW w:w="907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0"/>
        <w:gridCol w:w="906"/>
        <w:gridCol w:w="906"/>
      </w:tblGrid>
      <w:tr w:rsidR="00A10286" w:rsidRPr="002B13D1" w14:paraId="1800E83A" w14:textId="77777777" w:rsidTr="001C44AF">
        <w:trPr>
          <w:trHeight w:val="249"/>
        </w:trPr>
        <w:tc>
          <w:tcPr>
            <w:tcW w:w="7260" w:type="dxa"/>
            <w:vMerge w:val="restart"/>
          </w:tcPr>
          <w:p w14:paraId="4A92BE9D" w14:textId="77777777" w:rsidR="00A10286" w:rsidRDefault="00A10286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  <w:p w14:paraId="7AA7764E" w14:textId="77777777" w:rsidR="00A10286" w:rsidRPr="00BF4684" w:rsidRDefault="00A10286" w:rsidP="00BF4684">
            <w:pPr>
              <w:tabs>
                <w:tab w:val="right" w:pos="9130"/>
              </w:tabs>
              <w:ind w:left="72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t xml:space="preserve">Pharmacy Visit                </w:t>
            </w:r>
          </w:p>
        </w:tc>
        <w:tc>
          <w:tcPr>
            <w:tcW w:w="1812" w:type="dxa"/>
            <w:gridSpan w:val="2"/>
          </w:tcPr>
          <w:p w14:paraId="05729669" w14:textId="77777777" w:rsidR="00A10286" w:rsidRPr="002B13D1" w:rsidRDefault="00A10286" w:rsidP="001C44AF">
            <w:pPr>
              <w:tabs>
                <w:tab w:val="right" w:pos="9130"/>
              </w:tabs>
              <w:rPr>
                <w:rFonts w:cs="Arial"/>
                <w:b/>
              </w:rPr>
            </w:pPr>
            <w:r w:rsidRPr="009A179F">
              <w:rPr>
                <w:rStyle w:val="FootnoteReference"/>
                <w:rFonts w:cs="Arial"/>
                <w:b/>
                <w:bCs/>
                <w:sz w:val="20"/>
                <w:szCs w:val="20"/>
              </w:rPr>
              <w:t>Task completed</w:t>
            </w:r>
          </w:p>
        </w:tc>
      </w:tr>
      <w:tr w:rsidR="00A10286" w:rsidRPr="002B13D1" w14:paraId="26D793D0" w14:textId="77777777" w:rsidTr="001C44AF">
        <w:trPr>
          <w:trHeight w:val="248"/>
        </w:trPr>
        <w:tc>
          <w:tcPr>
            <w:tcW w:w="7260" w:type="dxa"/>
            <w:vMerge/>
          </w:tcPr>
          <w:p w14:paraId="75D9C7BE" w14:textId="77777777" w:rsidR="00A10286" w:rsidRDefault="00A10286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</w:tc>
        <w:tc>
          <w:tcPr>
            <w:tcW w:w="906" w:type="dxa"/>
          </w:tcPr>
          <w:p w14:paraId="3ED0B996" w14:textId="77777777" w:rsidR="00A10286" w:rsidRPr="002B13D1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Yes</w:t>
            </w:r>
          </w:p>
        </w:tc>
        <w:tc>
          <w:tcPr>
            <w:tcW w:w="906" w:type="dxa"/>
          </w:tcPr>
          <w:p w14:paraId="686C892E" w14:textId="77777777" w:rsidR="00A10286" w:rsidRPr="002B13D1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NA</w:t>
            </w:r>
          </w:p>
        </w:tc>
      </w:tr>
      <w:tr w:rsidR="00AF5886" w:rsidRPr="002B13D1" w14:paraId="4C0FF15B" w14:textId="77777777" w:rsidTr="00B43DF2">
        <w:trPr>
          <w:trHeight w:val="248"/>
        </w:trPr>
        <w:tc>
          <w:tcPr>
            <w:tcW w:w="9072" w:type="dxa"/>
            <w:gridSpan w:val="3"/>
          </w:tcPr>
          <w:p w14:paraId="374E4DD5" w14:textId="77777777" w:rsidR="00AF5886" w:rsidRDefault="00AF5886" w:rsidP="00063CEA">
            <w:pPr>
              <w:tabs>
                <w:tab w:val="right" w:pos="9130"/>
              </w:tabs>
              <w:rPr>
                <w:b/>
                <w:bCs/>
                <w:sz w:val="20"/>
                <w:szCs w:val="20"/>
              </w:rPr>
            </w:pPr>
          </w:p>
          <w:p w14:paraId="520CB1DB" w14:textId="77777777" w:rsidR="00AF5886" w:rsidRPr="009A179F" w:rsidRDefault="007C3EB1" w:rsidP="00E0175D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b/>
                <w:bCs/>
                <w:sz w:val="20"/>
                <w:szCs w:val="20"/>
              </w:rPr>
            </w:r>
            <w:r w:rsidR="00A46C65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  <w:r w:rsidR="00AF5886">
              <w:rPr>
                <w:b/>
                <w:bCs/>
                <w:sz w:val="20"/>
                <w:szCs w:val="20"/>
              </w:rPr>
              <w:t xml:space="preserve">   </w:t>
            </w:r>
            <w:r w:rsidR="00AF5886" w:rsidRPr="009A179F">
              <w:rPr>
                <w:b/>
                <w:bCs/>
                <w:sz w:val="20"/>
                <w:szCs w:val="20"/>
              </w:rPr>
              <w:t xml:space="preserve"> </w:t>
            </w:r>
            <w:r w:rsidR="00AF5886" w:rsidRPr="00D52536">
              <w:rPr>
                <w:b/>
                <w:bCs/>
                <w:sz w:val="18"/>
                <w:szCs w:val="18"/>
              </w:rPr>
              <w:t xml:space="preserve">if </w:t>
            </w:r>
            <w:r w:rsidR="00AF5886">
              <w:rPr>
                <w:b/>
                <w:bCs/>
                <w:sz w:val="18"/>
                <w:szCs w:val="18"/>
              </w:rPr>
              <w:t>Control site and no trial medication to be received at site or if this is a Type A trial with no pharmacy monitoring requirements</w:t>
            </w:r>
            <w:r w:rsidR="00AF5886" w:rsidRPr="00D52536">
              <w:rPr>
                <w:b/>
                <w:bCs/>
                <w:sz w:val="18"/>
                <w:szCs w:val="18"/>
              </w:rPr>
              <w:t xml:space="preserve"> </w:t>
            </w:r>
            <w:r w:rsidR="00AF5886">
              <w:rPr>
                <w:b/>
                <w:bCs/>
                <w:sz w:val="18"/>
                <w:szCs w:val="18"/>
              </w:rPr>
              <w:t>(</w:t>
            </w:r>
            <w:r w:rsidR="00AF5886" w:rsidRPr="00063CEA">
              <w:rPr>
                <w:bCs/>
                <w:i/>
                <w:sz w:val="18"/>
                <w:szCs w:val="18"/>
              </w:rPr>
              <w:t>continue to next section)</w:t>
            </w:r>
          </w:p>
        </w:tc>
      </w:tr>
      <w:tr w:rsidR="00E0175D" w:rsidRPr="002B13D1" w14:paraId="1A995289" w14:textId="77777777" w:rsidTr="00B43DF2">
        <w:trPr>
          <w:trHeight w:val="248"/>
        </w:trPr>
        <w:tc>
          <w:tcPr>
            <w:tcW w:w="9072" w:type="dxa"/>
            <w:gridSpan w:val="3"/>
          </w:tcPr>
          <w:p w14:paraId="1AAAFEE3" w14:textId="77777777" w:rsidR="00E0175D" w:rsidRDefault="00E0175D" w:rsidP="00063CEA">
            <w:pPr>
              <w:tabs>
                <w:tab w:val="right" w:pos="9130"/>
              </w:tabs>
              <w:rPr>
                <w:sz w:val="20"/>
                <w:szCs w:val="20"/>
              </w:rPr>
            </w:pPr>
          </w:p>
          <w:p w14:paraId="2D01013D" w14:textId="77777777" w:rsidR="00E0175D" w:rsidRPr="009A179F" w:rsidRDefault="00BA6666" w:rsidP="00E0175D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0175D" w:rsidRPr="009A179F">
              <w:rPr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b/>
                <w:bCs/>
                <w:sz w:val="20"/>
                <w:szCs w:val="20"/>
              </w:rPr>
            </w:r>
            <w:r w:rsidR="00A46C65">
              <w:rPr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b/>
                <w:bCs/>
                <w:sz w:val="20"/>
                <w:szCs w:val="20"/>
              </w:rPr>
              <w:fldChar w:fldCharType="end"/>
            </w:r>
            <w:r w:rsidR="00E0175D">
              <w:rPr>
                <w:b/>
                <w:bCs/>
                <w:sz w:val="20"/>
                <w:szCs w:val="20"/>
              </w:rPr>
              <w:t xml:space="preserve">   </w:t>
            </w:r>
            <w:r w:rsidR="00E0175D" w:rsidRPr="009A179F">
              <w:rPr>
                <w:b/>
                <w:bCs/>
                <w:sz w:val="20"/>
                <w:szCs w:val="20"/>
              </w:rPr>
              <w:t xml:space="preserve"> </w:t>
            </w:r>
            <w:r w:rsidR="00E0175D" w:rsidRPr="00D52536">
              <w:rPr>
                <w:b/>
                <w:bCs/>
                <w:sz w:val="18"/>
                <w:szCs w:val="18"/>
              </w:rPr>
              <w:t xml:space="preserve">if </w:t>
            </w:r>
            <w:r w:rsidR="00E0175D">
              <w:rPr>
                <w:b/>
                <w:bCs/>
                <w:sz w:val="18"/>
                <w:szCs w:val="18"/>
              </w:rPr>
              <w:t>trial medication</w:t>
            </w:r>
            <w:r w:rsidR="00E0175D" w:rsidRPr="00D52536">
              <w:rPr>
                <w:b/>
                <w:bCs/>
                <w:sz w:val="18"/>
                <w:szCs w:val="18"/>
              </w:rPr>
              <w:t xml:space="preserve"> </w:t>
            </w:r>
            <w:r w:rsidR="00E0175D">
              <w:rPr>
                <w:b/>
                <w:bCs/>
                <w:sz w:val="18"/>
                <w:szCs w:val="18"/>
              </w:rPr>
              <w:t xml:space="preserve">is </w:t>
            </w:r>
            <w:r w:rsidR="00E0175D" w:rsidRPr="00D52536">
              <w:rPr>
                <w:b/>
                <w:bCs/>
                <w:sz w:val="18"/>
                <w:szCs w:val="18"/>
              </w:rPr>
              <w:t xml:space="preserve">not </w:t>
            </w:r>
            <w:r w:rsidR="00E0175D">
              <w:rPr>
                <w:b/>
                <w:bCs/>
                <w:sz w:val="18"/>
                <w:szCs w:val="18"/>
              </w:rPr>
              <w:t xml:space="preserve">yet </w:t>
            </w:r>
            <w:r w:rsidR="00E0175D" w:rsidRPr="00D52536">
              <w:rPr>
                <w:b/>
                <w:bCs/>
                <w:sz w:val="18"/>
                <w:szCs w:val="18"/>
              </w:rPr>
              <w:t>present at site</w:t>
            </w:r>
            <w:r w:rsidR="00E0175D">
              <w:rPr>
                <w:b/>
                <w:bCs/>
                <w:sz w:val="18"/>
                <w:szCs w:val="18"/>
              </w:rPr>
              <w:t xml:space="preserve">, </w:t>
            </w:r>
            <w:r w:rsidR="00E0175D" w:rsidRPr="00D52536">
              <w:rPr>
                <w:b/>
                <w:bCs/>
                <w:sz w:val="18"/>
                <w:szCs w:val="18"/>
              </w:rPr>
              <w:t xml:space="preserve">inventory review </w:t>
            </w:r>
            <w:r w:rsidR="00E0175D">
              <w:rPr>
                <w:b/>
                <w:bCs/>
                <w:sz w:val="18"/>
                <w:szCs w:val="18"/>
              </w:rPr>
              <w:t>will</w:t>
            </w:r>
            <w:r w:rsidR="00E0175D" w:rsidRPr="00D52536">
              <w:rPr>
                <w:b/>
                <w:bCs/>
                <w:sz w:val="18"/>
                <w:szCs w:val="18"/>
              </w:rPr>
              <w:t xml:space="preserve"> </w:t>
            </w:r>
            <w:r w:rsidR="00E0175D">
              <w:rPr>
                <w:b/>
                <w:bCs/>
                <w:sz w:val="18"/>
                <w:szCs w:val="18"/>
              </w:rPr>
              <w:t xml:space="preserve">not be </w:t>
            </w:r>
            <w:r w:rsidR="00E0175D" w:rsidRPr="00D52536">
              <w:rPr>
                <w:b/>
                <w:bCs/>
                <w:sz w:val="18"/>
                <w:szCs w:val="18"/>
              </w:rPr>
              <w:t xml:space="preserve">completed, explanation to be given in </w:t>
            </w:r>
            <w:r w:rsidR="00E0175D">
              <w:rPr>
                <w:b/>
                <w:bCs/>
                <w:sz w:val="18"/>
                <w:szCs w:val="18"/>
              </w:rPr>
              <w:t>Additional Information section.</w:t>
            </w:r>
          </w:p>
        </w:tc>
      </w:tr>
      <w:tr w:rsidR="00E53EA6" w:rsidRPr="002B13D1" w14:paraId="6FF650EE" w14:textId="77777777" w:rsidTr="00B43DF2">
        <w:trPr>
          <w:trHeight w:val="248"/>
        </w:trPr>
        <w:tc>
          <w:tcPr>
            <w:tcW w:w="9072" w:type="dxa"/>
            <w:gridSpan w:val="3"/>
          </w:tcPr>
          <w:p w14:paraId="180B98C8" w14:textId="77777777" w:rsidR="00E53EA6" w:rsidRDefault="00E53EA6" w:rsidP="00E53EA6">
            <w:pPr>
              <w:tabs>
                <w:tab w:val="right" w:pos="9130"/>
              </w:tabs>
              <w:rPr>
                <w:sz w:val="20"/>
                <w:szCs w:val="20"/>
              </w:rPr>
            </w:pPr>
          </w:p>
          <w:p w14:paraId="6C1B5770" w14:textId="07B77C77" w:rsidR="00E53EA6" w:rsidRDefault="00E53EA6" w:rsidP="00E53EA6">
            <w:pPr>
              <w:tabs>
                <w:tab w:val="right" w:pos="9130"/>
              </w:tabs>
              <w:rPr>
                <w:sz w:val="20"/>
                <w:szCs w:val="20"/>
              </w:rPr>
            </w:pPr>
            <w:r w:rsidRPr="009A179F">
              <w:rPr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b/>
                <w:bCs/>
                <w:sz w:val="20"/>
                <w:szCs w:val="20"/>
              </w:rPr>
            </w:r>
            <w:r w:rsidR="00A46C65">
              <w:rPr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b/>
                <w:bCs/>
                <w:sz w:val="20"/>
                <w:szCs w:val="20"/>
              </w:rPr>
              <w:fldChar w:fldCharType="end"/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  <w:r w:rsidRPr="009A179F">
              <w:rPr>
                <w:b/>
                <w:bCs/>
                <w:sz w:val="20"/>
                <w:szCs w:val="20"/>
              </w:rPr>
              <w:t xml:space="preserve"> </w:t>
            </w:r>
            <w:r w:rsidRPr="00D52536">
              <w:rPr>
                <w:b/>
                <w:bCs/>
                <w:sz w:val="18"/>
                <w:szCs w:val="18"/>
              </w:rPr>
              <w:t xml:space="preserve">if </w:t>
            </w:r>
            <w:r>
              <w:rPr>
                <w:b/>
                <w:bCs/>
                <w:sz w:val="18"/>
                <w:szCs w:val="18"/>
              </w:rPr>
              <w:t xml:space="preserve">SIV is performed remotely, </w:t>
            </w:r>
            <w:r w:rsidRPr="00D52536">
              <w:rPr>
                <w:b/>
                <w:bCs/>
                <w:sz w:val="18"/>
                <w:szCs w:val="18"/>
              </w:rPr>
              <w:t xml:space="preserve">inventory review </w:t>
            </w:r>
            <w:r>
              <w:rPr>
                <w:b/>
                <w:bCs/>
                <w:sz w:val="18"/>
                <w:szCs w:val="18"/>
              </w:rPr>
              <w:t>will</w:t>
            </w:r>
            <w:r w:rsidRPr="00D52536">
              <w:rPr>
                <w:b/>
                <w:bCs/>
                <w:sz w:val="18"/>
                <w:szCs w:val="18"/>
              </w:rPr>
              <w:t xml:space="preserve"> </w:t>
            </w:r>
            <w:r w:rsidR="00D33D9D">
              <w:rPr>
                <w:b/>
                <w:bCs/>
                <w:sz w:val="18"/>
                <w:szCs w:val="18"/>
              </w:rPr>
              <w:t>be conducted at the first onsite monitoring visit</w:t>
            </w:r>
          </w:p>
        </w:tc>
      </w:tr>
      <w:tr w:rsidR="00D52536" w:rsidRPr="002B13D1" w14:paraId="7E2588FF" w14:textId="77777777" w:rsidTr="001C44AF">
        <w:trPr>
          <w:trHeight w:val="248"/>
        </w:trPr>
        <w:tc>
          <w:tcPr>
            <w:tcW w:w="7260" w:type="dxa"/>
          </w:tcPr>
          <w:p w14:paraId="07000F4A" w14:textId="6D18BB32" w:rsidR="008710F0" w:rsidRPr="008710F0" w:rsidRDefault="003D28B6" w:rsidP="008710F0">
            <w:pPr>
              <w:numPr>
                <w:ilvl w:val="0"/>
                <w:numId w:val="8"/>
              </w:numPr>
              <w:tabs>
                <w:tab w:val="clear" w:pos="720"/>
                <w:tab w:val="num" w:pos="332"/>
                <w:tab w:val="right" w:pos="9130"/>
              </w:tabs>
              <w:spacing w:before="60"/>
              <w:ind w:hanging="7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D52536" w:rsidRPr="009A179F">
              <w:rPr>
                <w:sz w:val="20"/>
                <w:szCs w:val="20"/>
              </w:rPr>
              <w:t>erform Inventory</w:t>
            </w:r>
          </w:p>
        </w:tc>
        <w:tc>
          <w:tcPr>
            <w:tcW w:w="906" w:type="dxa"/>
          </w:tcPr>
          <w:p w14:paraId="2857423B" w14:textId="77777777" w:rsidR="00D52536" w:rsidRPr="00D52536" w:rsidRDefault="00BA6666" w:rsidP="00BF4684">
            <w:pPr>
              <w:tabs>
                <w:tab w:val="right" w:pos="9130"/>
              </w:tabs>
              <w:spacing w:before="6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5253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6" w:type="dxa"/>
          </w:tcPr>
          <w:p w14:paraId="36949BB0" w14:textId="77777777" w:rsidR="00D52536" w:rsidRPr="00D52536" w:rsidRDefault="00BA6666" w:rsidP="00BF4684">
            <w:pPr>
              <w:tabs>
                <w:tab w:val="right" w:pos="9130"/>
              </w:tabs>
              <w:spacing w:before="6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5253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A10286" w:rsidRPr="002B13D1" w14:paraId="3E78DFB2" w14:textId="77777777" w:rsidTr="00701D2C">
        <w:trPr>
          <w:trHeight w:val="2225"/>
        </w:trPr>
        <w:tc>
          <w:tcPr>
            <w:tcW w:w="7260" w:type="dxa"/>
          </w:tcPr>
          <w:p w14:paraId="0105AB95" w14:textId="77777777" w:rsidR="00063CEA" w:rsidRDefault="00063CEA" w:rsidP="00063CEA">
            <w:pPr>
              <w:tabs>
                <w:tab w:val="right" w:pos="9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This section to be comp</w:t>
            </w:r>
            <w:r w:rsidR="00BF4684">
              <w:rPr>
                <w:sz w:val="20"/>
                <w:szCs w:val="20"/>
              </w:rPr>
              <w:t>leted for all Intervention sites</w:t>
            </w:r>
          </w:p>
          <w:p w14:paraId="519419DE" w14:textId="77777777" w:rsidR="00701D2C" w:rsidRDefault="00701D2C" w:rsidP="00462615">
            <w:pPr>
              <w:numPr>
                <w:ilvl w:val="0"/>
                <w:numId w:val="9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Pharmacy File Review</w:t>
            </w:r>
            <w:r w:rsidR="00063CEA">
              <w:rPr>
                <w:sz w:val="20"/>
                <w:szCs w:val="20"/>
              </w:rPr>
              <w:t xml:space="preserve"> </w:t>
            </w:r>
          </w:p>
          <w:p w14:paraId="39B12FF8" w14:textId="7AA71EF9" w:rsidR="00701D2C" w:rsidRDefault="00701D2C" w:rsidP="00462615">
            <w:pPr>
              <w:numPr>
                <w:ilvl w:val="0"/>
                <w:numId w:val="9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Check Trial Specific </w:t>
            </w:r>
            <w:r w:rsidR="008710F0">
              <w:rPr>
                <w:sz w:val="20"/>
                <w:szCs w:val="20"/>
              </w:rPr>
              <w:t>Dispensing Procedure</w:t>
            </w:r>
            <w:r w:rsidR="007E5337">
              <w:rPr>
                <w:sz w:val="20"/>
                <w:szCs w:val="20"/>
              </w:rPr>
              <w:t xml:space="preserve"> (local)</w:t>
            </w:r>
          </w:p>
          <w:p w14:paraId="5D8A059F" w14:textId="77777777" w:rsidR="00A10286" w:rsidRPr="009A179F" w:rsidRDefault="00A10286" w:rsidP="00462615">
            <w:pPr>
              <w:numPr>
                <w:ilvl w:val="0"/>
                <w:numId w:val="9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sz w:val="20"/>
                <w:szCs w:val="20"/>
              </w:rPr>
            </w:pPr>
            <w:r w:rsidRPr="009A179F">
              <w:rPr>
                <w:sz w:val="20"/>
                <w:szCs w:val="20"/>
              </w:rPr>
              <w:t>Check storage condition</w:t>
            </w:r>
          </w:p>
          <w:p w14:paraId="13069E60" w14:textId="77777777" w:rsidR="003D28B6" w:rsidRPr="009A179F" w:rsidRDefault="00A10286" w:rsidP="00701D2C">
            <w:pPr>
              <w:tabs>
                <w:tab w:val="right" w:pos="9130"/>
              </w:tabs>
              <w:ind w:firstLine="2"/>
              <w:rPr>
                <w:sz w:val="20"/>
                <w:szCs w:val="20"/>
              </w:rPr>
            </w:pPr>
            <w:r w:rsidRPr="009A179F">
              <w:rPr>
                <w:i/>
                <w:sz w:val="20"/>
                <w:szCs w:val="20"/>
              </w:rPr>
              <w:t>If applicable, check if the following is present:</w:t>
            </w:r>
          </w:p>
          <w:p w14:paraId="7FF674C8" w14:textId="77777777" w:rsidR="00A10286" w:rsidRPr="009A179F" w:rsidRDefault="00A10286" w:rsidP="00462615">
            <w:pPr>
              <w:numPr>
                <w:ilvl w:val="0"/>
                <w:numId w:val="10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sz w:val="20"/>
                <w:szCs w:val="20"/>
              </w:rPr>
            </w:pPr>
            <w:r w:rsidRPr="009A179F">
              <w:rPr>
                <w:sz w:val="20"/>
                <w:szCs w:val="20"/>
              </w:rPr>
              <w:t>QP release document</w:t>
            </w:r>
          </w:p>
          <w:p w14:paraId="2CEB076E" w14:textId="77777777" w:rsidR="00A10286" w:rsidRPr="009A179F" w:rsidRDefault="00A10286" w:rsidP="00462615">
            <w:pPr>
              <w:numPr>
                <w:ilvl w:val="0"/>
                <w:numId w:val="11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sz w:val="20"/>
                <w:szCs w:val="20"/>
              </w:rPr>
            </w:pPr>
            <w:r w:rsidRPr="009A179F">
              <w:rPr>
                <w:sz w:val="20"/>
                <w:szCs w:val="20"/>
              </w:rPr>
              <w:t>Manufacturer’s Authorisation</w:t>
            </w:r>
          </w:p>
          <w:p w14:paraId="4F88DAA8" w14:textId="77777777" w:rsidR="00A10286" w:rsidRPr="009A179F" w:rsidRDefault="00A10286" w:rsidP="00462615">
            <w:pPr>
              <w:numPr>
                <w:ilvl w:val="0"/>
                <w:numId w:val="12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sz w:val="20"/>
                <w:szCs w:val="20"/>
              </w:rPr>
            </w:pPr>
            <w:r w:rsidRPr="009A179F">
              <w:rPr>
                <w:sz w:val="20"/>
                <w:szCs w:val="20"/>
              </w:rPr>
              <w:t>Certificate of Analysis</w:t>
            </w:r>
          </w:p>
          <w:p w14:paraId="503934C0" w14:textId="77777777" w:rsidR="00A10286" w:rsidRPr="009A179F" w:rsidRDefault="00A10286" w:rsidP="00462615">
            <w:pPr>
              <w:numPr>
                <w:ilvl w:val="0"/>
                <w:numId w:val="13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sz w:val="20"/>
                <w:szCs w:val="20"/>
              </w:rPr>
            </w:pPr>
            <w:r w:rsidRPr="009A179F">
              <w:rPr>
                <w:sz w:val="20"/>
                <w:szCs w:val="20"/>
              </w:rPr>
              <w:t>Import License</w:t>
            </w:r>
          </w:p>
          <w:p w14:paraId="3DA97BCC" w14:textId="77777777" w:rsidR="00A10286" w:rsidRPr="002B13D1" w:rsidRDefault="00A10286" w:rsidP="00462615">
            <w:pPr>
              <w:numPr>
                <w:ilvl w:val="0"/>
                <w:numId w:val="14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rFonts w:cs="Arial"/>
                <w:b/>
              </w:rPr>
            </w:pPr>
            <w:r w:rsidRPr="009A179F">
              <w:rPr>
                <w:sz w:val="20"/>
                <w:szCs w:val="20"/>
              </w:rPr>
              <w:t>Code break envelopes</w:t>
            </w:r>
          </w:p>
        </w:tc>
        <w:tc>
          <w:tcPr>
            <w:tcW w:w="906" w:type="dxa"/>
          </w:tcPr>
          <w:p w14:paraId="29FF16FB" w14:textId="77777777" w:rsidR="00A10286" w:rsidRPr="009A179F" w:rsidRDefault="00A10286" w:rsidP="00A10286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3A2154CE" w14:textId="77777777" w:rsidR="00A10286" w:rsidRPr="009A179F" w:rsidRDefault="00BA666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2BBF3077" w14:textId="77777777" w:rsidR="00A10286" w:rsidRPr="009A179F" w:rsidRDefault="00BA666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60B2FF99" w14:textId="77777777" w:rsidR="00A10286" w:rsidRPr="009A179F" w:rsidRDefault="00BA666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4E047D87" w14:textId="77777777" w:rsidR="00A10286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1D5081EE" w14:textId="77777777" w:rsidR="00A10286" w:rsidRPr="009A179F" w:rsidRDefault="00BA666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349551CA" w14:textId="77777777" w:rsidR="00A10286" w:rsidRPr="009A179F" w:rsidRDefault="00BA666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5F6F936A" w14:textId="77777777" w:rsidR="00A10286" w:rsidRDefault="00BA666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56772BF6" w14:textId="77777777" w:rsidR="00A10286" w:rsidRDefault="00BA666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34DE7022" w14:textId="77777777" w:rsidR="00E0175D" w:rsidRDefault="00BA6666" w:rsidP="00E0175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0175D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5480942E" w14:textId="77777777" w:rsidR="00A10286" w:rsidRPr="002B13D1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</w:p>
        </w:tc>
        <w:tc>
          <w:tcPr>
            <w:tcW w:w="906" w:type="dxa"/>
          </w:tcPr>
          <w:p w14:paraId="63C17BA8" w14:textId="77777777" w:rsidR="00BF4684" w:rsidRDefault="00BF4684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10B1B8CC" w14:textId="77777777" w:rsidR="00A10286" w:rsidRPr="009A179F" w:rsidRDefault="00BA666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0D0B18A5" w14:textId="77777777" w:rsidR="00A10286" w:rsidRPr="009A179F" w:rsidRDefault="00BA666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7DBD1DB2" w14:textId="77777777" w:rsidR="00A10286" w:rsidRPr="009A179F" w:rsidRDefault="00BA666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5B2938DD" w14:textId="77777777" w:rsidR="00A10286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57775239" w14:textId="77777777" w:rsidR="00A10286" w:rsidRPr="009A179F" w:rsidRDefault="00BA666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179A29AE" w14:textId="77777777" w:rsidR="00A10286" w:rsidRPr="009A179F" w:rsidRDefault="00BA666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103DAAF1" w14:textId="77777777" w:rsidR="00A10286" w:rsidRDefault="00BA666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28D391E8" w14:textId="77777777" w:rsidR="00A10286" w:rsidRDefault="00BA6666" w:rsidP="003D28B6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57912727" w14:textId="77777777" w:rsidR="00E0175D" w:rsidRDefault="00BA6666" w:rsidP="00E0175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0175D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7697F402" w14:textId="77777777" w:rsidR="00E0175D" w:rsidRPr="002B13D1" w:rsidRDefault="00E0175D" w:rsidP="003D28B6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</w:p>
        </w:tc>
      </w:tr>
    </w:tbl>
    <w:p w14:paraId="3E2A89F4" w14:textId="77777777" w:rsidR="00A10286" w:rsidRDefault="00A10286" w:rsidP="00BE235A">
      <w:pPr>
        <w:tabs>
          <w:tab w:val="right" w:pos="9130"/>
        </w:tabs>
      </w:pPr>
    </w:p>
    <w:tbl>
      <w:tblPr>
        <w:tblW w:w="907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0"/>
        <w:gridCol w:w="906"/>
        <w:gridCol w:w="906"/>
      </w:tblGrid>
      <w:tr w:rsidR="00A10286" w:rsidRPr="002B13D1" w14:paraId="2EC68FB2" w14:textId="77777777" w:rsidTr="001C44AF">
        <w:trPr>
          <w:trHeight w:val="249"/>
        </w:trPr>
        <w:tc>
          <w:tcPr>
            <w:tcW w:w="7260" w:type="dxa"/>
            <w:vMerge w:val="restart"/>
          </w:tcPr>
          <w:p w14:paraId="00FB2AC3" w14:textId="77777777" w:rsidR="00A10286" w:rsidRDefault="00A10286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  <w:p w14:paraId="3EA43B81" w14:textId="77777777" w:rsidR="00A10286" w:rsidRPr="002B13D1" w:rsidRDefault="00A10286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t xml:space="preserve">Laboratory Visit                </w:t>
            </w:r>
            <w:r w:rsidR="00BA6666" w:rsidRPr="00D75B43">
              <w:rPr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b/>
                <w:bCs/>
                <w:sz w:val="20"/>
                <w:szCs w:val="20"/>
              </w:rPr>
            </w:r>
            <w:r w:rsidR="00A46C65">
              <w:rPr>
                <w:b/>
                <w:bCs/>
                <w:sz w:val="20"/>
                <w:szCs w:val="20"/>
              </w:rPr>
              <w:fldChar w:fldCharType="separate"/>
            </w:r>
            <w:r w:rsidR="00BA6666" w:rsidRPr="00D75B43">
              <w:rPr>
                <w:b/>
                <w:bCs/>
                <w:sz w:val="20"/>
                <w:szCs w:val="20"/>
              </w:rPr>
              <w:fldChar w:fldCharType="end"/>
            </w:r>
            <w:r w:rsidRPr="00D75B43">
              <w:rPr>
                <w:b/>
                <w:bCs/>
                <w:sz w:val="20"/>
                <w:szCs w:val="20"/>
              </w:rPr>
              <w:t xml:space="preserve"> if specific research samples not applicable</w:t>
            </w:r>
          </w:p>
        </w:tc>
        <w:tc>
          <w:tcPr>
            <w:tcW w:w="1812" w:type="dxa"/>
            <w:gridSpan w:val="2"/>
          </w:tcPr>
          <w:p w14:paraId="3D8B9457" w14:textId="77777777" w:rsidR="00A10286" w:rsidRPr="002B13D1" w:rsidRDefault="00A10286" w:rsidP="001C44AF">
            <w:pPr>
              <w:tabs>
                <w:tab w:val="right" w:pos="9130"/>
              </w:tabs>
              <w:rPr>
                <w:rFonts w:cs="Arial"/>
                <w:b/>
              </w:rPr>
            </w:pPr>
            <w:r w:rsidRPr="009A179F">
              <w:rPr>
                <w:rStyle w:val="FootnoteReference"/>
                <w:rFonts w:cs="Arial"/>
                <w:b/>
                <w:bCs/>
                <w:sz w:val="20"/>
                <w:szCs w:val="20"/>
              </w:rPr>
              <w:t>Task completed</w:t>
            </w:r>
          </w:p>
        </w:tc>
      </w:tr>
      <w:tr w:rsidR="00A10286" w:rsidRPr="002B13D1" w14:paraId="5FF730CB" w14:textId="77777777" w:rsidTr="001C44AF">
        <w:trPr>
          <w:trHeight w:val="248"/>
        </w:trPr>
        <w:tc>
          <w:tcPr>
            <w:tcW w:w="7260" w:type="dxa"/>
            <w:vMerge/>
          </w:tcPr>
          <w:p w14:paraId="12835B16" w14:textId="77777777" w:rsidR="00A10286" w:rsidRDefault="00A10286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</w:tc>
        <w:tc>
          <w:tcPr>
            <w:tcW w:w="906" w:type="dxa"/>
          </w:tcPr>
          <w:p w14:paraId="544A100A" w14:textId="77777777" w:rsidR="00A10286" w:rsidRPr="002B13D1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Yes</w:t>
            </w:r>
          </w:p>
        </w:tc>
        <w:tc>
          <w:tcPr>
            <w:tcW w:w="906" w:type="dxa"/>
          </w:tcPr>
          <w:p w14:paraId="3856408D" w14:textId="77777777" w:rsidR="00A10286" w:rsidRPr="002B13D1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NA</w:t>
            </w:r>
          </w:p>
        </w:tc>
      </w:tr>
      <w:tr w:rsidR="00A10286" w:rsidRPr="002B13D1" w14:paraId="5B695C51" w14:textId="77777777" w:rsidTr="00A10286">
        <w:trPr>
          <w:trHeight w:val="678"/>
        </w:trPr>
        <w:tc>
          <w:tcPr>
            <w:tcW w:w="7260" w:type="dxa"/>
          </w:tcPr>
          <w:p w14:paraId="2917D834" w14:textId="77777777" w:rsidR="00A10286" w:rsidRPr="00D75B43" w:rsidRDefault="00A10286" w:rsidP="00462615">
            <w:pPr>
              <w:numPr>
                <w:ilvl w:val="0"/>
                <w:numId w:val="14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sz w:val="20"/>
                <w:szCs w:val="20"/>
              </w:rPr>
            </w:pPr>
            <w:r w:rsidRPr="00D75B43">
              <w:rPr>
                <w:sz w:val="20"/>
                <w:szCs w:val="20"/>
              </w:rPr>
              <w:t>Check Trial-specific laboratory manual</w:t>
            </w:r>
          </w:p>
          <w:p w14:paraId="12CE116B" w14:textId="77777777" w:rsidR="00A10286" w:rsidRPr="00D75B43" w:rsidRDefault="00A10286" w:rsidP="00462615">
            <w:pPr>
              <w:numPr>
                <w:ilvl w:val="0"/>
                <w:numId w:val="14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sz w:val="20"/>
                <w:szCs w:val="20"/>
              </w:rPr>
            </w:pPr>
            <w:r w:rsidRPr="00D75B43">
              <w:rPr>
                <w:sz w:val="20"/>
                <w:szCs w:val="20"/>
              </w:rPr>
              <w:t>Check sufficient lab kits on site,</w:t>
            </w:r>
            <w:r w:rsidR="00E0175D">
              <w:rPr>
                <w:sz w:val="20"/>
                <w:szCs w:val="20"/>
              </w:rPr>
              <w:t xml:space="preserve"> expiry date: </w:t>
            </w:r>
          </w:p>
          <w:p w14:paraId="067EF723" w14:textId="77777777" w:rsidR="00A10286" w:rsidRPr="002B13D1" w:rsidRDefault="00A10286" w:rsidP="00462615">
            <w:pPr>
              <w:numPr>
                <w:ilvl w:val="0"/>
                <w:numId w:val="14"/>
              </w:numPr>
              <w:tabs>
                <w:tab w:val="clear" w:pos="720"/>
                <w:tab w:val="num" w:pos="332"/>
                <w:tab w:val="right" w:pos="9130"/>
              </w:tabs>
              <w:ind w:hanging="718"/>
              <w:rPr>
                <w:rFonts w:cs="Arial"/>
                <w:b/>
              </w:rPr>
            </w:pPr>
            <w:r w:rsidRPr="00D75B43">
              <w:rPr>
                <w:sz w:val="20"/>
                <w:szCs w:val="20"/>
              </w:rPr>
              <w:t>Check sample storage and shipment procedure</w:t>
            </w:r>
          </w:p>
        </w:tc>
        <w:tc>
          <w:tcPr>
            <w:tcW w:w="906" w:type="dxa"/>
          </w:tcPr>
          <w:p w14:paraId="4FDBB535" w14:textId="77777777" w:rsidR="007C3EB1" w:rsidRPr="009A179F" w:rsidRDefault="007C3EB1" w:rsidP="007C3EB1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3AC394A3" w14:textId="77777777" w:rsidR="007C3EB1" w:rsidRPr="009A179F" w:rsidRDefault="007C3EB1" w:rsidP="007C3EB1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7C29F7A5" w14:textId="77777777" w:rsidR="00A10286" w:rsidRPr="00A10286" w:rsidRDefault="007C3EB1" w:rsidP="007C3EB1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6" w:type="dxa"/>
          </w:tcPr>
          <w:p w14:paraId="710E6B40" w14:textId="77777777" w:rsidR="00A10286" w:rsidRPr="009A179F" w:rsidRDefault="00BA666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51356F42" w14:textId="77777777" w:rsidR="00A10286" w:rsidRPr="009A179F" w:rsidRDefault="00BA666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09FA1E4E" w14:textId="77777777" w:rsidR="00A10286" w:rsidRPr="00A10286" w:rsidRDefault="00BA6666" w:rsidP="00A10286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7407824A" w14:textId="77777777" w:rsidR="00A15403" w:rsidRDefault="00A15403" w:rsidP="00BE235A">
      <w:pPr>
        <w:tabs>
          <w:tab w:val="right" w:pos="9130"/>
        </w:tabs>
        <w:rPr>
          <w:sz w:val="20"/>
          <w:szCs w:val="20"/>
        </w:rPr>
      </w:pPr>
    </w:p>
    <w:tbl>
      <w:tblPr>
        <w:tblW w:w="907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0"/>
        <w:gridCol w:w="906"/>
        <w:gridCol w:w="906"/>
      </w:tblGrid>
      <w:tr w:rsidR="00A15403" w:rsidRPr="00F40B23" w14:paraId="26149876" w14:textId="77777777" w:rsidTr="00F478C3">
        <w:trPr>
          <w:trHeight w:val="249"/>
        </w:trPr>
        <w:tc>
          <w:tcPr>
            <w:tcW w:w="7260" w:type="dxa"/>
            <w:vMerge w:val="restart"/>
          </w:tcPr>
          <w:p w14:paraId="5F1E3C2E" w14:textId="77777777" w:rsidR="00A15403" w:rsidRPr="00A15403" w:rsidRDefault="00A15403" w:rsidP="00F478C3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  <w:p w14:paraId="25F78EBF" w14:textId="77777777" w:rsidR="00A15403" w:rsidRPr="00A15403" w:rsidRDefault="00A15403" w:rsidP="003470D2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 w:rsidRPr="00A15403">
              <w:rPr>
                <w:rFonts w:cs="Arial"/>
                <w:b/>
                <w:bCs/>
                <w:sz w:val="20"/>
                <w:szCs w:val="20"/>
              </w:rPr>
              <w:t>Data Capture System:</w:t>
            </w:r>
            <w:r w:rsidRPr="00A15403">
              <w:rPr>
                <w:b/>
                <w:bCs/>
                <w:sz w:val="20"/>
                <w:szCs w:val="20"/>
              </w:rPr>
              <w:t xml:space="preserve"> </w:t>
            </w:r>
            <w:r w:rsidR="00BA6666" w:rsidRPr="00A15403">
              <w:rPr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15403">
              <w:rPr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b/>
                <w:bCs/>
                <w:sz w:val="20"/>
                <w:szCs w:val="20"/>
              </w:rPr>
            </w:r>
            <w:r w:rsidR="00A46C65">
              <w:rPr>
                <w:b/>
                <w:bCs/>
                <w:sz w:val="20"/>
                <w:szCs w:val="20"/>
              </w:rPr>
              <w:fldChar w:fldCharType="separate"/>
            </w:r>
            <w:r w:rsidR="00BA6666" w:rsidRPr="00A15403">
              <w:rPr>
                <w:b/>
                <w:bCs/>
                <w:sz w:val="20"/>
                <w:szCs w:val="20"/>
              </w:rPr>
              <w:fldChar w:fldCharType="end"/>
            </w:r>
            <w:r w:rsidRPr="00A15403">
              <w:rPr>
                <w:b/>
                <w:bCs/>
                <w:sz w:val="20"/>
                <w:szCs w:val="20"/>
              </w:rPr>
              <w:t xml:space="preserve"> paper </w:t>
            </w:r>
            <w:r w:rsidR="003470D2">
              <w:rPr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470D2">
              <w:rPr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b/>
                <w:bCs/>
                <w:sz w:val="20"/>
                <w:szCs w:val="20"/>
              </w:rPr>
            </w:r>
            <w:r w:rsidR="00A46C65">
              <w:rPr>
                <w:b/>
                <w:bCs/>
                <w:sz w:val="20"/>
                <w:szCs w:val="20"/>
              </w:rPr>
              <w:fldChar w:fldCharType="separate"/>
            </w:r>
            <w:r w:rsidR="003470D2">
              <w:rPr>
                <w:b/>
                <w:bCs/>
                <w:sz w:val="20"/>
                <w:szCs w:val="20"/>
              </w:rPr>
              <w:fldChar w:fldCharType="end"/>
            </w:r>
            <w:r w:rsidRPr="00A15403">
              <w:rPr>
                <w:b/>
                <w:bCs/>
                <w:sz w:val="20"/>
                <w:szCs w:val="20"/>
              </w:rPr>
              <w:t xml:space="preserve"> eCRF</w:t>
            </w:r>
          </w:p>
        </w:tc>
        <w:tc>
          <w:tcPr>
            <w:tcW w:w="1812" w:type="dxa"/>
            <w:gridSpan w:val="2"/>
          </w:tcPr>
          <w:p w14:paraId="252C0DA7" w14:textId="77777777" w:rsidR="00A15403" w:rsidRPr="00A15403" w:rsidRDefault="00A15403" w:rsidP="00F478C3">
            <w:pPr>
              <w:tabs>
                <w:tab w:val="right" w:pos="9130"/>
              </w:tabs>
              <w:rPr>
                <w:rFonts w:cs="Arial"/>
                <w:b/>
              </w:rPr>
            </w:pPr>
            <w:r w:rsidRPr="00A15403">
              <w:rPr>
                <w:rStyle w:val="FootnoteReference"/>
                <w:rFonts w:cs="Arial"/>
                <w:b/>
                <w:bCs/>
                <w:sz w:val="20"/>
                <w:szCs w:val="20"/>
              </w:rPr>
              <w:t>Task completed</w:t>
            </w:r>
          </w:p>
        </w:tc>
      </w:tr>
      <w:tr w:rsidR="00A15403" w:rsidRPr="00F40B23" w14:paraId="4560089C" w14:textId="77777777" w:rsidTr="0096729D">
        <w:trPr>
          <w:trHeight w:val="363"/>
        </w:trPr>
        <w:tc>
          <w:tcPr>
            <w:tcW w:w="7260" w:type="dxa"/>
            <w:vMerge/>
          </w:tcPr>
          <w:p w14:paraId="7F29A3B5" w14:textId="77777777" w:rsidR="00A15403" w:rsidRPr="00A15403" w:rsidRDefault="00A15403" w:rsidP="00F478C3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</w:tc>
        <w:tc>
          <w:tcPr>
            <w:tcW w:w="906" w:type="dxa"/>
          </w:tcPr>
          <w:p w14:paraId="7B7A4379" w14:textId="77777777" w:rsidR="00A15403" w:rsidRPr="00A15403" w:rsidRDefault="00A15403" w:rsidP="00F478C3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A15403">
              <w:rPr>
                <w:rFonts w:cs="Arial"/>
                <w:sz w:val="20"/>
                <w:szCs w:val="20"/>
              </w:rPr>
              <w:t>Yes</w:t>
            </w:r>
          </w:p>
        </w:tc>
        <w:tc>
          <w:tcPr>
            <w:tcW w:w="906" w:type="dxa"/>
          </w:tcPr>
          <w:p w14:paraId="1C7B6861" w14:textId="77777777" w:rsidR="00A15403" w:rsidRPr="00A15403" w:rsidRDefault="00A15403" w:rsidP="00F478C3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A15403">
              <w:rPr>
                <w:rFonts w:cs="Arial"/>
                <w:sz w:val="20"/>
                <w:szCs w:val="20"/>
              </w:rPr>
              <w:t>NA</w:t>
            </w:r>
          </w:p>
        </w:tc>
      </w:tr>
      <w:tr w:rsidR="00A15403" w:rsidRPr="00F40B23" w14:paraId="0CE1536C" w14:textId="77777777" w:rsidTr="00AF1BF5">
        <w:trPr>
          <w:trHeight w:val="738"/>
        </w:trPr>
        <w:tc>
          <w:tcPr>
            <w:tcW w:w="7260" w:type="dxa"/>
          </w:tcPr>
          <w:p w14:paraId="10372B6E" w14:textId="77777777" w:rsidR="00A15403" w:rsidRPr="00993073" w:rsidRDefault="00A15403" w:rsidP="00462615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  <w:lang w:val="en-US"/>
              </w:rPr>
            </w:pPr>
            <w:r w:rsidRPr="00993073">
              <w:rPr>
                <w:sz w:val="20"/>
                <w:szCs w:val="20"/>
                <w:lang w:val="en-US"/>
              </w:rPr>
              <w:t xml:space="preserve">Training given to </w:t>
            </w:r>
            <w:r w:rsidR="008903CE">
              <w:rPr>
                <w:sz w:val="20"/>
                <w:szCs w:val="20"/>
                <w:lang w:val="en-US"/>
              </w:rPr>
              <w:t>Chief/</w:t>
            </w:r>
            <w:r w:rsidRPr="00993073">
              <w:rPr>
                <w:sz w:val="20"/>
                <w:szCs w:val="20"/>
                <w:lang w:val="en-US"/>
              </w:rPr>
              <w:t>Principal Investigator</w:t>
            </w:r>
            <w:r w:rsidR="00E0175D" w:rsidRPr="00993073">
              <w:rPr>
                <w:sz w:val="20"/>
                <w:szCs w:val="20"/>
                <w:lang w:val="en-US"/>
              </w:rPr>
              <w:t xml:space="preserve"> (mandatory for eCRF)</w:t>
            </w:r>
          </w:p>
          <w:p w14:paraId="2F89DDE0" w14:textId="77777777" w:rsidR="00A15403" w:rsidRPr="00993073" w:rsidRDefault="00A15403" w:rsidP="00462615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  <w:lang w:val="en-US"/>
              </w:rPr>
            </w:pPr>
            <w:r w:rsidRPr="00993073">
              <w:rPr>
                <w:sz w:val="20"/>
                <w:szCs w:val="20"/>
                <w:lang w:val="en-US"/>
              </w:rPr>
              <w:t>Training given to other delegated trial clinicians</w:t>
            </w:r>
          </w:p>
          <w:p w14:paraId="571195B8" w14:textId="0A610B57" w:rsidR="00614D83" w:rsidRPr="00821141" w:rsidRDefault="00A15403" w:rsidP="00C21523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  <w:lang w:val="en-US"/>
              </w:rPr>
            </w:pPr>
            <w:r w:rsidRPr="00993073">
              <w:rPr>
                <w:sz w:val="20"/>
                <w:szCs w:val="20"/>
                <w:lang w:val="en-US"/>
              </w:rPr>
              <w:t>Training given to Research Nurse</w:t>
            </w:r>
          </w:p>
        </w:tc>
        <w:tc>
          <w:tcPr>
            <w:tcW w:w="906" w:type="dxa"/>
          </w:tcPr>
          <w:p w14:paraId="42AA5096" w14:textId="77777777" w:rsidR="0096729D" w:rsidRPr="009A179F" w:rsidRDefault="0096729D" w:rsidP="0096729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1AE26323" w14:textId="77777777" w:rsidR="0096729D" w:rsidRPr="009A179F" w:rsidRDefault="0096729D" w:rsidP="0096729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3D523626" w14:textId="7A01E49E" w:rsidR="00614D83" w:rsidRPr="00933252" w:rsidRDefault="0096729D" w:rsidP="0096729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  <w:highlight w:val="lightGray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6" w:type="dxa"/>
          </w:tcPr>
          <w:p w14:paraId="35AC765D" w14:textId="77777777" w:rsidR="0096729D" w:rsidRPr="009A179F" w:rsidRDefault="0096729D" w:rsidP="0096729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34459618" w14:textId="77777777" w:rsidR="0096729D" w:rsidRPr="009A179F" w:rsidRDefault="0096729D" w:rsidP="0096729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43D63CA5" w14:textId="6C9BD50F" w:rsidR="00614D83" w:rsidRPr="007C3EB1" w:rsidRDefault="0096729D" w:rsidP="0096729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AF1BF5" w:rsidRPr="00F40B23" w14:paraId="4AFB3931" w14:textId="77777777" w:rsidTr="00F478C3">
        <w:trPr>
          <w:trHeight w:val="678"/>
        </w:trPr>
        <w:tc>
          <w:tcPr>
            <w:tcW w:w="7260" w:type="dxa"/>
          </w:tcPr>
          <w:p w14:paraId="3B4A02AB" w14:textId="77777777" w:rsidR="00AF1BF5" w:rsidRPr="00993073" w:rsidRDefault="00AF1BF5" w:rsidP="00AF1BF5">
            <w:pPr>
              <w:tabs>
                <w:tab w:val="right" w:pos="9130"/>
              </w:tabs>
              <w:rPr>
                <w:b/>
                <w:sz w:val="20"/>
                <w:szCs w:val="20"/>
                <w:lang w:val="en-US"/>
              </w:rPr>
            </w:pPr>
            <w:r w:rsidRPr="00993073">
              <w:rPr>
                <w:b/>
                <w:sz w:val="20"/>
                <w:szCs w:val="20"/>
                <w:lang w:val="en-US"/>
              </w:rPr>
              <w:t>Paper CRF</w:t>
            </w:r>
          </w:p>
          <w:p w14:paraId="215528F3" w14:textId="7269CF49" w:rsidR="00AF1BF5" w:rsidRPr="00993073" w:rsidRDefault="00AF1BF5" w:rsidP="00462615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  <w:lang w:val="en-US"/>
              </w:rPr>
            </w:pPr>
            <w:r w:rsidRPr="00993073">
              <w:rPr>
                <w:sz w:val="20"/>
                <w:szCs w:val="20"/>
              </w:rPr>
              <w:t xml:space="preserve">Has the database been </w:t>
            </w:r>
            <w:r w:rsidR="00685422" w:rsidRPr="00993073">
              <w:rPr>
                <w:sz w:val="20"/>
                <w:szCs w:val="20"/>
              </w:rPr>
              <w:t>discussed,</w:t>
            </w:r>
            <w:r w:rsidR="00933252" w:rsidRPr="00993073">
              <w:rPr>
                <w:sz w:val="20"/>
                <w:szCs w:val="20"/>
              </w:rPr>
              <w:t xml:space="preserve"> and a database plan signed by CI</w:t>
            </w:r>
            <w:r w:rsidR="007E5337">
              <w:rPr>
                <w:sz w:val="20"/>
                <w:szCs w:val="20"/>
              </w:rPr>
              <w:t>?</w:t>
            </w:r>
          </w:p>
          <w:p w14:paraId="3BD305AD" w14:textId="47FCCBE4" w:rsidR="00AF1BF5" w:rsidRPr="004E76EB" w:rsidRDefault="00AF1BF5" w:rsidP="007E5337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left="315" w:hanging="313"/>
              <w:rPr>
                <w:rFonts w:cs="Arial"/>
                <w:b/>
              </w:rPr>
            </w:pPr>
            <w:r w:rsidRPr="00993073">
              <w:rPr>
                <w:rFonts w:cs="Arial"/>
                <w:sz w:val="20"/>
                <w:szCs w:val="20"/>
              </w:rPr>
              <w:t>H</w:t>
            </w:r>
            <w:r w:rsidR="00933252" w:rsidRPr="00993073">
              <w:rPr>
                <w:rFonts w:cs="Arial"/>
                <w:sz w:val="20"/>
                <w:szCs w:val="20"/>
              </w:rPr>
              <w:t xml:space="preserve">as the Case Record </w:t>
            </w:r>
            <w:r w:rsidRPr="00993073">
              <w:rPr>
                <w:rFonts w:cs="Arial"/>
                <w:sz w:val="20"/>
                <w:szCs w:val="20"/>
              </w:rPr>
              <w:t xml:space="preserve">Form </w:t>
            </w:r>
            <w:r w:rsidR="00933252" w:rsidRPr="00993073">
              <w:rPr>
                <w:rFonts w:cs="Arial"/>
                <w:sz w:val="20"/>
                <w:szCs w:val="20"/>
              </w:rPr>
              <w:t xml:space="preserve">been reviewed and </w:t>
            </w:r>
            <w:r w:rsidRPr="00993073">
              <w:rPr>
                <w:rFonts w:cs="Arial"/>
                <w:sz w:val="20"/>
                <w:szCs w:val="20"/>
              </w:rPr>
              <w:t>signed off by the CI</w:t>
            </w:r>
            <w:r w:rsidR="007E5337">
              <w:rPr>
                <w:rFonts w:cs="Arial"/>
                <w:sz w:val="20"/>
                <w:szCs w:val="20"/>
              </w:rPr>
              <w:t>?</w:t>
            </w:r>
            <w:r w:rsidRPr="00993073">
              <w:rPr>
                <w:rFonts w:cs="Arial"/>
                <w:sz w:val="20"/>
                <w:szCs w:val="20"/>
              </w:rPr>
              <w:t xml:space="preserve"> </w:t>
            </w:r>
            <w:r w:rsidR="007E5337" w:rsidRPr="00993073">
              <w:rPr>
                <w:rFonts w:cs="Arial"/>
                <w:sz w:val="20"/>
                <w:szCs w:val="20"/>
              </w:rPr>
              <w:t>V</w:t>
            </w:r>
            <w:r w:rsidRPr="00993073">
              <w:rPr>
                <w:rFonts w:cs="Arial"/>
                <w:sz w:val="20"/>
                <w:szCs w:val="20"/>
              </w:rPr>
              <w:t>ersion</w:t>
            </w:r>
            <w:r w:rsidR="007E5337">
              <w:rPr>
                <w:rFonts w:cs="Arial"/>
                <w:sz w:val="20"/>
                <w:szCs w:val="20"/>
              </w:rPr>
              <w:t>:</w:t>
            </w:r>
            <w:r w:rsidRPr="00993073">
              <w:rPr>
                <w:rFonts w:cs="Arial"/>
                <w:sz w:val="20"/>
                <w:szCs w:val="20"/>
              </w:rPr>
              <w:t xml:space="preserve"> </w:t>
            </w:r>
          </w:p>
          <w:p w14:paraId="5B10A90C" w14:textId="4826C803" w:rsidR="004E76EB" w:rsidRPr="00821141" w:rsidRDefault="004E76EB" w:rsidP="00821141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rFonts w:cs="Arial"/>
                <w:b/>
              </w:rPr>
            </w:pPr>
            <w:r>
              <w:rPr>
                <w:sz w:val="20"/>
                <w:szCs w:val="20"/>
              </w:rPr>
              <w:t>Is evidence of database validation available?</w:t>
            </w:r>
          </w:p>
        </w:tc>
        <w:tc>
          <w:tcPr>
            <w:tcW w:w="906" w:type="dxa"/>
          </w:tcPr>
          <w:p w14:paraId="29322919" w14:textId="77777777" w:rsidR="00AF1BF5" w:rsidRPr="00933252" w:rsidRDefault="00AF1BF5" w:rsidP="00AF1BF5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  <w:highlight w:val="lightGray"/>
              </w:rPr>
            </w:pPr>
          </w:p>
          <w:p w14:paraId="045F619A" w14:textId="77777777" w:rsidR="007C3EB1" w:rsidRPr="009A179F" w:rsidRDefault="007C3EB1" w:rsidP="007C3EB1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5A30094A" w14:textId="77777777" w:rsidR="007C3EB1" w:rsidRPr="009A179F" w:rsidRDefault="007C3EB1" w:rsidP="007C3EB1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4EC819F7" w14:textId="77777777" w:rsidR="00AF1BF5" w:rsidRDefault="00AF1BF5" w:rsidP="00AF1BF5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  <w:highlight w:val="lightGray"/>
              </w:rPr>
            </w:pPr>
          </w:p>
          <w:p w14:paraId="7FE14C7F" w14:textId="47852CA7" w:rsidR="004E76EB" w:rsidRPr="0096729D" w:rsidRDefault="0096729D" w:rsidP="0096729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6" w:type="dxa"/>
          </w:tcPr>
          <w:p w14:paraId="0140A491" w14:textId="77777777" w:rsidR="00AF1BF5" w:rsidRPr="00933252" w:rsidRDefault="00AF1BF5" w:rsidP="00AF1BF5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  <w:highlight w:val="lightGray"/>
              </w:rPr>
            </w:pPr>
          </w:p>
          <w:p w14:paraId="387EE610" w14:textId="77777777" w:rsidR="0096729D" w:rsidRPr="009A179F" w:rsidRDefault="0096729D" w:rsidP="0096729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774CD2AB" w14:textId="77777777" w:rsidR="0096729D" w:rsidRPr="009A179F" w:rsidRDefault="0096729D" w:rsidP="0096729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023F5736" w14:textId="77777777" w:rsidR="004E76EB" w:rsidRDefault="004E76EB" w:rsidP="00AF1BF5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  <w:highlight w:val="lightGray"/>
              </w:rPr>
            </w:pPr>
          </w:p>
          <w:p w14:paraId="25ABCD99" w14:textId="094E5A8C" w:rsidR="004E76EB" w:rsidRPr="0096729D" w:rsidRDefault="0096729D" w:rsidP="0096729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AF1BF5" w:rsidRPr="00F40B23" w14:paraId="0DD7961F" w14:textId="77777777" w:rsidTr="00F478C3">
        <w:trPr>
          <w:trHeight w:val="678"/>
        </w:trPr>
        <w:tc>
          <w:tcPr>
            <w:tcW w:w="7260" w:type="dxa"/>
          </w:tcPr>
          <w:p w14:paraId="22CDDD63" w14:textId="77777777" w:rsidR="00993073" w:rsidRPr="00993073" w:rsidRDefault="00AF1BF5" w:rsidP="00AF1BF5">
            <w:pPr>
              <w:tabs>
                <w:tab w:val="right" w:pos="9130"/>
              </w:tabs>
              <w:rPr>
                <w:b/>
                <w:sz w:val="20"/>
                <w:szCs w:val="20"/>
                <w:lang w:val="en-US"/>
              </w:rPr>
            </w:pPr>
            <w:r w:rsidRPr="00993073">
              <w:rPr>
                <w:b/>
                <w:sz w:val="20"/>
                <w:szCs w:val="20"/>
                <w:lang w:val="en-US"/>
              </w:rPr>
              <w:t>eCRF</w:t>
            </w:r>
          </w:p>
          <w:p w14:paraId="4EB2F32F" w14:textId="6A426ACB" w:rsidR="00AF1BF5" w:rsidRPr="00993073" w:rsidRDefault="005F3F9E" w:rsidP="00462615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  <w:lang w:val="en-US"/>
              </w:rPr>
            </w:pPr>
            <w:r w:rsidRPr="00993073">
              <w:rPr>
                <w:sz w:val="20"/>
                <w:szCs w:val="20"/>
                <w:lang w:val="en-US"/>
              </w:rPr>
              <w:t>Was a</w:t>
            </w:r>
            <w:r w:rsidR="00AF1BF5" w:rsidRPr="00993073">
              <w:rPr>
                <w:sz w:val="20"/>
                <w:szCs w:val="20"/>
                <w:lang w:val="en-US"/>
              </w:rPr>
              <w:t xml:space="preserve"> user manual provided</w:t>
            </w:r>
            <w:r w:rsidR="004F5B0B">
              <w:rPr>
                <w:sz w:val="20"/>
                <w:szCs w:val="20"/>
                <w:lang w:val="en-US"/>
              </w:rPr>
              <w:t>?</w:t>
            </w:r>
            <w:r w:rsidR="004F5B0B" w:rsidRPr="00993073">
              <w:rPr>
                <w:sz w:val="20"/>
                <w:szCs w:val="20"/>
                <w:lang w:val="en-US"/>
              </w:rPr>
              <w:t xml:space="preserve"> </w:t>
            </w:r>
            <w:r w:rsidR="004F5B0B">
              <w:rPr>
                <w:sz w:val="20"/>
                <w:szCs w:val="20"/>
              </w:rPr>
              <w:t>V</w:t>
            </w:r>
            <w:r w:rsidR="00AF1BF5" w:rsidRPr="00993073">
              <w:rPr>
                <w:sz w:val="20"/>
                <w:szCs w:val="20"/>
              </w:rPr>
              <w:t>ersion</w:t>
            </w:r>
            <w:r w:rsidR="004F5B0B">
              <w:rPr>
                <w:sz w:val="20"/>
                <w:szCs w:val="20"/>
              </w:rPr>
              <w:t>:</w:t>
            </w:r>
            <w:r w:rsidR="00AF1BF5" w:rsidRPr="00993073">
              <w:rPr>
                <w:sz w:val="20"/>
                <w:szCs w:val="20"/>
              </w:rPr>
              <w:t xml:space="preserve"> </w:t>
            </w:r>
          </w:p>
          <w:p w14:paraId="42283235" w14:textId="77777777" w:rsidR="00AF1BF5" w:rsidRPr="00993073" w:rsidRDefault="00AF1BF5" w:rsidP="00462615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  <w:lang w:val="en-US"/>
              </w:rPr>
            </w:pPr>
            <w:r w:rsidRPr="00993073">
              <w:rPr>
                <w:sz w:val="20"/>
                <w:szCs w:val="20"/>
              </w:rPr>
              <w:t>eCRF usernames and passwords provided to trained staff</w:t>
            </w:r>
          </w:p>
          <w:p w14:paraId="1B1AF6D2" w14:textId="251121E6" w:rsidR="00AF1BF5" w:rsidRPr="00993073" w:rsidRDefault="005F3F9E" w:rsidP="00462615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  <w:lang w:val="en-US"/>
              </w:rPr>
            </w:pPr>
            <w:r w:rsidRPr="00993073">
              <w:rPr>
                <w:sz w:val="20"/>
                <w:szCs w:val="20"/>
              </w:rPr>
              <w:t xml:space="preserve">Has eCRF </w:t>
            </w:r>
            <w:r w:rsidR="00AF1BF5" w:rsidRPr="00993073">
              <w:rPr>
                <w:sz w:val="20"/>
                <w:szCs w:val="20"/>
              </w:rPr>
              <w:t>been validated and signed off</w:t>
            </w:r>
            <w:r w:rsidR="004F5B0B">
              <w:rPr>
                <w:sz w:val="20"/>
                <w:szCs w:val="20"/>
              </w:rPr>
              <w:t>?</w:t>
            </w:r>
          </w:p>
          <w:p w14:paraId="747B886A" w14:textId="77777777" w:rsidR="00993073" w:rsidRPr="00993073" w:rsidRDefault="00993073" w:rsidP="007C3EB1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  <w:lang w:val="en-US"/>
              </w:rPr>
            </w:pPr>
            <w:r w:rsidRPr="00993073">
              <w:rPr>
                <w:sz w:val="20"/>
                <w:szCs w:val="20"/>
              </w:rPr>
              <w:t xml:space="preserve">Specify eCRF system </w:t>
            </w:r>
            <w:proofErr w:type="gramStart"/>
            <w:r w:rsidRPr="00993073">
              <w:rPr>
                <w:sz w:val="20"/>
                <w:szCs w:val="20"/>
              </w:rPr>
              <w:t>e.g.</w:t>
            </w:r>
            <w:proofErr w:type="gramEnd"/>
            <w:r w:rsidRPr="00993073">
              <w:rPr>
                <w:sz w:val="20"/>
                <w:szCs w:val="20"/>
              </w:rPr>
              <w:t xml:space="preserve"> MACRO, MedSciNet etc</w:t>
            </w:r>
            <w:r>
              <w:rPr>
                <w:sz w:val="20"/>
                <w:szCs w:val="20"/>
              </w:rPr>
              <w:t>:</w:t>
            </w:r>
            <w:r w:rsidR="00C2114E" w:rsidRPr="00993073">
              <w:rPr>
                <w:sz w:val="20"/>
                <w:szCs w:val="20"/>
              </w:rPr>
              <w:t xml:space="preserve"> </w:t>
            </w:r>
          </w:p>
        </w:tc>
        <w:tc>
          <w:tcPr>
            <w:tcW w:w="906" w:type="dxa"/>
          </w:tcPr>
          <w:p w14:paraId="422D3834" w14:textId="77777777" w:rsidR="005A0910" w:rsidRPr="00933252" w:rsidRDefault="005A0910" w:rsidP="00AF1BF5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  <w:highlight w:val="lightGray"/>
              </w:rPr>
            </w:pPr>
          </w:p>
          <w:p w14:paraId="5BD1F9BB" w14:textId="77777777" w:rsidR="007C3EB1" w:rsidRPr="009A179F" w:rsidRDefault="007C3EB1" w:rsidP="007C3EB1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216668C8" w14:textId="77777777" w:rsidR="007C3EB1" w:rsidRPr="009A179F" w:rsidRDefault="007C3EB1" w:rsidP="007C3EB1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70CE7F12" w14:textId="77777777" w:rsidR="007C3EB1" w:rsidRPr="009A179F" w:rsidRDefault="007C3EB1" w:rsidP="007C3EB1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3CEDBB24" w14:textId="77777777" w:rsidR="005A0910" w:rsidRPr="00933252" w:rsidRDefault="005A0910" w:rsidP="00AF1BF5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906" w:type="dxa"/>
          </w:tcPr>
          <w:p w14:paraId="0731399C" w14:textId="77777777" w:rsidR="005A0910" w:rsidRPr="00933252" w:rsidRDefault="005A0910" w:rsidP="00AF1BF5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  <w:highlight w:val="lightGray"/>
              </w:rPr>
            </w:pPr>
          </w:p>
          <w:p w14:paraId="3528D377" w14:textId="77777777" w:rsidR="0096729D" w:rsidRPr="009A179F" w:rsidRDefault="0096729D" w:rsidP="0096729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7A454728" w14:textId="77777777" w:rsidR="0096729D" w:rsidRPr="009A179F" w:rsidRDefault="0096729D" w:rsidP="0096729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4EC7BBF2" w14:textId="77777777" w:rsidR="0096729D" w:rsidRPr="009A179F" w:rsidRDefault="0096729D" w:rsidP="0096729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453498D2" w14:textId="0C26521D" w:rsidR="005A0910" w:rsidRPr="00933252" w:rsidRDefault="005A0910" w:rsidP="00AF1BF5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  <w:highlight w:val="lightGray"/>
              </w:rPr>
            </w:pPr>
          </w:p>
        </w:tc>
      </w:tr>
    </w:tbl>
    <w:p w14:paraId="22A6D0F8" w14:textId="77777777" w:rsidR="00A15403" w:rsidRPr="009A1712" w:rsidRDefault="00A15403" w:rsidP="00BE235A">
      <w:pPr>
        <w:tabs>
          <w:tab w:val="right" w:pos="9130"/>
        </w:tabs>
        <w:rPr>
          <w:sz w:val="20"/>
          <w:szCs w:val="20"/>
        </w:rPr>
      </w:pPr>
    </w:p>
    <w:tbl>
      <w:tblPr>
        <w:tblW w:w="907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0"/>
        <w:gridCol w:w="906"/>
        <w:gridCol w:w="906"/>
      </w:tblGrid>
      <w:tr w:rsidR="00A10286" w:rsidRPr="002B13D1" w14:paraId="7AAEE2A8" w14:textId="77777777" w:rsidTr="001C44AF">
        <w:trPr>
          <w:trHeight w:val="249"/>
        </w:trPr>
        <w:tc>
          <w:tcPr>
            <w:tcW w:w="7260" w:type="dxa"/>
            <w:vMerge w:val="restart"/>
          </w:tcPr>
          <w:p w14:paraId="74AB8C4A" w14:textId="77777777" w:rsidR="00A10286" w:rsidRDefault="00A10286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  <w:p w14:paraId="7431D6AF" w14:textId="77777777" w:rsidR="00A10286" w:rsidRPr="002B13D1" w:rsidRDefault="00B937F1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Trial</w:t>
            </w:r>
            <w:r w:rsidR="00A10286" w:rsidRPr="00D75B43">
              <w:rPr>
                <w:rFonts w:cs="Arial"/>
                <w:b/>
                <w:bCs/>
                <w:sz w:val="20"/>
                <w:szCs w:val="20"/>
              </w:rPr>
              <w:t xml:space="preserve"> supplies</w:t>
            </w:r>
            <w:r w:rsidR="00A10286">
              <w:rPr>
                <w:rFonts w:cs="Arial"/>
                <w:b/>
                <w:bCs/>
                <w:sz w:val="20"/>
                <w:szCs w:val="20"/>
              </w:rPr>
              <w:t>:</w:t>
            </w:r>
            <w:r w:rsidR="00A10286" w:rsidRPr="00D75B4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12" w:type="dxa"/>
            <w:gridSpan w:val="2"/>
          </w:tcPr>
          <w:p w14:paraId="3705F5AE" w14:textId="77777777" w:rsidR="00A10286" w:rsidRPr="002B13D1" w:rsidRDefault="00A10286" w:rsidP="001C44AF">
            <w:pPr>
              <w:tabs>
                <w:tab w:val="right" w:pos="9130"/>
              </w:tabs>
              <w:rPr>
                <w:rFonts w:cs="Arial"/>
                <w:b/>
              </w:rPr>
            </w:pPr>
            <w:r w:rsidRPr="009A179F">
              <w:rPr>
                <w:rStyle w:val="FootnoteReference"/>
                <w:rFonts w:cs="Arial"/>
                <w:b/>
                <w:bCs/>
                <w:sz w:val="20"/>
                <w:szCs w:val="20"/>
              </w:rPr>
              <w:t>Task completed</w:t>
            </w:r>
          </w:p>
        </w:tc>
      </w:tr>
      <w:tr w:rsidR="00A10286" w:rsidRPr="002B13D1" w14:paraId="1818D602" w14:textId="77777777" w:rsidTr="001C44AF">
        <w:trPr>
          <w:trHeight w:val="248"/>
        </w:trPr>
        <w:tc>
          <w:tcPr>
            <w:tcW w:w="7260" w:type="dxa"/>
            <w:vMerge/>
          </w:tcPr>
          <w:p w14:paraId="223A4E0E" w14:textId="77777777" w:rsidR="00A10286" w:rsidRDefault="00A10286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</w:tc>
        <w:tc>
          <w:tcPr>
            <w:tcW w:w="906" w:type="dxa"/>
          </w:tcPr>
          <w:p w14:paraId="31D12EDA" w14:textId="77777777" w:rsidR="00A10286" w:rsidRPr="002B13D1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Yes</w:t>
            </w:r>
          </w:p>
        </w:tc>
        <w:tc>
          <w:tcPr>
            <w:tcW w:w="906" w:type="dxa"/>
          </w:tcPr>
          <w:p w14:paraId="40FF2AC6" w14:textId="77777777" w:rsidR="00A10286" w:rsidRPr="002B13D1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NA</w:t>
            </w:r>
          </w:p>
        </w:tc>
      </w:tr>
      <w:tr w:rsidR="00A10286" w:rsidRPr="002B13D1" w14:paraId="1E9037B3" w14:textId="77777777" w:rsidTr="001C44AF">
        <w:trPr>
          <w:trHeight w:val="678"/>
        </w:trPr>
        <w:tc>
          <w:tcPr>
            <w:tcW w:w="7260" w:type="dxa"/>
          </w:tcPr>
          <w:p w14:paraId="0BD6C9AB" w14:textId="7155D6E2" w:rsidR="00A10286" w:rsidRPr="00D75B43" w:rsidRDefault="007E5337" w:rsidP="00462615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Have all relevant trial supplies been provided to site? (List below)</w:t>
            </w:r>
          </w:p>
          <w:p w14:paraId="4A036EC6" w14:textId="77777777" w:rsidR="00A10286" w:rsidRPr="00D75B43" w:rsidRDefault="00A10286" w:rsidP="00462615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</w:rPr>
            </w:pPr>
            <w:r w:rsidRPr="00D75B43">
              <w:rPr>
                <w:sz w:val="20"/>
                <w:szCs w:val="20"/>
              </w:rPr>
              <w:t xml:space="preserve">&lt;List template documents applicable for </w:t>
            </w:r>
            <w:r w:rsidR="00B937F1">
              <w:rPr>
                <w:sz w:val="20"/>
                <w:szCs w:val="20"/>
              </w:rPr>
              <w:t>Trial</w:t>
            </w:r>
            <w:r w:rsidRPr="00D75B43">
              <w:rPr>
                <w:sz w:val="20"/>
                <w:szCs w:val="20"/>
              </w:rPr>
              <w:t>, version</w:t>
            </w:r>
            <w:r w:rsidR="00701D2C">
              <w:rPr>
                <w:sz w:val="20"/>
                <w:szCs w:val="20"/>
              </w:rPr>
              <w:t xml:space="preserve"> </w:t>
            </w:r>
            <w:r w:rsidRPr="00D75B43">
              <w:rPr>
                <w:sz w:val="20"/>
                <w:szCs w:val="20"/>
              </w:rPr>
              <w:t>&gt;</w:t>
            </w:r>
          </w:p>
          <w:p w14:paraId="00BD90FA" w14:textId="77777777" w:rsidR="00A10286" w:rsidRPr="002B13D1" w:rsidRDefault="00A10286" w:rsidP="00462615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rFonts w:cs="Arial"/>
                <w:b/>
              </w:rPr>
            </w:pPr>
            <w:r w:rsidRPr="00D75B43">
              <w:rPr>
                <w:sz w:val="20"/>
                <w:szCs w:val="20"/>
              </w:rPr>
              <w:t xml:space="preserve">&lt;List template documents applicable for </w:t>
            </w:r>
            <w:r w:rsidR="00B937F1">
              <w:rPr>
                <w:sz w:val="20"/>
                <w:szCs w:val="20"/>
              </w:rPr>
              <w:t>Trial</w:t>
            </w:r>
            <w:r>
              <w:rPr>
                <w:sz w:val="20"/>
                <w:szCs w:val="20"/>
              </w:rPr>
              <w:t>, versio</w:t>
            </w:r>
            <w:r w:rsidR="00701D2C">
              <w:rPr>
                <w:sz w:val="20"/>
                <w:szCs w:val="20"/>
              </w:rPr>
              <w:t xml:space="preserve">n </w:t>
            </w:r>
            <w:r w:rsidRPr="00D75B43">
              <w:rPr>
                <w:sz w:val="20"/>
                <w:szCs w:val="20"/>
              </w:rPr>
              <w:t>&gt;</w:t>
            </w:r>
          </w:p>
        </w:tc>
        <w:tc>
          <w:tcPr>
            <w:tcW w:w="906" w:type="dxa"/>
          </w:tcPr>
          <w:p w14:paraId="036F81A5" w14:textId="77777777" w:rsidR="00A10286" w:rsidRPr="009A179F" w:rsidRDefault="00BA666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10286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67CD3A9B" w14:textId="05219CE8" w:rsidR="00A10286" w:rsidRPr="009A179F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474E4354" w14:textId="758D2D0C" w:rsidR="00A10286" w:rsidRPr="00A10286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906" w:type="dxa"/>
          </w:tcPr>
          <w:p w14:paraId="2079C123" w14:textId="77777777" w:rsidR="007C3EB1" w:rsidRPr="009A179F" w:rsidRDefault="007C3EB1" w:rsidP="007C3EB1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79F32A76" w14:textId="44060B1D" w:rsidR="007C3EB1" w:rsidRPr="009A179F" w:rsidRDefault="007C3EB1" w:rsidP="007C3EB1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00B0ED67" w14:textId="36E524C9" w:rsidR="00A10286" w:rsidRPr="00A10286" w:rsidRDefault="00A10286" w:rsidP="007C3EB1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</w:tbl>
    <w:p w14:paraId="1DB5991C" w14:textId="77777777" w:rsidR="00C51D32" w:rsidRDefault="00C51D32" w:rsidP="00BE235A">
      <w:pPr>
        <w:tabs>
          <w:tab w:val="right" w:pos="9130"/>
        </w:tabs>
      </w:pPr>
    </w:p>
    <w:tbl>
      <w:tblPr>
        <w:tblW w:w="907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0"/>
        <w:gridCol w:w="906"/>
        <w:gridCol w:w="906"/>
      </w:tblGrid>
      <w:tr w:rsidR="004E76EB" w:rsidRPr="002B13D1" w14:paraId="48EEF0D8" w14:textId="77777777" w:rsidTr="004E76EB">
        <w:trPr>
          <w:trHeight w:val="249"/>
        </w:trPr>
        <w:tc>
          <w:tcPr>
            <w:tcW w:w="7260" w:type="dxa"/>
            <w:vMerge w:val="restart"/>
          </w:tcPr>
          <w:p w14:paraId="3A59A0D2" w14:textId="574C72A6" w:rsidR="004E76EB" w:rsidRDefault="004E76EB" w:rsidP="004E76EB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  <w:p w14:paraId="1B7B7008" w14:textId="046193CD" w:rsidR="004E76EB" w:rsidRPr="004E76EB" w:rsidRDefault="004E76EB" w:rsidP="004E76EB">
            <w:pPr>
              <w:tabs>
                <w:tab w:val="right" w:pos="9130"/>
              </w:tabs>
              <w:ind w:left="72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Randomisation</w:t>
            </w:r>
            <w:r w:rsidRPr="00D75B4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12" w:type="dxa"/>
            <w:gridSpan w:val="2"/>
          </w:tcPr>
          <w:p w14:paraId="6985B147" w14:textId="77777777" w:rsidR="004E76EB" w:rsidRPr="002B13D1" w:rsidRDefault="004E76EB" w:rsidP="004E76EB">
            <w:pPr>
              <w:tabs>
                <w:tab w:val="right" w:pos="9130"/>
              </w:tabs>
              <w:rPr>
                <w:rFonts w:cs="Arial"/>
                <w:b/>
              </w:rPr>
            </w:pPr>
            <w:r w:rsidRPr="009A179F">
              <w:rPr>
                <w:rStyle w:val="FootnoteReference"/>
                <w:rFonts w:cs="Arial"/>
                <w:b/>
                <w:bCs/>
                <w:sz w:val="20"/>
                <w:szCs w:val="20"/>
              </w:rPr>
              <w:t>Task completed</w:t>
            </w:r>
          </w:p>
        </w:tc>
      </w:tr>
      <w:tr w:rsidR="004E76EB" w:rsidRPr="002B13D1" w14:paraId="487BF94B" w14:textId="77777777" w:rsidTr="004E76EB">
        <w:trPr>
          <w:trHeight w:val="248"/>
        </w:trPr>
        <w:tc>
          <w:tcPr>
            <w:tcW w:w="7260" w:type="dxa"/>
            <w:vMerge/>
          </w:tcPr>
          <w:p w14:paraId="119A7892" w14:textId="77777777" w:rsidR="004E76EB" w:rsidRDefault="004E76EB" w:rsidP="004E76EB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</w:tc>
        <w:tc>
          <w:tcPr>
            <w:tcW w:w="906" w:type="dxa"/>
          </w:tcPr>
          <w:p w14:paraId="6E10344E" w14:textId="77777777" w:rsidR="004E76EB" w:rsidRPr="002B13D1" w:rsidRDefault="004E76EB" w:rsidP="004E76EB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Yes</w:t>
            </w:r>
          </w:p>
        </w:tc>
        <w:tc>
          <w:tcPr>
            <w:tcW w:w="906" w:type="dxa"/>
          </w:tcPr>
          <w:p w14:paraId="7EB3882C" w14:textId="77777777" w:rsidR="004E76EB" w:rsidRPr="002B13D1" w:rsidRDefault="004E76EB" w:rsidP="004E76EB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NA</w:t>
            </w:r>
          </w:p>
        </w:tc>
      </w:tr>
      <w:tr w:rsidR="004E76EB" w:rsidRPr="002B13D1" w14:paraId="4C3595CE" w14:textId="77777777" w:rsidTr="004E76EB">
        <w:trPr>
          <w:trHeight w:val="678"/>
        </w:trPr>
        <w:tc>
          <w:tcPr>
            <w:tcW w:w="7260" w:type="dxa"/>
          </w:tcPr>
          <w:p w14:paraId="3CC0C5C9" w14:textId="59D0F2FD" w:rsidR="00821141" w:rsidRPr="00AC03C0" w:rsidRDefault="00821141" w:rsidP="00821141">
            <w:pPr>
              <w:numPr>
                <w:ilvl w:val="1"/>
                <w:numId w:val="16"/>
              </w:numPr>
              <w:tabs>
                <w:tab w:val="clear" w:pos="1440"/>
                <w:tab w:val="num" w:pos="332"/>
                <w:tab w:val="right" w:pos="9130"/>
              </w:tabs>
              <w:ind w:left="332" w:hanging="330"/>
              <w:rPr>
                <w:rFonts w:cs="Arial"/>
                <w:sz w:val="20"/>
                <w:szCs w:val="20"/>
              </w:rPr>
            </w:pPr>
            <w:r w:rsidRPr="00AC03C0">
              <w:rPr>
                <w:rFonts w:cs="Arial"/>
                <w:sz w:val="20"/>
                <w:szCs w:val="20"/>
              </w:rPr>
              <w:t xml:space="preserve">Randomisation list / </w:t>
            </w:r>
            <w:r w:rsidR="004421EA">
              <w:rPr>
                <w:rFonts w:cs="Arial"/>
                <w:sz w:val="20"/>
                <w:szCs w:val="20"/>
              </w:rPr>
              <w:t xml:space="preserve">Access to randomisation system/ </w:t>
            </w:r>
            <w:r w:rsidRPr="00AC03C0">
              <w:rPr>
                <w:rFonts w:cs="Arial"/>
                <w:sz w:val="20"/>
                <w:szCs w:val="20"/>
              </w:rPr>
              <w:t>Code break envelopes (if applicable)</w:t>
            </w:r>
            <w:r>
              <w:rPr>
                <w:rFonts w:cs="Arial"/>
                <w:sz w:val="20"/>
                <w:szCs w:val="20"/>
              </w:rPr>
              <w:t>. Specify system being used:</w:t>
            </w:r>
          </w:p>
          <w:p w14:paraId="7A8D09BA" w14:textId="77777777" w:rsidR="004E76EB" w:rsidRPr="004E76EB" w:rsidRDefault="004E76EB" w:rsidP="004E76EB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</w:rPr>
            </w:pPr>
            <w:r w:rsidRPr="004E76EB">
              <w:rPr>
                <w:sz w:val="20"/>
                <w:szCs w:val="20"/>
              </w:rPr>
              <w:t xml:space="preserve">Has the randomisation list been </w:t>
            </w:r>
            <w:r>
              <w:rPr>
                <w:sz w:val="20"/>
                <w:szCs w:val="20"/>
              </w:rPr>
              <w:t>sent</w:t>
            </w:r>
            <w:r w:rsidRPr="004E76EB">
              <w:rPr>
                <w:sz w:val="20"/>
                <w:szCs w:val="20"/>
              </w:rPr>
              <w:t xml:space="preserve"> to the unblinding provider?</w:t>
            </w:r>
          </w:p>
          <w:p w14:paraId="0BA8781D" w14:textId="77777777" w:rsidR="004E76EB" w:rsidRDefault="004E76EB" w:rsidP="004E76EB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Has receipt of the randomisation list been confirmed?</w:t>
            </w:r>
          </w:p>
          <w:p w14:paraId="472853C6" w14:textId="4018BB84" w:rsidR="004E76EB" w:rsidRPr="004E76EB" w:rsidRDefault="004E76EB" w:rsidP="004E76EB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Has the randomisation system been tested successfully?</w:t>
            </w:r>
          </w:p>
        </w:tc>
        <w:tc>
          <w:tcPr>
            <w:tcW w:w="906" w:type="dxa"/>
          </w:tcPr>
          <w:p w14:paraId="7122B023" w14:textId="77777777" w:rsidR="004E76EB" w:rsidRDefault="004E76EB" w:rsidP="004E76EB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67049771" w14:textId="77777777" w:rsidR="00821141" w:rsidRPr="009A179F" w:rsidRDefault="00821141" w:rsidP="004E76EB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5ACC2D6B" w14:textId="77777777" w:rsidR="004E76EB" w:rsidRPr="009A179F" w:rsidRDefault="004E76EB" w:rsidP="004E76EB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287045B9" w14:textId="77777777" w:rsidR="004E76EB" w:rsidRDefault="004E76EB" w:rsidP="004E76EB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65F741B4" w14:textId="762F89AB" w:rsidR="00821141" w:rsidRPr="00A10286" w:rsidRDefault="00821141" w:rsidP="004E76EB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6" w:type="dxa"/>
          </w:tcPr>
          <w:p w14:paraId="59A07C71" w14:textId="77777777" w:rsidR="004E76EB" w:rsidRDefault="004E76EB" w:rsidP="004E76EB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3632C10A" w14:textId="77777777" w:rsidR="00821141" w:rsidRPr="009A179F" w:rsidRDefault="00821141" w:rsidP="004E76EB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7CD2E406" w14:textId="77777777" w:rsidR="004E76EB" w:rsidRPr="009A179F" w:rsidRDefault="004E76EB" w:rsidP="004E76EB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18C15F8F" w14:textId="77777777" w:rsidR="004E76EB" w:rsidRDefault="004E76EB" w:rsidP="004E76EB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4182A660" w14:textId="4D7B9CEE" w:rsidR="00821141" w:rsidRPr="00A10286" w:rsidRDefault="00821141" w:rsidP="004E76EB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048F1E77" w14:textId="77777777" w:rsidR="0096729D" w:rsidRDefault="0096729D" w:rsidP="00BE235A">
      <w:pPr>
        <w:tabs>
          <w:tab w:val="right" w:pos="9130"/>
        </w:tabs>
      </w:pPr>
    </w:p>
    <w:tbl>
      <w:tblPr>
        <w:tblW w:w="907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38"/>
        <w:gridCol w:w="904"/>
        <w:gridCol w:w="930"/>
      </w:tblGrid>
      <w:tr w:rsidR="00A331B7" w:rsidRPr="002B13D1" w14:paraId="5F478E64" w14:textId="77777777" w:rsidTr="00A331B7">
        <w:trPr>
          <w:trHeight w:val="249"/>
        </w:trPr>
        <w:tc>
          <w:tcPr>
            <w:tcW w:w="7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4BE20" w14:textId="77777777" w:rsidR="004E76EB" w:rsidRDefault="004E76EB" w:rsidP="004E76EB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  <w:p w14:paraId="7062B753" w14:textId="51A8A316" w:rsidR="004E76EB" w:rsidRPr="002B13D1" w:rsidRDefault="004E76EB" w:rsidP="004E76EB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 w:rsidRPr="004E76EB">
              <w:rPr>
                <w:rFonts w:cs="Arial"/>
                <w:b/>
                <w:bCs/>
                <w:sz w:val="20"/>
                <w:szCs w:val="20"/>
              </w:rPr>
              <w:t>Emergency u</w:t>
            </w:r>
            <w:r w:rsidR="00A331B7" w:rsidRPr="004E76EB">
              <w:rPr>
                <w:rFonts w:cs="Arial"/>
                <w:b/>
                <w:bCs/>
                <w:sz w:val="20"/>
                <w:szCs w:val="20"/>
              </w:rPr>
              <w:t xml:space="preserve">nblinding </w:t>
            </w:r>
          </w:p>
        </w:tc>
        <w:tc>
          <w:tcPr>
            <w:tcW w:w="1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FDBFF" w14:textId="77777777" w:rsidR="00A331B7" w:rsidRPr="00A331B7" w:rsidRDefault="00A331B7" w:rsidP="004E76EB">
            <w:pPr>
              <w:tabs>
                <w:tab w:val="right" w:pos="9130"/>
              </w:tabs>
              <w:rPr>
                <w:rFonts w:cs="Arial"/>
                <w:b/>
                <w:bCs/>
                <w:position w:val="6"/>
                <w:sz w:val="20"/>
                <w:szCs w:val="20"/>
              </w:rPr>
            </w:pPr>
            <w:r w:rsidRPr="009A179F">
              <w:rPr>
                <w:rStyle w:val="FootnoteReference"/>
                <w:rFonts w:cs="Arial"/>
                <w:b/>
                <w:bCs/>
                <w:sz w:val="20"/>
                <w:szCs w:val="20"/>
              </w:rPr>
              <w:t>Task completed</w:t>
            </w:r>
          </w:p>
        </w:tc>
      </w:tr>
      <w:tr w:rsidR="00A331B7" w:rsidRPr="002B13D1" w14:paraId="6FF7C72A" w14:textId="77777777" w:rsidTr="00BB1D5F">
        <w:trPr>
          <w:trHeight w:val="141"/>
        </w:trPr>
        <w:tc>
          <w:tcPr>
            <w:tcW w:w="7260" w:type="dxa"/>
            <w:vMerge/>
          </w:tcPr>
          <w:p w14:paraId="572E7A7A" w14:textId="77777777" w:rsidR="00A331B7" w:rsidRDefault="00A331B7" w:rsidP="004E76EB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</w:tc>
        <w:tc>
          <w:tcPr>
            <w:tcW w:w="906" w:type="dxa"/>
          </w:tcPr>
          <w:p w14:paraId="2D1D8698" w14:textId="77777777" w:rsidR="00A331B7" w:rsidRPr="002B13D1" w:rsidRDefault="00A331B7" w:rsidP="004E76EB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Yes</w:t>
            </w:r>
          </w:p>
        </w:tc>
        <w:tc>
          <w:tcPr>
            <w:tcW w:w="906" w:type="dxa"/>
          </w:tcPr>
          <w:p w14:paraId="60C13AC0" w14:textId="77777777" w:rsidR="00A331B7" w:rsidRPr="002B13D1" w:rsidRDefault="00A331B7" w:rsidP="004E76EB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NA</w:t>
            </w:r>
          </w:p>
        </w:tc>
      </w:tr>
      <w:tr w:rsidR="00A331B7" w:rsidRPr="002B13D1" w14:paraId="0588FE1A" w14:textId="77777777" w:rsidTr="00C21523">
        <w:trPr>
          <w:trHeight w:val="678"/>
        </w:trPr>
        <w:tc>
          <w:tcPr>
            <w:tcW w:w="7260" w:type="dxa"/>
            <w:tcBorders>
              <w:bottom w:val="single" w:sz="4" w:space="0" w:color="000000"/>
            </w:tcBorders>
          </w:tcPr>
          <w:p w14:paraId="57C453ED" w14:textId="35067A68" w:rsidR="004E76EB" w:rsidRPr="004E76EB" w:rsidRDefault="004E76EB" w:rsidP="004E76EB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</w:rPr>
            </w:pPr>
            <w:r w:rsidRPr="004E76EB">
              <w:rPr>
                <w:sz w:val="20"/>
                <w:szCs w:val="20"/>
              </w:rPr>
              <w:t xml:space="preserve">Emergency unblinding provider: </w:t>
            </w:r>
          </w:p>
          <w:p w14:paraId="3216A5B0" w14:textId="4F7B97EE" w:rsidR="00A331B7" w:rsidRPr="004E76EB" w:rsidRDefault="004E76EB" w:rsidP="007E5337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left="315" w:hanging="3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Has </w:t>
            </w:r>
            <w:r w:rsidR="00A331B7" w:rsidRPr="00A331B7">
              <w:rPr>
                <w:sz w:val="20"/>
                <w:szCs w:val="20"/>
              </w:rPr>
              <w:t xml:space="preserve">the unblinding test call been performed? </w:t>
            </w:r>
            <w:r w:rsidR="00414DD8">
              <w:rPr>
                <w:sz w:val="20"/>
                <w:szCs w:val="20"/>
              </w:rPr>
              <w:t>(</w:t>
            </w:r>
            <w:r w:rsidR="00E33B53">
              <w:rPr>
                <w:sz w:val="20"/>
                <w:szCs w:val="20"/>
              </w:rPr>
              <w:t>Please</w:t>
            </w:r>
            <w:r w:rsidR="00414DD8">
              <w:rPr>
                <w:sz w:val="20"/>
                <w:szCs w:val="20"/>
              </w:rPr>
              <w:t xml:space="preserve"> provide details of the date and outcome in the </w:t>
            </w:r>
            <w:r w:rsidR="00D6344C">
              <w:rPr>
                <w:sz w:val="20"/>
                <w:szCs w:val="20"/>
              </w:rPr>
              <w:t xml:space="preserve">additional information </w:t>
            </w:r>
            <w:r w:rsidR="00414DD8">
              <w:rPr>
                <w:sz w:val="20"/>
                <w:szCs w:val="20"/>
              </w:rPr>
              <w:t>section)</w:t>
            </w:r>
          </w:p>
        </w:tc>
        <w:tc>
          <w:tcPr>
            <w:tcW w:w="906" w:type="dxa"/>
            <w:tcBorders>
              <w:bottom w:val="single" w:sz="4" w:space="0" w:color="000000"/>
            </w:tcBorders>
          </w:tcPr>
          <w:p w14:paraId="1BFDAF43" w14:textId="77777777" w:rsidR="004E76EB" w:rsidRDefault="004E76EB" w:rsidP="004E76EB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715C2741" w14:textId="51AA6168" w:rsidR="00A331B7" w:rsidRPr="009A179F" w:rsidRDefault="00A331B7" w:rsidP="007B7DFE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775AEB36" w14:textId="45409797" w:rsidR="00A331B7" w:rsidRPr="00A10286" w:rsidRDefault="00A331B7" w:rsidP="004E76EB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906" w:type="dxa"/>
            <w:tcBorders>
              <w:bottom w:val="single" w:sz="4" w:space="0" w:color="000000"/>
            </w:tcBorders>
          </w:tcPr>
          <w:p w14:paraId="6E396891" w14:textId="77777777" w:rsidR="004E76EB" w:rsidRDefault="004E76EB" w:rsidP="004E76EB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38ED6002" w14:textId="77881DB3" w:rsidR="00A331B7" w:rsidRPr="00A10286" w:rsidRDefault="00A331B7" w:rsidP="00FC7ED2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A10286" w:rsidRPr="002B13D1" w14:paraId="53679870" w14:textId="77777777" w:rsidTr="00A10286">
        <w:trPr>
          <w:trHeight w:val="249"/>
        </w:trPr>
        <w:tc>
          <w:tcPr>
            <w:tcW w:w="7260" w:type="dxa"/>
            <w:vMerge w:val="restart"/>
          </w:tcPr>
          <w:p w14:paraId="5ABF864C" w14:textId="77777777" w:rsidR="00A10286" w:rsidRPr="00AC03C0" w:rsidRDefault="00A10286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  <w:p w14:paraId="008FFFDF" w14:textId="77777777" w:rsidR="00A10286" w:rsidRPr="00AC03C0" w:rsidRDefault="00A10286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 w:rsidRPr="00AC03C0">
              <w:rPr>
                <w:rFonts w:cs="Arial"/>
                <w:b/>
                <w:sz w:val="20"/>
                <w:szCs w:val="20"/>
              </w:rPr>
              <w:t>Essential Document review:</w:t>
            </w:r>
          </w:p>
        </w:tc>
        <w:tc>
          <w:tcPr>
            <w:tcW w:w="1812" w:type="dxa"/>
            <w:gridSpan w:val="2"/>
          </w:tcPr>
          <w:p w14:paraId="2F57B92C" w14:textId="77777777" w:rsidR="00A10286" w:rsidRPr="002B13D1" w:rsidRDefault="00A10286" w:rsidP="001C44AF">
            <w:pPr>
              <w:tabs>
                <w:tab w:val="right" w:pos="9130"/>
              </w:tabs>
              <w:rPr>
                <w:rFonts w:cs="Arial"/>
                <w:b/>
              </w:rPr>
            </w:pPr>
            <w:r w:rsidRPr="009A179F">
              <w:rPr>
                <w:rStyle w:val="FootnoteReference"/>
                <w:rFonts w:cs="Arial"/>
                <w:b/>
                <w:bCs/>
                <w:sz w:val="20"/>
                <w:szCs w:val="20"/>
              </w:rPr>
              <w:t>Task completed</w:t>
            </w:r>
          </w:p>
        </w:tc>
      </w:tr>
      <w:tr w:rsidR="00A10286" w:rsidRPr="002B13D1" w14:paraId="026FC14C" w14:textId="77777777" w:rsidTr="00A10286">
        <w:trPr>
          <w:trHeight w:val="248"/>
        </w:trPr>
        <w:tc>
          <w:tcPr>
            <w:tcW w:w="7260" w:type="dxa"/>
            <w:vMerge/>
          </w:tcPr>
          <w:p w14:paraId="484FE2A8" w14:textId="77777777" w:rsidR="00A10286" w:rsidRPr="00AC03C0" w:rsidRDefault="00A10286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</w:tc>
        <w:tc>
          <w:tcPr>
            <w:tcW w:w="880" w:type="dxa"/>
          </w:tcPr>
          <w:p w14:paraId="3BB720A5" w14:textId="77777777" w:rsidR="00A10286" w:rsidRPr="002B13D1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Yes</w:t>
            </w:r>
          </w:p>
        </w:tc>
        <w:tc>
          <w:tcPr>
            <w:tcW w:w="932" w:type="dxa"/>
          </w:tcPr>
          <w:p w14:paraId="7B6C3D11" w14:textId="77777777" w:rsidR="00A10286" w:rsidRPr="002B13D1" w:rsidRDefault="00A10286" w:rsidP="001C44AF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NA</w:t>
            </w:r>
          </w:p>
        </w:tc>
      </w:tr>
      <w:tr w:rsidR="00A10286" w:rsidRPr="002B13D1" w14:paraId="2C124643" w14:textId="77777777" w:rsidTr="00C94277">
        <w:trPr>
          <w:trHeight w:val="255"/>
        </w:trPr>
        <w:tc>
          <w:tcPr>
            <w:tcW w:w="7260" w:type="dxa"/>
            <w:tcBorders>
              <w:bottom w:val="single" w:sz="4" w:space="0" w:color="auto"/>
            </w:tcBorders>
          </w:tcPr>
          <w:p w14:paraId="14572780" w14:textId="7DA6B39D" w:rsidR="00A10286" w:rsidRPr="00AC03C0" w:rsidRDefault="00A10286" w:rsidP="00821141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rFonts w:cs="Arial"/>
                <w:b/>
              </w:rPr>
            </w:pPr>
            <w:r w:rsidRPr="00AC03C0">
              <w:rPr>
                <w:rFonts w:cs="Arial"/>
                <w:sz w:val="20"/>
                <w:szCs w:val="20"/>
              </w:rPr>
              <w:t>Signed current version of protocol, version</w:t>
            </w:r>
            <w:r w:rsidR="007E5337"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880" w:type="dxa"/>
            <w:tcBorders>
              <w:bottom w:val="single" w:sz="4" w:space="0" w:color="auto"/>
            </w:tcBorders>
          </w:tcPr>
          <w:p w14:paraId="6E931764" w14:textId="77777777" w:rsidR="004C00B2" w:rsidRPr="00A10286" w:rsidRDefault="007C3EB1" w:rsidP="007C3EB1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14:paraId="1BF54985" w14:textId="77777777" w:rsidR="00A10286" w:rsidRPr="00A10286" w:rsidRDefault="00BA6666" w:rsidP="004C00B2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C00B2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C94277" w:rsidRPr="002B13D1" w14:paraId="1F9DB4C4" w14:textId="77777777" w:rsidTr="000D2B8B">
        <w:trPr>
          <w:trHeight w:val="1169"/>
        </w:trPr>
        <w:tc>
          <w:tcPr>
            <w:tcW w:w="7260" w:type="dxa"/>
            <w:tcBorders>
              <w:top w:val="single" w:sz="4" w:space="0" w:color="auto"/>
              <w:bottom w:val="single" w:sz="4" w:space="0" w:color="auto"/>
            </w:tcBorders>
          </w:tcPr>
          <w:p w14:paraId="541E551A" w14:textId="77777777" w:rsidR="000D2B8B" w:rsidRDefault="009A1712" w:rsidP="00462615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rFonts w:cs="Arial"/>
                <w:sz w:val="20"/>
                <w:szCs w:val="20"/>
              </w:rPr>
            </w:pPr>
            <w:r w:rsidRPr="00AC03C0">
              <w:rPr>
                <w:rFonts w:cs="Arial"/>
                <w:sz w:val="20"/>
                <w:szCs w:val="20"/>
              </w:rPr>
              <w:t>C</w:t>
            </w:r>
            <w:r w:rsidR="000D2B8B">
              <w:rPr>
                <w:rFonts w:cs="Arial"/>
                <w:sz w:val="20"/>
                <w:szCs w:val="20"/>
              </w:rPr>
              <w:t>urrent signed agreements</w:t>
            </w:r>
          </w:p>
          <w:p w14:paraId="2AB39B57" w14:textId="77777777" w:rsidR="002D3A49" w:rsidRPr="007C3EB1" w:rsidDel="00701D2C" w:rsidRDefault="000D2B8B" w:rsidP="007E5337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left="315" w:hanging="31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Please list all agreements below with dates of execution (</w:t>
            </w:r>
            <w:proofErr w:type="gramStart"/>
            <w:r>
              <w:rPr>
                <w:rFonts w:cs="Arial"/>
                <w:sz w:val="20"/>
                <w:szCs w:val="20"/>
              </w:rPr>
              <w:t>e.g.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C</w:t>
            </w:r>
            <w:r w:rsidR="00EC0F2E">
              <w:rPr>
                <w:rFonts w:cs="Arial"/>
                <w:sz w:val="20"/>
                <w:szCs w:val="20"/>
              </w:rPr>
              <w:t>o-</w:t>
            </w:r>
            <w:r w:rsidR="009A1712" w:rsidRPr="00AC03C0">
              <w:rPr>
                <w:rFonts w:cs="Arial"/>
                <w:sz w:val="20"/>
                <w:szCs w:val="20"/>
              </w:rPr>
              <w:t xml:space="preserve">Sponsorship </w:t>
            </w:r>
            <w:r w:rsidR="00AF5886">
              <w:rPr>
                <w:rFonts w:cs="Arial"/>
                <w:sz w:val="20"/>
                <w:szCs w:val="20"/>
              </w:rPr>
              <w:t>Agreement</w:t>
            </w:r>
            <w:r>
              <w:rPr>
                <w:rFonts w:cs="Arial"/>
                <w:sz w:val="20"/>
                <w:szCs w:val="20"/>
              </w:rPr>
              <w:t>, CI declaration, Clinical Trial Agreement, Financial Agreements, Service Level Agreements, Technical Agreement, DMC charter)</w:t>
            </w:r>
            <w:r w:rsidR="00C2114E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14:paraId="475B2ABA" w14:textId="77777777" w:rsidR="007C3EB1" w:rsidRPr="009A179F" w:rsidRDefault="007C3EB1" w:rsidP="007C3EB1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0F82FE69" w14:textId="77777777" w:rsidR="00606D81" w:rsidRPr="009A179F" w:rsidRDefault="00606D81" w:rsidP="004C00B2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2F66B7A5" w14:textId="77777777" w:rsidR="00115093" w:rsidRDefault="00BA6666" w:rsidP="009A1712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15093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12A002F2" w14:textId="77777777" w:rsidR="00606D81" w:rsidRPr="009A179F" w:rsidRDefault="00606D81" w:rsidP="00822FAB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0D2B8B" w:rsidRPr="002B13D1" w14:paraId="669DA010" w14:textId="77777777" w:rsidTr="000D2B8B">
        <w:trPr>
          <w:trHeight w:val="838"/>
        </w:trPr>
        <w:tc>
          <w:tcPr>
            <w:tcW w:w="7260" w:type="dxa"/>
            <w:tcBorders>
              <w:top w:val="single" w:sz="4" w:space="0" w:color="auto"/>
              <w:bottom w:val="single" w:sz="4" w:space="0" w:color="auto"/>
            </w:tcBorders>
          </w:tcPr>
          <w:p w14:paraId="002C752F" w14:textId="1B05CB63" w:rsidR="000D2B8B" w:rsidRDefault="000D2B8B" w:rsidP="00462615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Monitoring Plan</w:t>
            </w:r>
            <w:r w:rsidR="007E5337">
              <w:rPr>
                <w:rFonts w:cs="Arial"/>
                <w:sz w:val="20"/>
                <w:szCs w:val="20"/>
              </w:rPr>
              <w:t>:</w:t>
            </w:r>
            <w:r w:rsidR="00FD38F0">
              <w:rPr>
                <w:rFonts w:cs="Arial"/>
                <w:sz w:val="20"/>
                <w:szCs w:val="20"/>
              </w:rPr>
              <w:t xml:space="preserve"> version </w:t>
            </w:r>
            <w:r w:rsidR="00C5031A">
              <w:rPr>
                <w:rFonts w:cs="Arial"/>
                <w:sz w:val="20"/>
                <w:szCs w:val="20"/>
              </w:rPr>
              <w:t xml:space="preserve">and </w:t>
            </w:r>
            <w:r w:rsidR="00FD38F0">
              <w:rPr>
                <w:rFonts w:cs="Arial"/>
                <w:sz w:val="20"/>
                <w:szCs w:val="20"/>
              </w:rPr>
              <w:t>date</w:t>
            </w:r>
          </w:p>
          <w:p w14:paraId="44984578" w14:textId="7F459068" w:rsidR="007C3EB1" w:rsidRDefault="000D2B8B" w:rsidP="007C3EB1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Risk Assessment Part A: </w:t>
            </w:r>
            <w:r w:rsidR="00C5031A">
              <w:rPr>
                <w:rFonts w:cs="Arial"/>
                <w:sz w:val="20"/>
                <w:szCs w:val="20"/>
              </w:rPr>
              <w:t>date</w:t>
            </w:r>
          </w:p>
          <w:p w14:paraId="20ADEBAE" w14:textId="2AC1E815" w:rsidR="000D2B8B" w:rsidRPr="00AC03C0" w:rsidRDefault="000D2B8B" w:rsidP="00C21523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Risk Assessment Part B: </w:t>
            </w:r>
            <w:r w:rsidR="00C5031A">
              <w:rPr>
                <w:rFonts w:cs="Arial"/>
                <w:sz w:val="20"/>
                <w:szCs w:val="20"/>
              </w:rPr>
              <w:t>date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14:paraId="4B374754" w14:textId="77777777" w:rsidR="007C3EB1" w:rsidRPr="009A179F" w:rsidRDefault="007C3EB1" w:rsidP="007C3EB1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7E3BE495" w14:textId="77777777" w:rsidR="007E5337" w:rsidRPr="009A179F" w:rsidRDefault="007E5337" w:rsidP="007E5337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22B8488B" w14:textId="3CE84A36" w:rsidR="000D2B8B" w:rsidRPr="009A179F" w:rsidRDefault="007E5337" w:rsidP="007E5337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12C3CCF9" w14:textId="77777777" w:rsidR="000D2B8B" w:rsidRDefault="00BA6666" w:rsidP="00C2114E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D2B8B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3673D99A" w14:textId="77777777" w:rsidR="007E5337" w:rsidRPr="009A179F" w:rsidRDefault="007E5337" w:rsidP="007E5337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7C9B2314" w14:textId="79BBDFC5" w:rsidR="000D2B8B" w:rsidRPr="009A179F" w:rsidRDefault="007E5337" w:rsidP="007E5337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0D2B8B" w:rsidRPr="002B13D1" w14:paraId="68A50356" w14:textId="77777777" w:rsidTr="00EC0F2E">
        <w:trPr>
          <w:trHeight w:val="277"/>
        </w:trPr>
        <w:tc>
          <w:tcPr>
            <w:tcW w:w="7260" w:type="dxa"/>
            <w:tcBorders>
              <w:top w:val="single" w:sz="4" w:space="0" w:color="auto"/>
              <w:bottom w:val="single" w:sz="4" w:space="0" w:color="auto"/>
            </w:tcBorders>
          </w:tcPr>
          <w:p w14:paraId="481271EF" w14:textId="77777777" w:rsidR="000D2B8B" w:rsidRPr="003470D2" w:rsidRDefault="000D2B8B" w:rsidP="00462615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rFonts w:cs="Arial"/>
                <w:sz w:val="20"/>
                <w:szCs w:val="20"/>
              </w:rPr>
            </w:pPr>
            <w:r w:rsidRPr="003470D2">
              <w:rPr>
                <w:rFonts w:cs="Arial"/>
                <w:sz w:val="20"/>
                <w:szCs w:val="20"/>
              </w:rPr>
              <w:t>Data Management Plan: version and date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14:paraId="06A9BBCA" w14:textId="77777777" w:rsidR="000D2B8B" w:rsidRPr="009A179F" w:rsidRDefault="00BA6666" w:rsidP="00EC0F2E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D2B8B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3895DF51" w14:textId="77777777" w:rsidR="000D2B8B" w:rsidRPr="009A179F" w:rsidRDefault="00BA6666" w:rsidP="00EC0F2E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D2B8B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0D2B8B" w:rsidRPr="002B13D1" w14:paraId="0C676059" w14:textId="77777777" w:rsidTr="000D2B8B">
        <w:trPr>
          <w:trHeight w:val="360"/>
        </w:trPr>
        <w:tc>
          <w:tcPr>
            <w:tcW w:w="7260" w:type="dxa"/>
            <w:tcBorders>
              <w:top w:val="single" w:sz="4" w:space="0" w:color="auto"/>
              <w:bottom w:val="single" w:sz="4" w:space="0" w:color="auto"/>
            </w:tcBorders>
          </w:tcPr>
          <w:p w14:paraId="1D7DDD13" w14:textId="77777777" w:rsidR="000D2B8B" w:rsidRPr="003470D2" w:rsidRDefault="000D2B8B" w:rsidP="00462615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rFonts w:cs="Arial"/>
                <w:sz w:val="20"/>
                <w:szCs w:val="20"/>
              </w:rPr>
            </w:pPr>
            <w:r w:rsidRPr="003470D2">
              <w:rPr>
                <w:rFonts w:cs="Arial"/>
                <w:sz w:val="20"/>
                <w:szCs w:val="20"/>
              </w:rPr>
              <w:t>Statistical Analysis Plan: version and date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14:paraId="0096EBC9" w14:textId="77777777" w:rsidR="000D2B8B" w:rsidRPr="009A179F" w:rsidRDefault="00BA6666" w:rsidP="00EC0F2E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D2B8B"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38E0353E" w14:textId="77777777" w:rsidR="000D2B8B" w:rsidRPr="009A179F" w:rsidRDefault="00BA6666" w:rsidP="00EC0F2E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D2B8B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C94277" w:rsidRPr="002B13D1" w14:paraId="52FA65F9" w14:textId="77777777" w:rsidTr="007313BF">
        <w:trPr>
          <w:trHeight w:val="165"/>
        </w:trPr>
        <w:tc>
          <w:tcPr>
            <w:tcW w:w="7260" w:type="dxa"/>
            <w:tcBorders>
              <w:top w:val="single" w:sz="4" w:space="0" w:color="auto"/>
              <w:bottom w:val="single" w:sz="4" w:space="0" w:color="auto"/>
            </w:tcBorders>
          </w:tcPr>
          <w:p w14:paraId="74E7E695" w14:textId="77777777" w:rsidR="00C94277" w:rsidRDefault="00C94277" w:rsidP="00462615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rFonts w:cs="Arial"/>
                <w:sz w:val="20"/>
                <w:szCs w:val="20"/>
              </w:rPr>
            </w:pPr>
            <w:r w:rsidRPr="00AC03C0">
              <w:rPr>
                <w:rFonts w:cs="Arial"/>
                <w:sz w:val="20"/>
                <w:szCs w:val="20"/>
              </w:rPr>
              <w:t xml:space="preserve">MHRA Notice of Acceptance for </w:t>
            </w:r>
            <w:r w:rsidR="00606D81">
              <w:rPr>
                <w:rFonts w:cs="Arial"/>
                <w:sz w:val="20"/>
                <w:szCs w:val="20"/>
              </w:rPr>
              <w:t>initial submission</w:t>
            </w:r>
            <w:r w:rsidRPr="00AC03C0">
              <w:rPr>
                <w:rFonts w:cs="Arial"/>
                <w:sz w:val="20"/>
                <w:szCs w:val="20"/>
              </w:rPr>
              <w:t>, dated</w:t>
            </w:r>
            <w:r w:rsidR="00E0175D">
              <w:rPr>
                <w:rFonts w:cs="Arial"/>
                <w:sz w:val="20"/>
                <w:szCs w:val="20"/>
              </w:rPr>
              <w:t>:</w:t>
            </w:r>
          </w:p>
          <w:p w14:paraId="3B619697" w14:textId="0F4E643C" w:rsidR="00FD38F0" w:rsidRPr="007B7DFE" w:rsidDel="00701D2C" w:rsidRDefault="00606D81" w:rsidP="007B7DFE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MHRA Notice of Acceptance for last substantial amendment,</w:t>
            </w:r>
            <w:r w:rsidRPr="00FD38F0">
              <w:rPr>
                <w:rFonts w:cs="Arial"/>
                <w:sz w:val="20"/>
                <w:szCs w:val="20"/>
              </w:rPr>
              <w:t xml:space="preserve"> dated</w:t>
            </w:r>
            <w:r w:rsidR="00A46C65">
              <w:rPr>
                <w:rFonts w:cs="Arial"/>
                <w:sz w:val="20"/>
                <w:szCs w:val="20"/>
              </w:rPr>
              <w:t xml:space="preserve">: 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14:paraId="6EEB2CE5" w14:textId="77777777" w:rsidR="00A46C65" w:rsidRDefault="00BA6666" w:rsidP="007B7DFE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15093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2A882123" w14:textId="77777777" w:rsidR="000C0A0F" w:rsidRDefault="005B7F56" w:rsidP="007B7DFE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2702E15D" w14:textId="5F0571CA" w:rsidR="00A46C65" w:rsidRPr="009A179F" w:rsidRDefault="00A46C65" w:rsidP="007B7DFE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69BFCDFA" w14:textId="77777777" w:rsidR="00A46C65" w:rsidRDefault="00BA6666" w:rsidP="007B7DFE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94277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2D41DE50" w14:textId="5F1CAA58" w:rsidR="000C0A0F" w:rsidRPr="009A179F" w:rsidRDefault="005B7F56" w:rsidP="007B7DFE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7313BF" w:rsidRPr="002B13D1" w14:paraId="11FB8DE9" w14:textId="77777777" w:rsidTr="00AF5886">
        <w:trPr>
          <w:trHeight w:val="618"/>
        </w:trPr>
        <w:tc>
          <w:tcPr>
            <w:tcW w:w="7260" w:type="dxa"/>
            <w:tcBorders>
              <w:top w:val="single" w:sz="4" w:space="0" w:color="auto"/>
              <w:bottom w:val="single" w:sz="4" w:space="0" w:color="auto"/>
            </w:tcBorders>
          </w:tcPr>
          <w:p w14:paraId="2FF21BB2" w14:textId="46FB0759" w:rsidR="007B7DFE" w:rsidRDefault="007313BF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left="332" w:hanging="330"/>
              <w:rPr>
                <w:rFonts w:cs="Arial"/>
                <w:sz w:val="20"/>
                <w:szCs w:val="20"/>
              </w:rPr>
            </w:pPr>
            <w:r w:rsidRPr="00AC03C0">
              <w:rPr>
                <w:rFonts w:cs="Arial"/>
                <w:sz w:val="20"/>
                <w:szCs w:val="20"/>
              </w:rPr>
              <w:t xml:space="preserve">EC Favourable opinion </w:t>
            </w:r>
            <w:r w:rsidR="00606D81">
              <w:rPr>
                <w:rFonts w:cs="Arial"/>
                <w:sz w:val="20"/>
                <w:szCs w:val="20"/>
              </w:rPr>
              <w:t xml:space="preserve">for initial submission, </w:t>
            </w:r>
            <w:r w:rsidR="00AF5886">
              <w:rPr>
                <w:rFonts w:cs="Arial"/>
                <w:sz w:val="20"/>
                <w:szCs w:val="20"/>
              </w:rPr>
              <w:t>dated:</w:t>
            </w:r>
          </w:p>
          <w:p w14:paraId="4DE596B4" w14:textId="761D5B7F" w:rsidR="002561E9" w:rsidRDefault="00606D81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left="332" w:hanging="33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EC Favourable opinion for last substantial amendment, dated: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14:paraId="7BD34623" w14:textId="77777777" w:rsidR="007313BF" w:rsidRDefault="00BA6666" w:rsidP="00AF5886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15093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7336A93E" w14:textId="77777777" w:rsidR="00606D81" w:rsidRPr="00D75B43" w:rsidRDefault="00BA6666" w:rsidP="00AF5886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06D81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1307AB88" w14:textId="77777777" w:rsidR="007313BF" w:rsidRDefault="00BA6666" w:rsidP="00C94277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313BF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284C4B90" w14:textId="77777777" w:rsidR="007313BF" w:rsidRPr="00D75B43" w:rsidRDefault="00BA6666" w:rsidP="00EC0F2E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06D81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0C0A0F" w:rsidRPr="002B13D1" w14:paraId="7F72EA45" w14:textId="77777777" w:rsidTr="00AF5886">
        <w:trPr>
          <w:trHeight w:val="618"/>
        </w:trPr>
        <w:tc>
          <w:tcPr>
            <w:tcW w:w="7260" w:type="dxa"/>
            <w:tcBorders>
              <w:top w:val="single" w:sz="4" w:space="0" w:color="auto"/>
              <w:bottom w:val="single" w:sz="4" w:space="0" w:color="auto"/>
            </w:tcBorders>
          </w:tcPr>
          <w:p w14:paraId="7A7FD8C4" w14:textId="73D88FDF" w:rsidR="000C0A0F" w:rsidRDefault="000C0A0F" w:rsidP="000C0A0F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left="332" w:hanging="33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HRA initial approva</w:t>
            </w:r>
            <w:r w:rsidR="005B7F56">
              <w:rPr>
                <w:rFonts w:cs="Arial"/>
                <w:sz w:val="20"/>
                <w:szCs w:val="20"/>
              </w:rPr>
              <w:t>l</w:t>
            </w:r>
            <w:r>
              <w:rPr>
                <w:rFonts w:cs="Arial"/>
                <w:sz w:val="20"/>
                <w:szCs w:val="20"/>
              </w:rPr>
              <w:t xml:space="preserve"> dated:</w:t>
            </w:r>
          </w:p>
          <w:p w14:paraId="15ABCF17" w14:textId="49FB416C" w:rsidR="000C0A0F" w:rsidRPr="00AC03C0" w:rsidRDefault="004E76EB" w:rsidP="004E76EB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left="332" w:hanging="33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HRA approval for last</w:t>
            </w:r>
            <w:r w:rsidR="002B2A55">
              <w:rPr>
                <w:rFonts w:cs="Arial"/>
                <w:sz w:val="20"/>
                <w:szCs w:val="20"/>
              </w:rPr>
              <w:t xml:space="preserve"> </w:t>
            </w:r>
            <w:r w:rsidR="000C0A0F">
              <w:rPr>
                <w:rFonts w:cs="Arial"/>
                <w:sz w:val="20"/>
                <w:szCs w:val="20"/>
              </w:rPr>
              <w:t>amendment, dated: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14:paraId="7BC51CD4" w14:textId="77777777" w:rsidR="00FD1991" w:rsidRDefault="00FD1991" w:rsidP="00FD1991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42AD1525" w14:textId="77777777" w:rsidR="00FD1991" w:rsidRDefault="00FD1991" w:rsidP="00FD1991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7B3470CE" w14:textId="77777777" w:rsidR="000C0A0F" w:rsidRPr="00D75B43" w:rsidRDefault="000C0A0F" w:rsidP="00AF5886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6DBFF4F8" w14:textId="77777777" w:rsidR="00FD1991" w:rsidRDefault="00FD1991" w:rsidP="00FD1991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0510F1AE" w14:textId="77777777" w:rsidR="00FD1991" w:rsidRDefault="00FD1991" w:rsidP="00FD1991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25D88BAB" w14:textId="77777777" w:rsidR="000C0A0F" w:rsidRPr="00D75B43" w:rsidRDefault="000C0A0F" w:rsidP="00C94277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C3013A" w:rsidRPr="002B13D1" w14:paraId="065EB9FB" w14:textId="77777777" w:rsidTr="00C3013A">
        <w:trPr>
          <w:trHeight w:val="450"/>
        </w:trPr>
        <w:tc>
          <w:tcPr>
            <w:tcW w:w="7260" w:type="dxa"/>
            <w:tcBorders>
              <w:top w:val="single" w:sz="4" w:space="0" w:color="auto"/>
              <w:bottom w:val="single" w:sz="4" w:space="0" w:color="auto"/>
            </w:tcBorders>
          </w:tcPr>
          <w:p w14:paraId="76926062" w14:textId="6535E3E6" w:rsidR="00C3013A" w:rsidRDefault="00C3013A" w:rsidP="00462615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left="332" w:hanging="330"/>
              <w:rPr>
                <w:rFonts w:cs="Arial"/>
                <w:sz w:val="20"/>
                <w:szCs w:val="20"/>
              </w:rPr>
            </w:pPr>
            <w:r w:rsidRPr="00AC03C0">
              <w:rPr>
                <w:rFonts w:cs="Arial"/>
                <w:sz w:val="20"/>
                <w:szCs w:val="20"/>
              </w:rPr>
              <w:t xml:space="preserve">R&amp;D </w:t>
            </w:r>
            <w:r w:rsidR="00606D81">
              <w:rPr>
                <w:rFonts w:cs="Arial"/>
                <w:sz w:val="20"/>
                <w:szCs w:val="20"/>
              </w:rPr>
              <w:t xml:space="preserve">initial </w:t>
            </w:r>
            <w:r w:rsidR="000C0A0F">
              <w:rPr>
                <w:rFonts w:cs="Arial"/>
                <w:sz w:val="20"/>
                <w:szCs w:val="20"/>
              </w:rPr>
              <w:t>confirmation of capacity and capability</w:t>
            </w:r>
            <w:r w:rsidRPr="00AC03C0">
              <w:rPr>
                <w:rFonts w:cs="Arial"/>
                <w:sz w:val="20"/>
                <w:szCs w:val="20"/>
              </w:rPr>
              <w:t xml:space="preserve">, Trust: </w:t>
            </w:r>
            <w:r w:rsidR="00E0175D">
              <w:rPr>
                <w:rFonts w:cs="Arial"/>
                <w:sz w:val="20"/>
                <w:szCs w:val="20"/>
              </w:rPr>
              <w:t xml:space="preserve">                                </w:t>
            </w:r>
            <w:r w:rsidRPr="00AC03C0">
              <w:rPr>
                <w:rFonts w:cs="Arial"/>
                <w:sz w:val="20"/>
                <w:szCs w:val="20"/>
              </w:rPr>
              <w:t xml:space="preserve">dated: </w:t>
            </w:r>
          </w:p>
          <w:p w14:paraId="5A46A07A" w14:textId="4BB14BEA" w:rsidR="00606D81" w:rsidRPr="00AC03C0" w:rsidRDefault="00606D81" w:rsidP="002B2A55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left="332" w:hanging="33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R&amp;D </w:t>
            </w:r>
            <w:r w:rsidR="002B2A55">
              <w:rPr>
                <w:rFonts w:cs="Arial"/>
                <w:sz w:val="20"/>
                <w:szCs w:val="20"/>
              </w:rPr>
              <w:t xml:space="preserve">continued </w:t>
            </w:r>
            <w:r w:rsidR="000C0A0F">
              <w:rPr>
                <w:rFonts w:cs="Arial"/>
                <w:sz w:val="20"/>
                <w:szCs w:val="20"/>
              </w:rPr>
              <w:t>confirmation of capacity and capability</w:t>
            </w:r>
            <w:r>
              <w:rPr>
                <w:rFonts w:cs="Arial"/>
                <w:sz w:val="20"/>
                <w:szCs w:val="20"/>
              </w:rPr>
              <w:t xml:space="preserve"> for last amendment, dated: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14:paraId="2AFFCCC0" w14:textId="436C0FB6" w:rsidR="00FD1991" w:rsidRDefault="00FD1991" w:rsidP="00A46C65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325E9A2C" w14:textId="77777777" w:rsidR="00FD1991" w:rsidRDefault="00FD1991" w:rsidP="00C3013A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7D68E961" w14:textId="77777777" w:rsidR="00606D81" w:rsidRPr="00D75B43" w:rsidRDefault="00BA6666" w:rsidP="00C3013A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06D81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1CB0D633" w14:textId="23A38459" w:rsidR="00FD1991" w:rsidRDefault="00FD1991" w:rsidP="00A46C65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47162331" w14:textId="77777777" w:rsidR="00FD1991" w:rsidRDefault="00FD1991" w:rsidP="00C3013A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499F7BD7" w14:textId="77777777" w:rsidR="00606D81" w:rsidRPr="00D75B43" w:rsidRDefault="00BA6666" w:rsidP="00C3013A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06D81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7313BF" w:rsidRPr="002B13D1" w14:paraId="2BE6629E" w14:textId="77777777" w:rsidTr="00EC0F2E">
        <w:trPr>
          <w:trHeight w:val="1983"/>
        </w:trPr>
        <w:tc>
          <w:tcPr>
            <w:tcW w:w="7260" w:type="dxa"/>
            <w:tcBorders>
              <w:top w:val="single" w:sz="4" w:space="0" w:color="auto"/>
              <w:bottom w:val="single" w:sz="4" w:space="0" w:color="auto"/>
            </w:tcBorders>
          </w:tcPr>
          <w:p w14:paraId="7B11819C" w14:textId="77777777" w:rsidR="007313BF" w:rsidRPr="00AC03C0" w:rsidRDefault="007313BF" w:rsidP="00462615">
            <w:pPr>
              <w:numPr>
                <w:ilvl w:val="1"/>
                <w:numId w:val="16"/>
              </w:numPr>
              <w:tabs>
                <w:tab w:val="clear" w:pos="1440"/>
                <w:tab w:val="num" w:pos="332"/>
                <w:tab w:val="right" w:pos="9130"/>
              </w:tabs>
              <w:ind w:hanging="1438"/>
              <w:rPr>
                <w:rFonts w:cs="Arial"/>
                <w:sz w:val="20"/>
                <w:szCs w:val="20"/>
              </w:rPr>
            </w:pPr>
            <w:r w:rsidRPr="00AC03C0">
              <w:rPr>
                <w:rFonts w:cs="Arial"/>
                <w:sz w:val="20"/>
                <w:szCs w:val="20"/>
              </w:rPr>
              <w:t>Indemnity</w:t>
            </w:r>
          </w:p>
          <w:p w14:paraId="69A63D0C" w14:textId="77777777" w:rsidR="007313BF" w:rsidRPr="00AC03C0" w:rsidRDefault="007313BF" w:rsidP="00462615">
            <w:pPr>
              <w:numPr>
                <w:ilvl w:val="1"/>
                <w:numId w:val="16"/>
              </w:numPr>
              <w:tabs>
                <w:tab w:val="clear" w:pos="1440"/>
                <w:tab w:val="num" w:pos="332"/>
                <w:tab w:val="right" w:pos="9130"/>
              </w:tabs>
              <w:ind w:hanging="1438"/>
              <w:rPr>
                <w:rFonts w:cs="Arial"/>
                <w:sz w:val="20"/>
                <w:szCs w:val="20"/>
              </w:rPr>
            </w:pPr>
            <w:r w:rsidRPr="00AC03C0">
              <w:rPr>
                <w:rFonts w:cs="Arial"/>
                <w:sz w:val="20"/>
                <w:szCs w:val="20"/>
              </w:rPr>
              <w:t>Insurance</w:t>
            </w:r>
            <w:r w:rsidR="005B7F56">
              <w:rPr>
                <w:rFonts w:cs="Arial"/>
                <w:sz w:val="20"/>
                <w:szCs w:val="20"/>
              </w:rPr>
              <w:t xml:space="preserve"> (including approval for any exemptions)</w:t>
            </w:r>
          </w:p>
          <w:p w14:paraId="2980ED79" w14:textId="677F037B" w:rsidR="007313BF" w:rsidRDefault="007313BF" w:rsidP="00462615">
            <w:pPr>
              <w:numPr>
                <w:ilvl w:val="1"/>
                <w:numId w:val="16"/>
              </w:numPr>
              <w:tabs>
                <w:tab w:val="clear" w:pos="1440"/>
                <w:tab w:val="num" w:pos="332"/>
                <w:tab w:val="right" w:pos="9130"/>
              </w:tabs>
              <w:ind w:hanging="1438"/>
              <w:rPr>
                <w:rFonts w:cs="Arial"/>
                <w:sz w:val="20"/>
                <w:szCs w:val="20"/>
              </w:rPr>
            </w:pPr>
            <w:r w:rsidRPr="00AC03C0">
              <w:rPr>
                <w:rFonts w:cs="Arial"/>
                <w:sz w:val="20"/>
                <w:szCs w:val="20"/>
              </w:rPr>
              <w:t>Confirmation of sponsorship</w:t>
            </w:r>
            <w:r w:rsidR="007E5337">
              <w:rPr>
                <w:rFonts w:cs="Arial"/>
                <w:sz w:val="20"/>
                <w:szCs w:val="20"/>
              </w:rPr>
              <w:t xml:space="preserve"> letters</w:t>
            </w:r>
          </w:p>
          <w:p w14:paraId="0EB57BB3" w14:textId="11865E9B" w:rsidR="007C3D4B" w:rsidRPr="00AC03C0" w:rsidRDefault="007C3D4B" w:rsidP="00462615">
            <w:pPr>
              <w:numPr>
                <w:ilvl w:val="1"/>
                <w:numId w:val="16"/>
              </w:numPr>
              <w:tabs>
                <w:tab w:val="clear" w:pos="1440"/>
                <w:tab w:val="num" w:pos="332"/>
                <w:tab w:val="right" w:pos="9130"/>
              </w:tabs>
              <w:ind w:hanging="143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Source Document Location List</w:t>
            </w:r>
            <w:r w:rsidR="008D62DB">
              <w:rPr>
                <w:rFonts w:cs="Arial"/>
                <w:sz w:val="20"/>
                <w:szCs w:val="20"/>
              </w:rPr>
              <w:t>, signed by CI/PI, dated:</w:t>
            </w:r>
          </w:p>
          <w:p w14:paraId="5222F4F3" w14:textId="77777777" w:rsidR="007313BF" w:rsidRPr="00AC03C0" w:rsidRDefault="007313BF" w:rsidP="00462615">
            <w:pPr>
              <w:numPr>
                <w:ilvl w:val="1"/>
                <w:numId w:val="16"/>
              </w:numPr>
              <w:tabs>
                <w:tab w:val="clear" w:pos="1440"/>
                <w:tab w:val="num" w:pos="332"/>
                <w:tab w:val="right" w:pos="9130"/>
              </w:tabs>
              <w:ind w:hanging="1438"/>
              <w:rPr>
                <w:rFonts w:cs="Arial"/>
                <w:sz w:val="20"/>
                <w:szCs w:val="20"/>
              </w:rPr>
            </w:pPr>
            <w:r w:rsidRPr="00AC03C0">
              <w:rPr>
                <w:rFonts w:cs="Arial"/>
                <w:sz w:val="20"/>
                <w:szCs w:val="20"/>
              </w:rPr>
              <w:t>Authorised Signature and Delegation Log</w:t>
            </w:r>
          </w:p>
          <w:p w14:paraId="221BFEBF" w14:textId="152AC074" w:rsidR="007313BF" w:rsidRPr="00D30564" w:rsidRDefault="008903CE" w:rsidP="00FD1991">
            <w:pPr>
              <w:numPr>
                <w:ilvl w:val="1"/>
                <w:numId w:val="16"/>
              </w:numPr>
              <w:tabs>
                <w:tab w:val="clear" w:pos="1440"/>
                <w:tab w:val="num" w:pos="332"/>
                <w:tab w:val="right" w:pos="9130"/>
              </w:tabs>
              <w:ind w:hanging="143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CV for Chief</w:t>
            </w:r>
            <w:r w:rsidR="007313BF" w:rsidRPr="00AC03C0">
              <w:rPr>
                <w:rFonts w:cs="Arial"/>
                <w:sz w:val="20"/>
                <w:szCs w:val="20"/>
              </w:rPr>
              <w:t xml:space="preserve"> Investigator (</w:t>
            </w:r>
            <w:r w:rsidR="00E33B53" w:rsidRPr="00AC03C0">
              <w:rPr>
                <w:rFonts w:cs="Arial"/>
                <w:sz w:val="20"/>
                <w:szCs w:val="20"/>
              </w:rPr>
              <w:t>signed</w:t>
            </w:r>
            <w:r w:rsidR="00E33B53">
              <w:rPr>
                <w:rFonts w:cs="Arial"/>
                <w:sz w:val="20"/>
                <w:szCs w:val="20"/>
              </w:rPr>
              <w:t xml:space="preserve"> and</w:t>
            </w:r>
            <w:r w:rsidR="00D30564">
              <w:rPr>
                <w:rFonts w:cs="Arial"/>
                <w:sz w:val="20"/>
                <w:szCs w:val="20"/>
              </w:rPr>
              <w:t xml:space="preserve"> </w:t>
            </w:r>
            <w:r w:rsidR="007313BF" w:rsidRPr="00AC03C0">
              <w:rPr>
                <w:rFonts w:cs="Arial"/>
                <w:sz w:val="20"/>
                <w:szCs w:val="20"/>
              </w:rPr>
              <w:t>dated</w:t>
            </w:r>
            <w:r w:rsidR="00FD1991">
              <w:rPr>
                <w:rFonts w:cs="Arial"/>
                <w:sz w:val="20"/>
                <w:szCs w:val="20"/>
              </w:rPr>
              <w:t xml:space="preserve">). </w:t>
            </w:r>
            <w:r w:rsidR="008D62DB">
              <w:rPr>
                <w:rFonts w:cs="Arial"/>
                <w:sz w:val="20"/>
                <w:szCs w:val="20"/>
              </w:rPr>
              <w:t>(</w:t>
            </w:r>
            <w:r w:rsidR="00FD1991">
              <w:rPr>
                <w:rFonts w:cs="Arial"/>
                <w:sz w:val="20"/>
                <w:szCs w:val="20"/>
              </w:rPr>
              <w:t xml:space="preserve">Check </w:t>
            </w:r>
            <w:r w:rsidR="000C0A0F">
              <w:rPr>
                <w:rFonts w:cs="Arial"/>
                <w:sz w:val="20"/>
                <w:szCs w:val="20"/>
              </w:rPr>
              <w:t xml:space="preserve">GMC </w:t>
            </w:r>
            <w:r w:rsidR="00630AFF">
              <w:rPr>
                <w:rFonts w:cs="Arial"/>
                <w:sz w:val="20"/>
                <w:szCs w:val="20"/>
              </w:rPr>
              <w:t>registration</w:t>
            </w:r>
            <w:r w:rsidR="008D62DB">
              <w:rPr>
                <w:rFonts w:cs="Arial"/>
                <w:sz w:val="20"/>
                <w:szCs w:val="20"/>
              </w:rPr>
              <w:t>). Dated:</w:t>
            </w:r>
          </w:p>
          <w:p w14:paraId="2708B184" w14:textId="3055D2F2" w:rsidR="007313BF" w:rsidRPr="00AC03C0" w:rsidRDefault="007313BF" w:rsidP="00462615">
            <w:pPr>
              <w:numPr>
                <w:ilvl w:val="1"/>
                <w:numId w:val="16"/>
              </w:numPr>
              <w:tabs>
                <w:tab w:val="clear" w:pos="1440"/>
                <w:tab w:val="num" w:pos="332"/>
                <w:tab w:val="right" w:pos="9130"/>
              </w:tabs>
              <w:ind w:hanging="1438"/>
              <w:rPr>
                <w:rFonts w:cs="Arial"/>
                <w:sz w:val="20"/>
                <w:szCs w:val="20"/>
              </w:rPr>
            </w:pPr>
            <w:r w:rsidRPr="00AC03C0">
              <w:rPr>
                <w:rFonts w:cs="Arial"/>
                <w:sz w:val="20"/>
                <w:szCs w:val="20"/>
              </w:rPr>
              <w:t>Evidence of GCP training for Chief Investigator</w:t>
            </w:r>
            <w:r w:rsidR="008D62DB">
              <w:rPr>
                <w:rFonts w:cs="Arial"/>
                <w:sz w:val="20"/>
                <w:szCs w:val="20"/>
              </w:rPr>
              <w:t>. Dated:</w:t>
            </w:r>
          </w:p>
          <w:p w14:paraId="1D1E6F89" w14:textId="6BBA3083" w:rsidR="007313BF" w:rsidRDefault="007313BF" w:rsidP="004F5B0B">
            <w:pPr>
              <w:numPr>
                <w:ilvl w:val="1"/>
                <w:numId w:val="16"/>
              </w:numPr>
              <w:tabs>
                <w:tab w:val="clear" w:pos="1440"/>
                <w:tab w:val="num" w:pos="332"/>
                <w:tab w:val="right" w:pos="9130"/>
              </w:tabs>
              <w:ind w:left="315" w:hanging="313"/>
              <w:rPr>
                <w:rFonts w:cs="Arial"/>
                <w:sz w:val="20"/>
                <w:szCs w:val="20"/>
              </w:rPr>
            </w:pPr>
            <w:r w:rsidRPr="00AC03C0">
              <w:rPr>
                <w:rFonts w:cs="Arial"/>
                <w:sz w:val="20"/>
                <w:szCs w:val="20"/>
              </w:rPr>
              <w:t xml:space="preserve">Evidence of </w:t>
            </w:r>
            <w:r w:rsidR="00D945BA" w:rsidRPr="00AC03C0">
              <w:rPr>
                <w:rFonts w:cs="Arial"/>
                <w:sz w:val="20"/>
                <w:szCs w:val="20"/>
              </w:rPr>
              <w:t>KHP-</w:t>
            </w:r>
            <w:r w:rsidRPr="00AC03C0">
              <w:rPr>
                <w:rFonts w:cs="Arial"/>
                <w:sz w:val="20"/>
                <w:szCs w:val="20"/>
              </w:rPr>
              <w:t>CTO SOP training for Chief Investigator</w:t>
            </w:r>
            <w:r w:rsidR="00822FAB">
              <w:rPr>
                <w:rFonts w:cs="Arial"/>
                <w:sz w:val="20"/>
                <w:szCs w:val="20"/>
              </w:rPr>
              <w:t xml:space="preserve"> (CI responsibilities training)</w:t>
            </w:r>
            <w:r w:rsidRPr="00AC03C0">
              <w:rPr>
                <w:rFonts w:cs="Arial"/>
                <w:sz w:val="20"/>
                <w:szCs w:val="20"/>
              </w:rPr>
              <w:t>:</w:t>
            </w:r>
            <w:r w:rsidR="00AF5886">
              <w:rPr>
                <w:rFonts w:cs="Arial"/>
                <w:sz w:val="20"/>
                <w:szCs w:val="20"/>
              </w:rPr>
              <w:t xml:space="preserve"> Date</w:t>
            </w:r>
            <w:r w:rsidR="008D62DB">
              <w:rPr>
                <w:rFonts w:cs="Arial"/>
                <w:sz w:val="20"/>
                <w:szCs w:val="20"/>
              </w:rPr>
              <w:t>d</w:t>
            </w:r>
            <w:r w:rsidR="00AF5886">
              <w:rPr>
                <w:rFonts w:cs="Arial"/>
                <w:sz w:val="20"/>
                <w:szCs w:val="20"/>
              </w:rPr>
              <w:t>:</w:t>
            </w:r>
          </w:p>
          <w:p w14:paraId="138EDD69" w14:textId="118D8AC0" w:rsidR="00A64202" w:rsidRPr="00AF5886" w:rsidDel="00701D2C" w:rsidRDefault="00A64202" w:rsidP="008903CE">
            <w:pPr>
              <w:numPr>
                <w:ilvl w:val="1"/>
                <w:numId w:val="16"/>
              </w:numPr>
              <w:tabs>
                <w:tab w:val="clear" w:pos="1440"/>
                <w:tab w:val="num" w:pos="332"/>
                <w:tab w:val="right" w:pos="9130"/>
              </w:tabs>
              <w:ind w:hanging="143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Has a </w:t>
            </w:r>
            <w:r w:rsidR="00E53EA6">
              <w:rPr>
                <w:rFonts w:cs="Arial"/>
                <w:sz w:val="20"/>
                <w:szCs w:val="20"/>
              </w:rPr>
              <w:t xml:space="preserve">KCL </w:t>
            </w:r>
            <w:r>
              <w:rPr>
                <w:rFonts w:cs="Arial"/>
                <w:sz w:val="20"/>
                <w:szCs w:val="20"/>
              </w:rPr>
              <w:t xml:space="preserve">cost centre been assigned? Number </w:t>
            </w:r>
            <w:r w:rsidR="00E33B53">
              <w:rPr>
                <w:rFonts w:cs="Arial"/>
                <w:sz w:val="20"/>
                <w:szCs w:val="20"/>
              </w:rPr>
              <w:t>[</w:t>
            </w:r>
            <w:proofErr w:type="spellStart"/>
            <w:r w:rsidR="003B493C">
              <w:rPr>
                <w:rFonts w:cs="Arial"/>
                <w:sz w:val="20"/>
                <w:szCs w:val="20"/>
              </w:rPr>
              <w:t>RExxx</w:t>
            </w:r>
            <w:proofErr w:type="spellEnd"/>
            <w:r w:rsidR="00E33B53">
              <w:rPr>
                <w:rFonts w:cs="Arial"/>
                <w:sz w:val="20"/>
                <w:szCs w:val="20"/>
              </w:rPr>
              <w:t>]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14:paraId="6AD0D16B" w14:textId="77777777" w:rsidR="007313BF" w:rsidRPr="00D75B43" w:rsidRDefault="00BA6666" w:rsidP="00A10286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313BF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67FEF2A0" w14:textId="77777777" w:rsidR="007313BF" w:rsidRPr="00D75B43" w:rsidRDefault="00BA6666" w:rsidP="00A10286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313BF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3AAECE99" w14:textId="77777777" w:rsidR="00115093" w:rsidRDefault="00BA6666" w:rsidP="004C00B2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15093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5F38A1B1" w14:textId="77777777" w:rsidR="007313BF" w:rsidRPr="00D75B43" w:rsidRDefault="00BA6666" w:rsidP="004C00B2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313BF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5AC0BF10" w14:textId="3B48578A" w:rsidR="00FD1991" w:rsidRDefault="00BA6666" w:rsidP="00D30564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313BF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02C27671" w14:textId="77777777" w:rsidR="007313BF" w:rsidRPr="00D75B43" w:rsidRDefault="00BA6666" w:rsidP="00A10286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313BF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38EC455F" w14:textId="77777777" w:rsidR="008D62DB" w:rsidRDefault="008D62DB" w:rsidP="00E0175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7CA57317" w14:textId="54B4D8C1" w:rsidR="007313BF" w:rsidRDefault="00BA6666" w:rsidP="00E0175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313BF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6EBF4B8D" w14:textId="77777777" w:rsidR="007C3D4B" w:rsidRDefault="007C3D4B" w:rsidP="007C3D4B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4DE756D3" w14:textId="77777777" w:rsidR="00D30564" w:rsidRDefault="00D30564" w:rsidP="00E0175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79468A44" w14:textId="723D264C" w:rsidR="00A64202" w:rsidRPr="00D75B43" w:rsidDel="00C94277" w:rsidRDefault="00A64202" w:rsidP="00E0175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22333BE8" w14:textId="77777777" w:rsidR="00115093" w:rsidRDefault="00BA6666" w:rsidP="004C00B2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15093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228DFEBC" w14:textId="77777777" w:rsidR="00115093" w:rsidRDefault="00BA6666" w:rsidP="004C00B2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15093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3C7248C4" w14:textId="77777777" w:rsidR="007313BF" w:rsidRPr="00D75B43" w:rsidRDefault="00BA6666" w:rsidP="004C00B2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313BF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075E5236" w14:textId="77777777" w:rsidR="007313BF" w:rsidRPr="00D75B43" w:rsidRDefault="00BA6666" w:rsidP="004C00B2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313BF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48848E46" w14:textId="77777777" w:rsidR="007313BF" w:rsidRPr="00D75B43" w:rsidRDefault="00BA6666" w:rsidP="004C00B2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313BF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2052F729" w14:textId="2F6A5E02" w:rsidR="007313BF" w:rsidRPr="00D75B43" w:rsidRDefault="00AC09EB" w:rsidP="00AC09EB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017F6DD0" w14:textId="77777777" w:rsidR="008D62DB" w:rsidRDefault="008D62DB" w:rsidP="00E0175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2EF33602" w14:textId="6605A45D" w:rsidR="007313BF" w:rsidRDefault="00BA6666" w:rsidP="00E0175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313BF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3BC245C0" w14:textId="77777777" w:rsidR="007C3D4B" w:rsidRDefault="007C3D4B" w:rsidP="007C3D4B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3EFACCE5" w14:textId="77777777" w:rsidR="00D30564" w:rsidRDefault="00D30564" w:rsidP="00E0175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29E0B0AB" w14:textId="436BC311" w:rsidR="00A64202" w:rsidRPr="00D75B43" w:rsidRDefault="00A64202" w:rsidP="00E0175D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7313BF" w:rsidRPr="002B13D1" w14:paraId="3E240CAD" w14:textId="77777777" w:rsidTr="000D2B8B">
        <w:trPr>
          <w:trHeight w:val="676"/>
        </w:trPr>
        <w:tc>
          <w:tcPr>
            <w:tcW w:w="7260" w:type="dxa"/>
            <w:tcBorders>
              <w:top w:val="single" w:sz="4" w:space="0" w:color="auto"/>
              <w:bottom w:val="single" w:sz="4" w:space="0" w:color="auto"/>
            </w:tcBorders>
          </w:tcPr>
          <w:p w14:paraId="406220B7" w14:textId="67846B39" w:rsidR="007313BF" w:rsidRPr="00AC03C0" w:rsidRDefault="007313BF" w:rsidP="00462615">
            <w:pPr>
              <w:numPr>
                <w:ilvl w:val="1"/>
                <w:numId w:val="16"/>
              </w:numPr>
              <w:tabs>
                <w:tab w:val="clear" w:pos="1440"/>
                <w:tab w:val="num" w:pos="332"/>
                <w:tab w:val="right" w:pos="9130"/>
              </w:tabs>
              <w:ind w:left="332" w:hanging="330"/>
              <w:rPr>
                <w:rFonts w:cs="Arial"/>
                <w:sz w:val="20"/>
                <w:szCs w:val="20"/>
              </w:rPr>
            </w:pPr>
            <w:r w:rsidRPr="00AC03C0">
              <w:rPr>
                <w:rFonts w:cs="Arial"/>
                <w:sz w:val="20"/>
                <w:szCs w:val="20"/>
              </w:rPr>
              <w:t>Approved version PIS (on institution letterhead), Version</w:t>
            </w:r>
            <w:r w:rsidR="008D62DB">
              <w:rPr>
                <w:rFonts w:cs="Arial"/>
                <w:sz w:val="20"/>
                <w:szCs w:val="20"/>
              </w:rPr>
              <w:t>:</w:t>
            </w:r>
            <w:r w:rsidRPr="00AC03C0">
              <w:rPr>
                <w:rFonts w:cs="Arial"/>
                <w:sz w:val="20"/>
                <w:szCs w:val="20"/>
              </w:rPr>
              <w:t xml:space="preserve"> </w:t>
            </w:r>
          </w:p>
          <w:p w14:paraId="0F8DD3BE" w14:textId="0A6CA15D" w:rsidR="007313BF" w:rsidRDefault="007313BF" w:rsidP="00462615">
            <w:pPr>
              <w:numPr>
                <w:ilvl w:val="1"/>
                <w:numId w:val="16"/>
              </w:numPr>
              <w:tabs>
                <w:tab w:val="clear" w:pos="1440"/>
                <w:tab w:val="num" w:pos="332"/>
                <w:tab w:val="right" w:pos="9130"/>
              </w:tabs>
              <w:ind w:left="332" w:hanging="330"/>
              <w:rPr>
                <w:rFonts w:cs="Arial"/>
                <w:sz w:val="20"/>
                <w:szCs w:val="20"/>
              </w:rPr>
            </w:pPr>
            <w:r w:rsidRPr="00AC03C0">
              <w:rPr>
                <w:rFonts w:cs="Arial"/>
                <w:sz w:val="20"/>
                <w:szCs w:val="20"/>
              </w:rPr>
              <w:t>Approved version ICF (on institution letterhead), Version</w:t>
            </w:r>
            <w:r w:rsidR="008D62DB">
              <w:rPr>
                <w:rFonts w:cs="Arial"/>
                <w:sz w:val="20"/>
                <w:szCs w:val="20"/>
              </w:rPr>
              <w:t>:</w:t>
            </w:r>
            <w:r w:rsidRPr="00AC03C0">
              <w:rPr>
                <w:rFonts w:cs="Arial"/>
                <w:sz w:val="20"/>
                <w:szCs w:val="20"/>
              </w:rPr>
              <w:t xml:space="preserve"> </w:t>
            </w:r>
          </w:p>
          <w:p w14:paraId="33899633" w14:textId="6BF142AC" w:rsidR="00AC03C0" w:rsidRPr="00821141" w:rsidDel="00C94277" w:rsidRDefault="000C0A0F" w:rsidP="00C21523">
            <w:pPr>
              <w:numPr>
                <w:ilvl w:val="1"/>
                <w:numId w:val="16"/>
              </w:numPr>
              <w:tabs>
                <w:tab w:val="clear" w:pos="1440"/>
                <w:tab w:val="num" w:pos="332"/>
                <w:tab w:val="right" w:pos="9130"/>
              </w:tabs>
              <w:ind w:left="332" w:hanging="33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Other patient facing documents </w:t>
            </w:r>
            <w:proofErr w:type="gramStart"/>
            <w:r w:rsidR="005B7F56">
              <w:rPr>
                <w:rFonts w:cs="Arial"/>
                <w:sz w:val="20"/>
                <w:szCs w:val="20"/>
              </w:rPr>
              <w:t>e.g.</w:t>
            </w:r>
            <w:proofErr w:type="gramEnd"/>
            <w:r w:rsidR="005B7F56">
              <w:rPr>
                <w:rFonts w:cs="Arial"/>
                <w:sz w:val="20"/>
                <w:szCs w:val="20"/>
              </w:rPr>
              <w:t xml:space="preserve"> patient emergency card, GP letter </w:t>
            </w:r>
            <w:r>
              <w:rPr>
                <w:rFonts w:cs="Arial"/>
                <w:sz w:val="20"/>
                <w:szCs w:val="20"/>
              </w:rPr>
              <w:t>(specify)</w:t>
            </w:r>
            <w:r w:rsidR="007B7DFE"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14:paraId="4053DFD2" w14:textId="77777777" w:rsidR="007313BF" w:rsidRDefault="00BA6666" w:rsidP="00AC03C0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15093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6CBE4517" w14:textId="77777777" w:rsidR="00AC03C0" w:rsidRDefault="00BA6666" w:rsidP="00AC03C0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C03C0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0DA8A4E0" w14:textId="77777777" w:rsidR="00FD1991" w:rsidRDefault="00FD1991" w:rsidP="00FD1991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5A6D8056" w14:textId="77777777" w:rsidR="002561E9" w:rsidRDefault="002561E9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35E13C2F" w14:textId="77777777" w:rsidR="00AC03C0" w:rsidRDefault="00BA6666" w:rsidP="00AC03C0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313BF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7DE6E9A0" w14:textId="77777777" w:rsidR="00FD1991" w:rsidRDefault="00BA6666" w:rsidP="00FD1991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C03C0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  <w:r w:rsidR="007313BF">
              <w:rPr>
                <w:rFonts w:cs="Arial"/>
                <w:b/>
                <w:bCs/>
                <w:sz w:val="20"/>
                <w:szCs w:val="20"/>
              </w:rPr>
              <w:br/>
            </w:r>
            <w:r w:rsidR="00FD1991"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D1991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="00FD1991"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1CCEA1DB" w14:textId="77777777" w:rsidR="007313BF" w:rsidRPr="00D75B43" w:rsidRDefault="007313BF" w:rsidP="000D2B8B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7313BF" w:rsidRPr="002B13D1" w14:paraId="27B70A3A" w14:textId="77777777" w:rsidTr="00C21523">
        <w:trPr>
          <w:trHeight w:val="407"/>
        </w:trPr>
        <w:tc>
          <w:tcPr>
            <w:tcW w:w="7260" w:type="dxa"/>
            <w:tcBorders>
              <w:top w:val="single" w:sz="4" w:space="0" w:color="auto"/>
            </w:tcBorders>
          </w:tcPr>
          <w:p w14:paraId="1260876B" w14:textId="269313B6" w:rsidR="007313BF" w:rsidRPr="00E0175D" w:rsidDel="00C94277" w:rsidRDefault="007313BF" w:rsidP="00462615">
            <w:pPr>
              <w:numPr>
                <w:ilvl w:val="1"/>
                <w:numId w:val="16"/>
              </w:numPr>
              <w:tabs>
                <w:tab w:val="clear" w:pos="1440"/>
                <w:tab w:val="num" w:pos="332"/>
                <w:tab w:val="right" w:pos="9130"/>
              </w:tabs>
              <w:ind w:left="332" w:hanging="330"/>
              <w:rPr>
                <w:rFonts w:cs="Arial"/>
                <w:sz w:val="20"/>
                <w:szCs w:val="20"/>
              </w:rPr>
            </w:pPr>
            <w:r w:rsidRPr="00AC03C0">
              <w:rPr>
                <w:rFonts w:cs="Arial"/>
                <w:sz w:val="20"/>
                <w:szCs w:val="20"/>
              </w:rPr>
              <w:t>IB / SmPC</w:t>
            </w:r>
            <w:r w:rsidR="00993073">
              <w:rPr>
                <w:rFonts w:cs="Arial"/>
                <w:sz w:val="20"/>
                <w:szCs w:val="20"/>
              </w:rPr>
              <w:t>. Specify name</w:t>
            </w:r>
            <w:r w:rsidR="00CD35C1">
              <w:rPr>
                <w:rFonts w:cs="Arial"/>
                <w:sz w:val="20"/>
                <w:szCs w:val="20"/>
              </w:rPr>
              <w:t xml:space="preserve">, </w:t>
            </w:r>
            <w:proofErr w:type="gramStart"/>
            <w:r w:rsidR="00CD35C1">
              <w:rPr>
                <w:rFonts w:cs="Arial"/>
                <w:sz w:val="20"/>
                <w:szCs w:val="20"/>
              </w:rPr>
              <w:t>version</w:t>
            </w:r>
            <w:proofErr w:type="gramEnd"/>
            <w:r w:rsidR="00993073">
              <w:rPr>
                <w:rFonts w:cs="Arial"/>
                <w:sz w:val="20"/>
                <w:szCs w:val="20"/>
              </w:rPr>
              <w:t xml:space="preserve"> and date of reference safety information:</w:t>
            </w:r>
          </w:p>
        </w:tc>
        <w:tc>
          <w:tcPr>
            <w:tcW w:w="880" w:type="dxa"/>
            <w:tcBorders>
              <w:top w:val="single" w:sz="4" w:space="0" w:color="auto"/>
            </w:tcBorders>
          </w:tcPr>
          <w:p w14:paraId="23630D72" w14:textId="49DE27D1" w:rsidR="007313BF" w:rsidRDefault="00BA6666" w:rsidP="00821141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313BF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32" w:type="dxa"/>
            <w:tcBorders>
              <w:top w:val="single" w:sz="4" w:space="0" w:color="auto"/>
            </w:tcBorders>
          </w:tcPr>
          <w:p w14:paraId="7F2E210E" w14:textId="16F81F95" w:rsidR="007313BF" w:rsidRDefault="00BA6666" w:rsidP="00821141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313BF" w:rsidRPr="00D75B43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34101B87" w14:textId="77777777" w:rsidR="00142459" w:rsidRDefault="00142459" w:rsidP="00BE235A">
      <w:pPr>
        <w:tabs>
          <w:tab w:val="right" w:pos="9130"/>
        </w:tabs>
        <w:rPr>
          <w:sz w:val="20"/>
          <w:szCs w:val="20"/>
        </w:rPr>
      </w:pPr>
    </w:p>
    <w:tbl>
      <w:tblPr>
        <w:tblW w:w="907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0"/>
        <w:gridCol w:w="906"/>
        <w:gridCol w:w="906"/>
      </w:tblGrid>
      <w:tr w:rsidR="00054271" w:rsidRPr="002B13D1" w14:paraId="0B778A51" w14:textId="77777777" w:rsidTr="00FD38F0">
        <w:trPr>
          <w:trHeight w:val="249"/>
        </w:trPr>
        <w:tc>
          <w:tcPr>
            <w:tcW w:w="7260" w:type="dxa"/>
            <w:vMerge w:val="restart"/>
          </w:tcPr>
          <w:p w14:paraId="68FCD651" w14:textId="77777777" w:rsidR="00054271" w:rsidRDefault="00054271" w:rsidP="00FD38F0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  <w:p w14:paraId="46B6DE2E" w14:textId="77777777" w:rsidR="00054271" w:rsidRPr="002B13D1" w:rsidRDefault="00AD68B7" w:rsidP="003310B6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Clinical Research Facility</w:t>
            </w:r>
            <w:r w:rsidR="003310B6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3310B6" w:rsidRPr="003310B6">
              <w:rPr>
                <w:rFonts w:cs="Arial"/>
                <w:b/>
                <w:bCs/>
                <w:sz w:val="16"/>
                <w:szCs w:val="16"/>
              </w:rPr>
              <w:t>(only applicable if the trial is being conducted in the CRF)</w:t>
            </w:r>
            <w:r w:rsidR="00054271" w:rsidRPr="003310B6">
              <w:rPr>
                <w:rFonts w:cs="Arial"/>
                <w:b/>
                <w:bCs/>
                <w:sz w:val="16"/>
                <w:szCs w:val="16"/>
              </w:rPr>
              <w:t>:</w:t>
            </w:r>
            <w:r w:rsidR="00054271" w:rsidRPr="003310B6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812" w:type="dxa"/>
            <w:gridSpan w:val="2"/>
          </w:tcPr>
          <w:p w14:paraId="7076751B" w14:textId="77777777" w:rsidR="00054271" w:rsidRPr="002B13D1" w:rsidRDefault="00054271" w:rsidP="00FD38F0">
            <w:pPr>
              <w:tabs>
                <w:tab w:val="right" w:pos="9130"/>
              </w:tabs>
              <w:rPr>
                <w:rFonts w:cs="Arial"/>
                <w:b/>
              </w:rPr>
            </w:pPr>
            <w:r w:rsidRPr="009A179F">
              <w:rPr>
                <w:rStyle w:val="FootnoteReference"/>
                <w:rFonts w:cs="Arial"/>
                <w:b/>
                <w:bCs/>
                <w:sz w:val="20"/>
                <w:szCs w:val="20"/>
              </w:rPr>
              <w:t>Task completed</w:t>
            </w:r>
          </w:p>
        </w:tc>
      </w:tr>
      <w:tr w:rsidR="00054271" w:rsidRPr="002B13D1" w14:paraId="1538AA12" w14:textId="77777777" w:rsidTr="00FD38F0">
        <w:trPr>
          <w:trHeight w:val="248"/>
        </w:trPr>
        <w:tc>
          <w:tcPr>
            <w:tcW w:w="7260" w:type="dxa"/>
            <w:vMerge/>
          </w:tcPr>
          <w:p w14:paraId="0402027F" w14:textId="77777777" w:rsidR="00054271" w:rsidRDefault="00054271" w:rsidP="00FD38F0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</w:tc>
        <w:tc>
          <w:tcPr>
            <w:tcW w:w="906" w:type="dxa"/>
          </w:tcPr>
          <w:p w14:paraId="5C267709" w14:textId="77777777" w:rsidR="00054271" w:rsidRPr="002B13D1" w:rsidRDefault="00054271" w:rsidP="00FD38F0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Yes</w:t>
            </w:r>
          </w:p>
        </w:tc>
        <w:tc>
          <w:tcPr>
            <w:tcW w:w="906" w:type="dxa"/>
          </w:tcPr>
          <w:p w14:paraId="4AB17740" w14:textId="77777777" w:rsidR="00054271" w:rsidRPr="002B13D1" w:rsidRDefault="00054271" w:rsidP="00FD38F0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NA</w:t>
            </w:r>
          </w:p>
        </w:tc>
      </w:tr>
      <w:tr w:rsidR="00054271" w:rsidRPr="002B13D1" w14:paraId="648A275E" w14:textId="77777777" w:rsidTr="00AD68B7">
        <w:trPr>
          <w:trHeight w:val="368"/>
        </w:trPr>
        <w:tc>
          <w:tcPr>
            <w:tcW w:w="7260" w:type="dxa"/>
          </w:tcPr>
          <w:p w14:paraId="39E12385" w14:textId="77777777" w:rsidR="003310B6" w:rsidRDefault="003310B6" w:rsidP="00FD38F0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Clinical Research Facility Approval letter</w:t>
            </w:r>
          </w:p>
          <w:p w14:paraId="0D1C7AE3" w14:textId="77777777" w:rsidR="00054271" w:rsidRPr="003310B6" w:rsidRDefault="003310B6" w:rsidP="00AD68B7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Clinical Research Facility Green Light</w:t>
            </w:r>
            <w:r w:rsidR="00054271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906" w:type="dxa"/>
          </w:tcPr>
          <w:p w14:paraId="18A31A94" w14:textId="77777777" w:rsidR="00054271" w:rsidRPr="009A179F" w:rsidRDefault="00054271" w:rsidP="00FD38F0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443F5783" w14:textId="77777777" w:rsidR="00054271" w:rsidRPr="00A10286" w:rsidRDefault="003310B6" w:rsidP="003310B6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6" w:type="dxa"/>
          </w:tcPr>
          <w:p w14:paraId="4D0D1BD3" w14:textId="77777777" w:rsidR="00054271" w:rsidRPr="009A179F" w:rsidRDefault="00054271" w:rsidP="00FD38F0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0AF14253" w14:textId="77777777" w:rsidR="00054271" w:rsidRPr="00A10286" w:rsidRDefault="003310B6" w:rsidP="003310B6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23152A5A" w14:textId="77777777" w:rsidR="00054271" w:rsidRDefault="00054271" w:rsidP="00BE235A">
      <w:pPr>
        <w:tabs>
          <w:tab w:val="right" w:pos="9130"/>
        </w:tabs>
        <w:rPr>
          <w:sz w:val="20"/>
          <w:szCs w:val="20"/>
        </w:rPr>
      </w:pPr>
    </w:p>
    <w:p w14:paraId="3715288F" w14:textId="77777777" w:rsidR="002E02A8" w:rsidRDefault="002E02A8" w:rsidP="00BE235A">
      <w:pPr>
        <w:tabs>
          <w:tab w:val="right" w:pos="9130"/>
        </w:tabs>
        <w:rPr>
          <w:sz w:val="20"/>
          <w:szCs w:val="20"/>
        </w:rPr>
      </w:pPr>
    </w:p>
    <w:tbl>
      <w:tblPr>
        <w:tblW w:w="907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0"/>
        <w:gridCol w:w="906"/>
        <w:gridCol w:w="906"/>
      </w:tblGrid>
      <w:tr w:rsidR="00054271" w:rsidRPr="002B13D1" w14:paraId="275D58A3" w14:textId="77777777" w:rsidTr="00FD38F0">
        <w:trPr>
          <w:trHeight w:val="249"/>
        </w:trPr>
        <w:tc>
          <w:tcPr>
            <w:tcW w:w="7260" w:type="dxa"/>
            <w:vMerge w:val="restart"/>
          </w:tcPr>
          <w:p w14:paraId="5879521A" w14:textId="77777777" w:rsidR="00054271" w:rsidRPr="002B13D1" w:rsidRDefault="00AD68B7" w:rsidP="00FD38F0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Biologics Safety Committee</w:t>
            </w:r>
            <w:r w:rsidR="003310B6" w:rsidRPr="003310B6">
              <w:rPr>
                <w:rFonts w:cs="Arial"/>
                <w:b/>
                <w:bCs/>
                <w:sz w:val="16"/>
                <w:szCs w:val="16"/>
              </w:rPr>
              <w:t xml:space="preserve"> (only applicable if the IMP is genetically modified or a biologic</w:t>
            </w:r>
            <w:r w:rsidR="003310B6">
              <w:rPr>
                <w:rFonts w:cs="Arial"/>
                <w:b/>
                <w:bCs/>
                <w:sz w:val="20"/>
                <w:szCs w:val="20"/>
              </w:rPr>
              <w:t>)</w:t>
            </w:r>
            <w:r w:rsidR="00054271">
              <w:rPr>
                <w:rFonts w:cs="Arial"/>
                <w:b/>
                <w:bCs/>
                <w:sz w:val="20"/>
                <w:szCs w:val="20"/>
              </w:rPr>
              <w:t>:</w:t>
            </w:r>
            <w:r w:rsidR="00054271" w:rsidRPr="00D75B4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12" w:type="dxa"/>
            <w:gridSpan w:val="2"/>
          </w:tcPr>
          <w:p w14:paraId="414FA442" w14:textId="77777777" w:rsidR="00054271" w:rsidRPr="002B13D1" w:rsidRDefault="00054271" w:rsidP="00FD38F0">
            <w:pPr>
              <w:tabs>
                <w:tab w:val="right" w:pos="9130"/>
              </w:tabs>
              <w:rPr>
                <w:rFonts w:cs="Arial"/>
                <w:b/>
              </w:rPr>
            </w:pPr>
            <w:r w:rsidRPr="009A179F">
              <w:rPr>
                <w:rStyle w:val="FootnoteReference"/>
                <w:rFonts w:cs="Arial"/>
                <w:b/>
                <w:bCs/>
                <w:sz w:val="20"/>
                <w:szCs w:val="20"/>
              </w:rPr>
              <w:t>Task completed</w:t>
            </w:r>
          </w:p>
        </w:tc>
      </w:tr>
      <w:tr w:rsidR="00054271" w:rsidRPr="002B13D1" w14:paraId="653BBFFA" w14:textId="77777777" w:rsidTr="00FD38F0">
        <w:trPr>
          <w:trHeight w:val="248"/>
        </w:trPr>
        <w:tc>
          <w:tcPr>
            <w:tcW w:w="7260" w:type="dxa"/>
            <w:vMerge/>
          </w:tcPr>
          <w:p w14:paraId="431E24D4" w14:textId="77777777" w:rsidR="00054271" w:rsidRDefault="00054271" w:rsidP="00FD38F0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</w:tc>
        <w:tc>
          <w:tcPr>
            <w:tcW w:w="906" w:type="dxa"/>
          </w:tcPr>
          <w:p w14:paraId="7677BB05" w14:textId="77777777" w:rsidR="00054271" w:rsidRPr="002B13D1" w:rsidRDefault="00054271" w:rsidP="00FD38F0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Yes</w:t>
            </w:r>
          </w:p>
        </w:tc>
        <w:tc>
          <w:tcPr>
            <w:tcW w:w="906" w:type="dxa"/>
          </w:tcPr>
          <w:p w14:paraId="6A4E9F22" w14:textId="77777777" w:rsidR="00054271" w:rsidRPr="002B13D1" w:rsidRDefault="00054271" w:rsidP="00FD38F0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NA</w:t>
            </w:r>
          </w:p>
        </w:tc>
      </w:tr>
      <w:tr w:rsidR="00054271" w:rsidRPr="002B13D1" w14:paraId="5D1317D6" w14:textId="77777777" w:rsidTr="003310B6">
        <w:trPr>
          <w:trHeight w:val="347"/>
        </w:trPr>
        <w:tc>
          <w:tcPr>
            <w:tcW w:w="7260" w:type="dxa"/>
          </w:tcPr>
          <w:p w14:paraId="4040D7DA" w14:textId="71773E7A" w:rsidR="00054271" w:rsidRPr="006B7C7D" w:rsidRDefault="004A2E88" w:rsidP="00FD38F0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F</w:t>
            </w:r>
            <w:r w:rsidRPr="004A2E88">
              <w:rPr>
                <w:sz w:val="20"/>
                <w:szCs w:val="20"/>
                <w:lang w:val="en-US"/>
              </w:rPr>
              <w:t>inal signed pdf version of the COBRA risk assessment form</w:t>
            </w:r>
          </w:p>
        </w:tc>
        <w:tc>
          <w:tcPr>
            <w:tcW w:w="906" w:type="dxa"/>
          </w:tcPr>
          <w:p w14:paraId="12A58D9B" w14:textId="77777777" w:rsidR="00054271" w:rsidRPr="00A10286" w:rsidRDefault="00054271" w:rsidP="003310B6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6" w:type="dxa"/>
          </w:tcPr>
          <w:p w14:paraId="74362AC1" w14:textId="77777777" w:rsidR="00054271" w:rsidRPr="00A10286" w:rsidRDefault="00054271" w:rsidP="003310B6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408651F8" w14:textId="77777777" w:rsidR="00054271" w:rsidRDefault="00054271" w:rsidP="00BE235A">
      <w:pPr>
        <w:tabs>
          <w:tab w:val="right" w:pos="9130"/>
        </w:tabs>
        <w:rPr>
          <w:sz w:val="20"/>
          <w:szCs w:val="20"/>
        </w:rPr>
      </w:pPr>
    </w:p>
    <w:p w14:paraId="7C038024" w14:textId="028FBE56" w:rsidR="00054271" w:rsidRDefault="00054271" w:rsidP="00BE235A">
      <w:pPr>
        <w:tabs>
          <w:tab w:val="right" w:pos="9130"/>
        </w:tabs>
        <w:rPr>
          <w:sz w:val="20"/>
          <w:szCs w:val="20"/>
        </w:rPr>
      </w:pPr>
    </w:p>
    <w:tbl>
      <w:tblPr>
        <w:tblW w:w="907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0"/>
        <w:gridCol w:w="906"/>
        <w:gridCol w:w="906"/>
      </w:tblGrid>
      <w:tr w:rsidR="0096729D" w:rsidRPr="002B13D1" w14:paraId="7E9AFF50" w14:textId="77777777" w:rsidTr="00EF3024">
        <w:trPr>
          <w:trHeight w:val="249"/>
        </w:trPr>
        <w:tc>
          <w:tcPr>
            <w:tcW w:w="7260" w:type="dxa"/>
            <w:vMerge w:val="restart"/>
          </w:tcPr>
          <w:p w14:paraId="211CB013" w14:textId="77777777" w:rsidR="0096729D" w:rsidRDefault="0096729D" w:rsidP="00EF3024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bookmarkStart w:id="1" w:name="_Hlk86163539"/>
          </w:p>
          <w:p w14:paraId="649B9B06" w14:textId="77777777" w:rsidR="0096729D" w:rsidRPr="004E76EB" w:rsidRDefault="0096729D" w:rsidP="00EF3024">
            <w:pPr>
              <w:tabs>
                <w:tab w:val="right" w:pos="9130"/>
              </w:tabs>
              <w:ind w:left="72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Study-specific green-light requirements                   </w:t>
            </w:r>
            <w:r w:rsidRPr="00D75B43">
              <w:rPr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B43">
              <w:rPr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b/>
                <w:bCs/>
                <w:sz w:val="20"/>
                <w:szCs w:val="20"/>
              </w:rPr>
            </w:r>
            <w:r w:rsidR="00A46C65">
              <w:rPr>
                <w:b/>
                <w:bCs/>
                <w:sz w:val="20"/>
                <w:szCs w:val="20"/>
              </w:rPr>
              <w:fldChar w:fldCharType="separate"/>
            </w:r>
            <w:r w:rsidRPr="00D75B43">
              <w:rPr>
                <w:b/>
                <w:bCs/>
                <w:sz w:val="20"/>
                <w:szCs w:val="20"/>
              </w:rPr>
              <w:fldChar w:fldCharType="end"/>
            </w:r>
            <w:r w:rsidRPr="00D75B43">
              <w:rPr>
                <w:b/>
                <w:bCs/>
                <w:sz w:val="20"/>
                <w:szCs w:val="20"/>
              </w:rPr>
              <w:t xml:space="preserve"> if </w:t>
            </w:r>
            <w:r>
              <w:rPr>
                <w:b/>
                <w:bCs/>
                <w:sz w:val="20"/>
                <w:szCs w:val="20"/>
              </w:rPr>
              <w:t>none identified</w:t>
            </w:r>
          </w:p>
        </w:tc>
        <w:tc>
          <w:tcPr>
            <w:tcW w:w="1812" w:type="dxa"/>
            <w:gridSpan w:val="2"/>
          </w:tcPr>
          <w:p w14:paraId="40971204" w14:textId="77777777" w:rsidR="0096729D" w:rsidRPr="002B13D1" w:rsidRDefault="0096729D" w:rsidP="00EF3024">
            <w:pPr>
              <w:tabs>
                <w:tab w:val="right" w:pos="9130"/>
              </w:tabs>
              <w:rPr>
                <w:rFonts w:cs="Arial"/>
                <w:b/>
              </w:rPr>
            </w:pPr>
            <w:r w:rsidRPr="009A179F">
              <w:rPr>
                <w:rStyle w:val="FootnoteReference"/>
                <w:rFonts w:cs="Arial"/>
                <w:b/>
                <w:bCs/>
                <w:sz w:val="20"/>
                <w:szCs w:val="20"/>
              </w:rPr>
              <w:t>Task completed</w:t>
            </w:r>
          </w:p>
        </w:tc>
      </w:tr>
      <w:tr w:rsidR="0096729D" w:rsidRPr="002B13D1" w14:paraId="50E366C8" w14:textId="77777777" w:rsidTr="00EF3024">
        <w:trPr>
          <w:trHeight w:val="248"/>
        </w:trPr>
        <w:tc>
          <w:tcPr>
            <w:tcW w:w="7260" w:type="dxa"/>
            <w:vMerge/>
          </w:tcPr>
          <w:p w14:paraId="1B41946E" w14:textId="77777777" w:rsidR="0096729D" w:rsidRDefault="0096729D" w:rsidP="00EF3024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</w:tc>
        <w:tc>
          <w:tcPr>
            <w:tcW w:w="906" w:type="dxa"/>
          </w:tcPr>
          <w:p w14:paraId="3DE7F6E2" w14:textId="77777777" w:rsidR="0096729D" w:rsidRPr="002B13D1" w:rsidRDefault="0096729D" w:rsidP="00EF3024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Yes</w:t>
            </w:r>
          </w:p>
        </w:tc>
        <w:tc>
          <w:tcPr>
            <w:tcW w:w="906" w:type="dxa"/>
          </w:tcPr>
          <w:p w14:paraId="06F71B6A" w14:textId="77777777" w:rsidR="0096729D" w:rsidRPr="002B13D1" w:rsidRDefault="0096729D" w:rsidP="00EF3024">
            <w:pPr>
              <w:tabs>
                <w:tab w:val="right" w:pos="9130"/>
              </w:tabs>
              <w:jc w:val="center"/>
              <w:rPr>
                <w:rFonts w:cs="Arial"/>
                <w:b/>
              </w:rPr>
            </w:pPr>
            <w:r w:rsidRPr="009A179F">
              <w:rPr>
                <w:rFonts w:cs="Arial"/>
                <w:sz w:val="20"/>
                <w:szCs w:val="20"/>
              </w:rPr>
              <w:t>NA</w:t>
            </w:r>
          </w:p>
        </w:tc>
      </w:tr>
      <w:tr w:rsidR="0096729D" w:rsidRPr="002B13D1" w14:paraId="0A560281" w14:textId="77777777" w:rsidTr="00EF3024">
        <w:trPr>
          <w:trHeight w:val="678"/>
        </w:trPr>
        <w:tc>
          <w:tcPr>
            <w:tcW w:w="7260" w:type="dxa"/>
          </w:tcPr>
          <w:p w14:paraId="3EEAE61E" w14:textId="77777777" w:rsidR="0096729D" w:rsidRPr="00AC03C0" w:rsidRDefault="0096729D" w:rsidP="00EF3024">
            <w:pPr>
              <w:numPr>
                <w:ilvl w:val="1"/>
                <w:numId w:val="16"/>
              </w:numPr>
              <w:tabs>
                <w:tab w:val="clear" w:pos="1440"/>
                <w:tab w:val="num" w:pos="332"/>
                <w:tab w:val="right" w:pos="9130"/>
              </w:tabs>
              <w:ind w:left="332" w:hanging="33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Have study specific green-light requirements been fulfilled? (List below)</w:t>
            </w:r>
          </w:p>
          <w:p w14:paraId="548AD01C" w14:textId="77777777" w:rsidR="0096729D" w:rsidRPr="00D75B43" w:rsidRDefault="0096729D" w:rsidP="00EF3024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</w:rPr>
            </w:pPr>
            <w:r w:rsidRPr="00D75B43">
              <w:rPr>
                <w:sz w:val="20"/>
                <w:szCs w:val="20"/>
              </w:rPr>
              <w:t>&lt;L</w:t>
            </w:r>
            <w:r>
              <w:rPr>
                <w:sz w:val="20"/>
                <w:szCs w:val="20"/>
              </w:rPr>
              <w:t>ist requirement&gt;</w:t>
            </w:r>
          </w:p>
          <w:p w14:paraId="6C5E9963" w14:textId="77777777" w:rsidR="0096729D" w:rsidRPr="0096729D" w:rsidRDefault="0096729D" w:rsidP="00EF3024">
            <w:pPr>
              <w:numPr>
                <w:ilvl w:val="0"/>
                <w:numId w:val="15"/>
              </w:numPr>
              <w:tabs>
                <w:tab w:val="clear" w:pos="1080"/>
                <w:tab w:val="num" w:pos="332"/>
                <w:tab w:val="right" w:pos="9130"/>
              </w:tabs>
              <w:ind w:hanging="1078"/>
              <w:rPr>
                <w:sz w:val="20"/>
                <w:szCs w:val="20"/>
              </w:rPr>
            </w:pPr>
            <w:r w:rsidRPr="00D75B43">
              <w:rPr>
                <w:sz w:val="20"/>
                <w:szCs w:val="20"/>
              </w:rPr>
              <w:t>&lt;L</w:t>
            </w:r>
            <w:r>
              <w:rPr>
                <w:sz w:val="20"/>
                <w:szCs w:val="20"/>
              </w:rPr>
              <w:t>ist requirement&gt;</w:t>
            </w:r>
          </w:p>
        </w:tc>
        <w:tc>
          <w:tcPr>
            <w:tcW w:w="906" w:type="dxa"/>
          </w:tcPr>
          <w:p w14:paraId="042F554B" w14:textId="77777777" w:rsidR="0096729D" w:rsidRPr="009A179F" w:rsidRDefault="0096729D" w:rsidP="00EF3024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26E7C822" w14:textId="77777777" w:rsidR="0096729D" w:rsidRPr="009A179F" w:rsidRDefault="0096729D" w:rsidP="00EF3024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24F5886F" w14:textId="77777777" w:rsidR="0096729D" w:rsidRDefault="0096729D" w:rsidP="00EF3024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7A7FDA1F" w14:textId="77777777" w:rsidR="0096729D" w:rsidRPr="00A10286" w:rsidRDefault="0096729D" w:rsidP="00EF3024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906" w:type="dxa"/>
          </w:tcPr>
          <w:p w14:paraId="15DFC243" w14:textId="77777777" w:rsidR="0096729D" w:rsidRPr="009A179F" w:rsidRDefault="0096729D" w:rsidP="00EF3024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442C4680" w14:textId="77777777" w:rsidR="0096729D" w:rsidRPr="009A179F" w:rsidRDefault="0096729D" w:rsidP="00EF3024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7199853F" w14:textId="77777777" w:rsidR="0096729D" w:rsidRDefault="0096729D" w:rsidP="00EF3024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instrText xml:space="preserve"> FORMCHECKBOX </w:instrText>
            </w:r>
            <w:r w:rsidR="00A46C65">
              <w:rPr>
                <w:rFonts w:cs="Arial"/>
                <w:b/>
                <w:bCs/>
                <w:sz w:val="20"/>
                <w:szCs w:val="20"/>
              </w:rPr>
            </w:r>
            <w:r w:rsidR="00A46C65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A179F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  <w:p w14:paraId="2999BF8B" w14:textId="77777777" w:rsidR="0096729D" w:rsidRPr="00A10286" w:rsidRDefault="0096729D" w:rsidP="00EF3024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bookmarkEnd w:id="1"/>
    </w:tbl>
    <w:p w14:paraId="5F858A6F" w14:textId="77777777" w:rsidR="0096729D" w:rsidRPr="00D75B43" w:rsidRDefault="0096729D" w:rsidP="00BE235A">
      <w:pPr>
        <w:tabs>
          <w:tab w:val="right" w:pos="9130"/>
        </w:tabs>
        <w:rPr>
          <w:sz w:val="20"/>
          <w:szCs w:val="20"/>
        </w:rPr>
      </w:pPr>
    </w:p>
    <w:tbl>
      <w:tblPr>
        <w:tblW w:w="907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72"/>
      </w:tblGrid>
      <w:tr w:rsidR="00F2496E" w:rsidRPr="002B13D1" w14:paraId="58FCA14D" w14:textId="77777777" w:rsidTr="001C44AF">
        <w:trPr>
          <w:trHeight w:val="507"/>
        </w:trPr>
        <w:tc>
          <w:tcPr>
            <w:tcW w:w="9072" w:type="dxa"/>
          </w:tcPr>
          <w:p w14:paraId="2D57D83F" w14:textId="77777777" w:rsidR="00F2496E" w:rsidRDefault="00F2496E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  <w:p w14:paraId="1E0FA368" w14:textId="77777777" w:rsidR="00F2496E" w:rsidRPr="002B13D1" w:rsidRDefault="00F2496E" w:rsidP="00F2496E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Additional information:</w:t>
            </w:r>
            <w:r w:rsidRPr="00D75B43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2496E" w:rsidRPr="002B13D1" w14:paraId="30E13FA1" w14:textId="77777777" w:rsidTr="00A46C65">
        <w:trPr>
          <w:trHeight w:val="1966"/>
        </w:trPr>
        <w:tc>
          <w:tcPr>
            <w:tcW w:w="9072" w:type="dxa"/>
          </w:tcPr>
          <w:p w14:paraId="542B7675" w14:textId="77777777" w:rsidR="00F2496E" w:rsidRDefault="00F2496E" w:rsidP="008D62DB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</w:p>
          <w:p w14:paraId="226C540D" w14:textId="77777777" w:rsidR="00F2496E" w:rsidRPr="00A10286" w:rsidRDefault="00F2496E" w:rsidP="00F2496E">
            <w:pPr>
              <w:tabs>
                <w:tab w:val="right" w:pos="913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</w:tbl>
    <w:p w14:paraId="4C52D336" w14:textId="77777777" w:rsidR="00B355B1" w:rsidRPr="009A1712" w:rsidRDefault="00B355B1" w:rsidP="00BE235A">
      <w:pPr>
        <w:tabs>
          <w:tab w:val="right" w:pos="9130"/>
        </w:tabs>
        <w:rPr>
          <w:sz w:val="20"/>
          <w:szCs w:val="20"/>
        </w:rPr>
      </w:pPr>
    </w:p>
    <w:tbl>
      <w:tblPr>
        <w:tblW w:w="907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F2496E" w:rsidRPr="002B13D1" w14:paraId="7CB63975" w14:textId="77777777" w:rsidTr="001C44AF">
        <w:trPr>
          <w:trHeight w:val="507"/>
        </w:trPr>
        <w:tc>
          <w:tcPr>
            <w:tcW w:w="9072" w:type="dxa"/>
            <w:gridSpan w:val="2"/>
          </w:tcPr>
          <w:p w14:paraId="207DA2A6" w14:textId="77777777" w:rsidR="00F70F16" w:rsidRPr="00F70F16" w:rsidRDefault="00F70F16" w:rsidP="00F70F16">
            <w:pPr>
              <w:tabs>
                <w:tab w:val="right" w:pos="9130"/>
              </w:tabs>
              <w:outlineLvl w:val="0"/>
              <w:rPr>
                <w:rFonts w:cs="Arial"/>
                <w:b/>
                <w:sz w:val="20"/>
                <w:szCs w:val="20"/>
              </w:rPr>
            </w:pPr>
            <w:r w:rsidRPr="00F70F16">
              <w:rPr>
                <w:rFonts w:cs="Arial"/>
                <w:b/>
                <w:sz w:val="20"/>
                <w:szCs w:val="20"/>
              </w:rPr>
              <w:t>Authorisation for trial commencement</w:t>
            </w:r>
          </w:p>
          <w:p w14:paraId="0ED58097" w14:textId="77777777" w:rsidR="00F70F16" w:rsidRPr="00F70F16" w:rsidRDefault="00F70F16" w:rsidP="00F70F16">
            <w:pPr>
              <w:tabs>
                <w:tab w:val="right" w:pos="9130"/>
              </w:tabs>
              <w:rPr>
                <w:rFonts w:cs="Arial"/>
                <w:sz w:val="20"/>
                <w:szCs w:val="20"/>
              </w:rPr>
            </w:pPr>
            <w:r w:rsidRPr="00F70F16">
              <w:rPr>
                <w:rFonts w:cs="Arial"/>
                <w:sz w:val="20"/>
                <w:szCs w:val="20"/>
              </w:rPr>
              <w:t>Upon review of the trial documents at site, and on completion of tasks at the initiation visit, this site is of a satisfactory standard to commence.</w:t>
            </w:r>
          </w:p>
          <w:p w14:paraId="2FB2E2DE" w14:textId="77777777" w:rsidR="00F2496E" w:rsidRPr="002B13D1" w:rsidRDefault="00F2496E" w:rsidP="001C44AF">
            <w:pPr>
              <w:tabs>
                <w:tab w:val="right" w:pos="9130"/>
              </w:tabs>
              <w:ind w:left="72"/>
              <w:rPr>
                <w:rFonts w:cs="Arial"/>
                <w:b/>
              </w:rPr>
            </w:pPr>
          </w:p>
        </w:tc>
      </w:tr>
      <w:tr w:rsidR="00D6344C" w:rsidRPr="002B13D1" w14:paraId="35F09524" w14:textId="77777777" w:rsidTr="00920C6E">
        <w:trPr>
          <w:trHeight w:val="678"/>
        </w:trPr>
        <w:tc>
          <w:tcPr>
            <w:tcW w:w="9072" w:type="dxa"/>
            <w:gridSpan w:val="2"/>
          </w:tcPr>
          <w:p w14:paraId="3B55BA75" w14:textId="77777777" w:rsidR="00D6344C" w:rsidRDefault="00D6344C" w:rsidP="00F70F16">
            <w:pPr>
              <w:tabs>
                <w:tab w:val="right" w:pos="9130"/>
              </w:tabs>
              <w:rPr>
                <w:rFonts w:cs="Arial"/>
                <w:b/>
                <w:sz w:val="20"/>
                <w:szCs w:val="20"/>
              </w:rPr>
            </w:pPr>
            <w:r w:rsidRPr="00D75B43">
              <w:rPr>
                <w:rFonts w:cs="Arial"/>
                <w:b/>
                <w:sz w:val="20"/>
                <w:szCs w:val="20"/>
              </w:rPr>
              <w:t>Initiation Visit performed by</w:t>
            </w:r>
            <w:r>
              <w:rPr>
                <w:rFonts w:cs="Arial"/>
                <w:b/>
                <w:sz w:val="20"/>
                <w:szCs w:val="20"/>
              </w:rPr>
              <w:t xml:space="preserve"> (name)</w:t>
            </w:r>
            <w:r w:rsidRPr="00D75B43">
              <w:rPr>
                <w:rFonts w:cs="Arial"/>
                <w:b/>
                <w:sz w:val="20"/>
                <w:szCs w:val="20"/>
              </w:rPr>
              <w:t>:</w:t>
            </w:r>
          </w:p>
          <w:p w14:paraId="62DEDEB0" w14:textId="77777777" w:rsidR="00D6344C" w:rsidRDefault="00D6344C" w:rsidP="00F70F16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</w:p>
          <w:p w14:paraId="14B66FED" w14:textId="52CF5805" w:rsidR="00D6344C" w:rsidRPr="00A10286" w:rsidRDefault="00D6344C" w:rsidP="00F70F16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F70F16" w:rsidRPr="002B13D1" w14:paraId="3C53F510" w14:textId="77777777" w:rsidTr="001C44AF">
        <w:trPr>
          <w:trHeight w:val="678"/>
        </w:trPr>
        <w:tc>
          <w:tcPr>
            <w:tcW w:w="4536" w:type="dxa"/>
          </w:tcPr>
          <w:p w14:paraId="699648D6" w14:textId="77777777" w:rsidR="00F70F16" w:rsidRDefault="00F70F16" w:rsidP="00F70F16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Signature:</w:t>
            </w:r>
          </w:p>
        </w:tc>
        <w:tc>
          <w:tcPr>
            <w:tcW w:w="4536" w:type="dxa"/>
          </w:tcPr>
          <w:p w14:paraId="5FC7CECC" w14:textId="78B43692" w:rsidR="00821141" w:rsidRDefault="00D6344C" w:rsidP="00821141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Date: </w:t>
            </w:r>
          </w:p>
          <w:p w14:paraId="457533E0" w14:textId="7E281C0B" w:rsidR="00821141" w:rsidRDefault="00821141" w:rsidP="00821141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400B23" w:rsidRPr="002B13D1" w14:paraId="4DB4D674" w14:textId="77777777" w:rsidTr="001551FE">
        <w:trPr>
          <w:trHeight w:val="678"/>
        </w:trPr>
        <w:tc>
          <w:tcPr>
            <w:tcW w:w="9072" w:type="dxa"/>
            <w:gridSpan w:val="2"/>
          </w:tcPr>
          <w:p w14:paraId="53FA4759" w14:textId="349E8173" w:rsidR="00D6344C" w:rsidRDefault="00D6344C" w:rsidP="00D6344C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Date QM or delegate gave permission for green light to be issued: </w:t>
            </w:r>
          </w:p>
          <w:p w14:paraId="560D0CE7" w14:textId="439002AA" w:rsidR="00400B23" w:rsidRDefault="00400B23" w:rsidP="001C44AF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FD1991" w:rsidRPr="002B13D1" w14:paraId="37CE189E" w14:textId="77777777" w:rsidTr="004E76EB">
        <w:trPr>
          <w:trHeight w:val="678"/>
        </w:trPr>
        <w:tc>
          <w:tcPr>
            <w:tcW w:w="9072" w:type="dxa"/>
            <w:gridSpan w:val="2"/>
          </w:tcPr>
          <w:p w14:paraId="71643272" w14:textId="77777777" w:rsidR="00FD1991" w:rsidRDefault="00FD1991" w:rsidP="00FD1991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D75B43">
              <w:rPr>
                <w:b/>
                <w:sz w:val="20"/>
                <w:szCs w:val="20"/>
              </w:rPr>
              <w:t>Clinical Quality Manager or Delegate Authorisation</w:t>
            </w:r>
            <w:r>
              <w:rPr>
                <w:b/>
                <w:sz w:val="20"/>
                <w:szCs w:val="20"/>
              </w:rPr>
              <w:t xml:space="preserve"> (name)</w:t>
            </w:r>
            <w:r w:rsidRPr="00D75B43">
              <w:rPr>
                <w:b/>
                <w:sz w:val="20"/>
                <w:szCs w:val="20"/>
              </w:rPr>
              <w:t>:</w:t>
            </w:r>
          </w:p>
          <w:p w14:paraId="208C0CA7" w14:textId="77777777" w:rsidR="00FD1991" w:rsidDel="00FD1991" w:rsidRDefault="00FD1991" w:rsidP="00FD1991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FD1991" w:rsidRPr="002B13D1" w14:paraId="5A564E7E" w14:textId="77777777" w:rsidTr="004E76EB">
        <w:trPr>
          <w:trHeight w:val="678"/>
        </w:trPr>
        <w:tc>
          <w:tcPr>
            <w:tcW w:w="9072" w:type="dxa"/>
            <w:gridSpan w:val="2"/>
          </w:tcPr>
          <w:p w14:paraId="302D710A" w14:textId="29854C35" w:rsidR="00FD1991" w:rsidDel="00FD1991" w:rsidRDefault="00FD1991" w:rsidP="00FD1991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Signature:</w:t>
            </w:r>
          </w:p>
        </w:tc>
      </w:tr>
      <w:tr w:rsidR="00FD1991" w:rsidRPr="002B13D1" w14:paraId="007228A4" w14:textId="77777777" w:rsidTr="004E76EB">
        <w:trPr>
          <w:trHeight w:val="678"/>
        </w:trPr>
        <w:tc>
          <w:tcPr>
            <w:tcW w:w="9072" w:type="dxa"/>
            <w:gridSpan w:val="2"/>
          </w:tcPr>
          <w:p w14:paraId="52040CF6" w14:textId="1D3821D8" w:rsidR="00FD1991" w:rsidDel="00FD1991" w:rsidRDefault="00FD1991" w:rsidP="00FD1991">
            <w:pPr>
              <w:tabs>
                <w:tab w:val="right" w:pos="9130"/>
              </w:tabs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Date:</w:t>
            </w:r>
          </w:p>
        </w:tc>
      </w:tr>
    </w:tbl>
    <w:p w14:paraId="2D94067E" w14:textId="77777777" w:rsidR="00B355B1" w:rsidRPr="004F6F88" w:rsidRDefault="00B355B1" w:rsidP="00BE235A">
      <w:pPr>
        <w:tabs>
          <w:tab w:val="right" w:pos="9130"/>
        </w:tabs>
      </w:pPr>
    </w:p>
    <w:p w14:paraId="22C9EE43" w14:textId="07BC115F" w:rsidR="00142459" w:rsidRDefault="00B355B1" w:rsidP="00C21523">
      <w:pPr>
        <w:tabs>
          <w:tab w:val="right" w:pos="9130"/>
        </w:tabs>
        <w:jc w:val="center"/>
      </w:pPr>
      <w:r w:rsidRPr="004F6F88">
        <w:t xml:space="preserve">(Original checklist to </w:t>
      </w:r>
      <w:r w:rsidR="00BF4684">
        <w:t xml:space="preserve">be filed </w:t>
      </w:r>
      <w:r w:rsidRPr="004F6F88">
        <w:t xml:space="preserve">in </w:t>
      </w:r>
      <w:r w:rsidR="00EA364A">
        <w:t>KHP-</w:t>
      </w:r>
      <w:r w:rsidRPr="004F6F88">
        <w:t>CTO Sponsor file</w:t>
      </w:r>
      <w:r w:rsidR="00990BBE">
        <w:t>, copy in TMF</w:t>
      </w:r>
      <w:r w:rsidR="00FC7ED2">
        <w:t>)</w:t>
      </w:r>
    </w:p>
    <w:p w14:paraId="5690AFFB" w14:textId="77777777" w:rsidR="00FC7ED2" w:rsidRDefault="00FC7ED2" w:rsidP="00C21523">
      <w:pPr>
        <w:tabs>
          <w:tab w:val="right" w:pos="9130"/>
        </w:tabs>
        <w:jc w:val="center"/>
      </w:pPr>
    </w:p>
    <w:p w14:paraId="54F30D2D" w14:textId="77777777" w:rsidR="00FC7ED2" w:rsidRDefault="00FC7ED2" w:rsidP="00C21523">
      <w:pPr>
        <w:tabs>
          <w:tab w:val="right" w:pos="9130"/>
        </w:tabs>
        <w:jc w:val="center"/>
      </w:pPr>
    </w:p>
    <w:p w14:paraId="0B4D62E0" w14:textId="77777777" w:rsidR="00FC7ED2" w:rsidRDefault="00FC7ED2" w:rsidP="00C21523">
      <w:pPr>
        <w:tabs>
          <w:tab w:val="right" w:pos="9130"/>
        </w:tabs>
        <w:jc w:val="center"/>
      </w:pPr>
    </w:p>
    <w:p w14:paraId="5A7AC886" w14:textId="55951C24" w:rsidR="00FC7ED2" w:rsidRDefault="00FC7ED2" w:rsidP="00C21523">
      <w:pPr>
        <w:tabs>
          <w:tab w:val="right" w:pos="9130"/>
        </w:tabs>
        <w:jc w:val="center"/>
      </w:pPr>
    </w:p>
    <w:p w14:paraId="50CE74E4" w14:textId="77777777" w:rsidR="008D62DB" w:rsidRDefault="008D62DB" w:rsidP="008D62DB">
      <w:pPr>
        <w:tabs>
          <w:tab w:val="right" w:pos="9130"/>
        </w:tabs>
      </w:pPr>
    </w:p>
    <w:p w14:paraId="6CE0CB02" w14:textId="77777777" w:rsidR="008D62DB" w:rsidRDefault="008D62DB" w:rsidP="008D62DB">
      <w:pPr>
        <w:tabs>
          <w:tab w:val="right" w:pos="9130"/>
        </w:tabs>
      </w:pPr>
    </w:p>
    <w:p w14:paraId="393D162A" w14:textId="77777777" w:rsidR="00FC7ED2" w:rsidRPr="004F6F88" w:rsidRDefault="00FC7ED2" w:rsidP="00C21523">
      <w:pPr>
        <w:tabs>
          <w:tab w:val="right" w:pos="9130"/>
        </w:tabs>
        <w:jc w:val="center"/>
      </w:pPr>
    </w:p>
    <w:p w14:paraId="7783E03C" w14:textId="414D5274" w:rsidR="0043453E" w:rsidRPr="004F6F88" w:rsidRDefault="00FC7ED2" w:rsidP="00BE235A">
      <w:pPr>
        <w:tabs>
          <w:tab w:val="right" w:pos="9130"/>
        </w:tabs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4E610947" wp14:editId="5906BC26">
            <wp:extent cx="5795645" cy="4823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48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53E" w:rsidRPr="004F6F88" w:rsidSect="008D62DB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089" w:right="1071" w:bottom="1418" w:left="1708" w:header="51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0202B" w14:textId="77777777" w:rsidR="001551FE" w:rsidRDefault="001551FE" w:rsidP="00EF1453">
      <w:r>
        <w:separator/>
      </w:r>
    </w:p>
  </w:endnote>
  <w:endnote w:type="continuationSeparator" w:id="0">
    <w:p w14:paraId="510B01BD" w14:textId="77777777" w:rsidR="001551FE" w:rsidRDefault="001551FE" w:rsidP="00EF1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030"/>
      <w:gridCol w:w="1097"/>
    </w:tblGrid>
    <w:tr w:rsidR="001551FE" w:rsidRPr="005E030D" w14:paraId="02152426" w14:textId="77777777" w:rsidTr="0099528D">
      <w:tc>
        <w:tcPr>
          <w:tcW w:w="4399" w:type="pct"/>
        </w:tcPr>
        <w:p w14:paraId="14ECB176" w14:textId="77777777" w:rsidR="001551FE" w:rsidRDefault="001551FE" w:rsidP="0086574F">
          <w:pPr>
            <w:pStyle w:val="Footer"/>
            <w:rPr>
              <w:sz w:val="20"/>
              <w:szCs w:val="20"/>
            </w:rPr>
          </w:pPr>
        </w:p>
        <w:p w14:paraId="5760B6C2" w14:textId="32FE40B7" w:rsidR="001551FE" w:rsidRPr="00B355B1" w:rsidRDefault="001551FE" w:rsidP="004A2E88">
          <w:pPr>
            <w:pStyle w:val="Foo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CI SIV checklist </w:t>
          </w:r>
          <w:r w:rsidR="0096729D">
            <w:rPr>
              <w:sz w:val="20"/>
              <w:szCs w:val="20"/>
            </w:rPr>
            <w:t>v</w:t>
          </w:r>
          <w:r w:rsidR="008710F0">
            <w:rPr>
              <w:sz w:val="20"/>
              <w:szCs w:val="20"/>
            </w:rPr>
            <w:t>5</w:t>
          </w:r>
          <w:r w:rsidR="0096729D">
            <w:rPr>
              <w:sz w:val="20"/>
              <w:szCs w:val="20"/>
            </w:rPr>
            <w:t xml:space="preserve">.0 </w:t>
          </w:r>
          <w:r w:rsidR="00A46C65">
            <w:rPr>
              <w:sz w:val="20"/>
              <w:szCs w:val="20"/>
            </w:rPr>
            <w:t>20Dec</w:t>
          </w:r>
          <w:r w:rsidR="008710F0">
            <w:rPr>
              <w:sz w:val="20"/>
              <w:szCs w:val="20"/>
            </w:rPr>
            <w:t xml:space="preserve">23               </w:t>
          </w:r>
          <w:r w:rsidRPr="0099528D">
            <w:rPr>
              <w:sz w:val="20"/>
              <w:szCs w:val="20"/>
            </w:rPr>
            <w:t xml:space="preserve">Page </w:t>
          </w:r>
          <w:r w:rsidRPr="0099528D">
            <w:rPr>
              <w:sz w:val="20"/>
              <w:szCs w:val="20"/>
            </w:rPr>
            <w:fldChar w:fldCharType="begin"/>
          </w:r>
          <w:r w:rsidRPr="0099528D">
            <w:rPr>
              <w:sz w:val="20"/>
              <w:szCs w:val="20"/>
            </w:rPr>
            <w:instrText xml:space="preserve"> PAGE </w:instrText>
          </w:r>
          <w:r w:rsidRPr="0099528D">
            <w:rPr>
              <w:sz w:val="20"/>
              <w:szCs w:val="20"/>
            </w:rPr>
            <w:fldChar w:fldCharType="separate"/>
          </w:r>
          <w:r w:rsidR="004A2E88">
            <w:rPr>
              <w:noProof/>
              <w:sz w:val="20"/>
              <w:szCs w:val="20"/>
            </w:rPr>
            <w:t>4</w:t>
          </w:r>
          <w:r w:rsidRPr="0099528D">
            <w:rPr>
              <w:sz w:val="20"/>
              <w:szCs w:val="20"/>
            </w:rPr>
            <w:fldChar w:fldCharType="end"/>
          </w:r>
          <w:r w:rsidRPr="0099528D">
            <w:rPr>
              <w:sz w:val="20"/>
              <w:szCs w:val="20"/>
            </w:rPr>
            <w:t xml:space="preserve"> of </w:t>
          </w:r>
          <w:r w:rsidRPr="0099528D">
            <w:rPr>
              <w:sz w:val="20"/>
              <w:szCs w:val="20"/>
            </w:rPr>
            <w:fldChar w:fldCharType="begin"/>
          </w:r>
          <w:r w:rsidRPr="0099528D">
            <w:rPr>
              <w:sz w:val="20"/>
              <w:szCs w:val="20"/>
            </w:rPr>
            <w:instrText xml:space="preserve"> NUMPAGES  </w:instrText>
          </w:r>
          <w:r w:rsidRPr="0099528D">
            <w:rPr>
              <w:sz w:val="20"/>
              <w:szCs w:val="20"/>
            </w:rPr>
            <w:fldChar w:fldCharType="separate"/>
          </w:r>
          <w:r w:rsidR="004A2E88">
            <w:rPr>
              <w:noProof/>
              <w:sz w:val="20"/>
              <w:szCs w:val="20"/>
            </w:rPr>
            <w:t>4</w:t>
          </w:r>
          <w:r w:rsidRPr="0099528D">
            <w:rPr>
              <w:sz w:val="20"/>
              <w:szCs w:val="20"/>
            </w:rPr>
            <w:fldChar w:fldCharType="end"/>
          </w:r>
        </w:p>
      </w:tc>
      <w:tc>
        <w:tcPr>
          <w:tcW w:w="601" w:type="pct"/>
        </w:tcPr>
        <w:p w14:paraId="345027D7" w14:textId="77777777" w:rsidR="001551FE" w:rsidRPr="0099528D" w:rsidRDefault="001551FE" w:rsidP="0099528D">
          <w:pPr>
            <w:rPr>
              <w:sz w:val="20"/>
              <w:szCs w:val="20"/>
            </w:rPr>
          </w:pPr>
        </w:p>
      </w:tc>
    </w:tr>
  </w:tbl>
  <w:p w14:paraId="00186C66" w14:textId="77777777" w:rsidR="001551FE" w:rsidRPr="00D4520B" w:rsidRDefault="001551FE" w:rsidP="00B355B1">
    <w:pPr>
      <w:pStyle w:val="Footer"/>
      <w:rPr>
        <w:sz w:val="2"/>
        <w:szCs w:val="2"/>
      </w:rPr>
    </w:pPr>
  </w:p>
  <w:p w14:paraId="44032713" w14:textId="77777777" w:rsidR="001551FE" w:rsidRPr="00B355B1" w:rsidRDefault="001551FE" w:rsidP="00B355B1">
    <w:pPr>
      <w:pStyle w:val="Footer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713B2" w14:textId="77777777" w:rsidR="001551FE" w:rsidRDefault="001551FE"/>
  <w:p w14:paraId="321B565A" w14:textId="77777777" w:rsidR="001551FE" w:rsidRDefault="001551FE" w:rsidP="000D33C9">
    <w:pPr>
      <w:tabs>
        <w:tab w:val="left" w:pos="3544"/>
      </w:tabs>
    </w:pPr>
  </w:p>
  <w:p w14:paraId="5DCC877F" w14:textId="3FB2E8D0" w:rsidR="001551FE" w:rsidRDefault="001551FE">
    <w:r>
      <w:rPr>
        <w:sz w:val="20"/>
        <w:szCs w:val="20"/>
      </w:rPr>
      <w:t xml:space="preserve">CI SIV checklist </w:t>
    </w:r>
    <w:r w:rsidR="008710F0">
      <w:rPr>
        <w:sz w:val="20"/>
        <w:szCs w:val="20"/>
      </w:rPr>
      <w:t>5</w:t>
    </w:r>
    <w:r w:rsidR="0096729D">
      <w:rPr>
        <w:sz w:val="20"/>
        <w:szCs w:val="20"/>
      </w:rPr>
      <w:t xml:space="preserve">.0 </w:t>
    </w:r>
    <w:r w:rsidR="00A46C65">
      <w:rPr>
        <w:sz w:val="20"/>
        <w:szCs w:val="20"/>
      </w:rPr>
      <w:t>20Dec</w:t>
    </w:r>
    <w:r w:rsidR="008710F0">
      <w:rPr>
        <w:sz w:val="20"/>
        <w:szCs w:val="20"/>
      </w:rPr>
      <w:t>23</w:t>
    </w:r>
  </w:p>
  <w:tbl>
    <w:tblPr>
      <w:tblW w:w="4997" w:type="pct"/>
      <w:tblInd w:w="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069"/>
      <w:gridCol w:w="1053"/>
    </w:tblGrid>
    <w:tr w:rsidR="001551FE" w:rsidRPr="00C7299A" w14:paraId="1A43A6FF" w14:textId="77777777" w:rsidTr="00B355B1">
      <w:tc>
        <w:tcPr>
          <w:tcW w:w="4423" w:type="pct"/>
        </w:tcPr>
        <w:p w14:paraId="0A76F3F3" w14:textId="77777777" w:rsidR="001551FE" w:rsidRPr="00C7299A" w:rsidRDefault="001551FE" w:rsidP="005E0063">
          <w:pPr>
            <w:pStyle w:val="Footer"/>
            <w:jc w:val="center"/>
            <w:rPr>
              <w:sz w:val="18"/>
              <w:szCs w:val="18"/>
            </w:rPr>
          </w:pPr>
          <w:r w:rsidRPr="0099528D">
            <w:rPr>
              <w:sz w:val="20"/>
              <w:szCs w:val="20"/>
            </w:rPr>
            <w:t xml:space="preserve">Page </w:t>
          </w:r>
          <w:r w:rsidRPr="0099528D">
            <w:rPr>
              <w:sz w:val="20"/>
              <w:szCs w:val="20"/>
            </w:rPr>
            <w:fldChar w:fldCharType="begin"/>
          </w:r>
          <w:r w:rsidRPr="0099528D">
            <w:rPr>
              <w:sz w:val="20"/>
              <w:szCs w:val="20"/>
            </w:rPr>
            <w:instrText xml:space="preserve"> PAGE </w:instrText>
          </w:r>
          <w:r w:rsidRPr="0099528D">
            <w:rPr>
              <w:sz w:val="20"/>
              <w:szCs w:val="20"/>
            </w:rPr>
            <w:fldChar w:fldCharType="separate"/>
          </w:r>
          <w:r w:rsidR="004A2E88">
            <w:rPr>
              <w:noProof/>
              <w:sz w:val="20"/>
              <w:szCs w:val="20"/>
            </w:rPr>
            <w:t>1</w:t>
          </w:r>
          <w:r w:rsidRPr="0099528D">
            <w:rPr>
              <w:sz w:val="20"/>
              <w:szCs w:val="20"/>
            </w:rPr>
            <w:fldChar w:fldCharType="end"/>
          </w:r>
          <w:r w:rsidRPr="0099528D">
            <w:rPr>
              <w:sz w:val="20"/>
              <w:szCs w:val="20"/>
            </w:rPr>
            <w:t xml:space="preserve"> of </w:t>
          </w:r>
          <w:r w:rsidRPr="0099528D">
            <w:rPr>
              <w:sz w:val="20"/>
              <w:szCs w:val="20"/>
            </w:rPr>
            <w:fldChar w:fldCharType="begin"/>
          </w:r>
          <w:r w:rsidRPr="0099528D">
            <w:rPr>
              <w:sz w:val="20"/>
              <w:szCs w:val="20"/>
            </w:rPr>
            <w:instrText xml:space="preserve"> NUMPAGES  </w:instrText>
          </w:r>
          <w:r w:rsidRPr="0099528D">
            <w:rPr>
              <w:sz w:val="20"/>
              <w:szCs w:val="20"/>
            </w:rPr>
            <w:fldChar w:fldCharType="separate"/>
          </w:r>
          <w:r w:rsidR="004A2E88">
            <w:rPr>
              <w:noProof/>
              <w:sz w:val="20"/>
              <w:szCs w:val="20"/>
            </w:rPr>
            <w:t>4</w:t>
          </w:r>
          <w:r w:rsidRPr="0099528D">
            <w:rPr>
              <w:sz w:val="20"/>
              <w:szCs w:val="20"/>
            </w:rPr>
            <w:fldChar w:fldCharType="end"/>
          </w:r>
        </w:p>
      </w:tc>
      <w:tc>
        <w:tcPr>
          <w:tcW w:w="577" w:type="pct"/>
        </w:tcPr>
        <w:p w14:paraId="10795878" w14:textId="77777777" w:rsidR="001551FE" w:rsidRPr="00C7299A" w:rsidRDefault="001551FE" w:rsidP="000D33C9">
          <w:pPr>
            <w:rPr>
              <w:sz w:val="18"/>
              <w:szCs w:val="18"/>
            </w:rPr>
          </w:pPr>
        </w:p>
      </w:tc>
    </w:tr>
  </w:tbl>
  <w:p w14:paraId="306A4F57" w14:textId="77777777" w:rsidR="001551FE" w:rsidRPr="00D4520B" w:rsidRDefault="001551FE" w:rsidP="00B355B1">
    <w:pPr>
      <w:pStyle w:val="Footer"/>
      <w:rPr>
        <w:sz w:val="2"/>
        <w:szCs w:val="2"/>
      </w:rPr>
    </w:pPr>
  </w:p>
  <w:p w14:paraId="79729A1D" w14:textId="77777777" w:rsidR="001551FE" w:rsidRPr="00B355B1" w:rsidRDefault="001551FE" w:rsidP="00B355B1">
    <w:pPr>
      <w:pStyle w:val="Footer"/>
      <w:rPr>
        <w:szCs w:val="2"/>
      </w:rPr>
    </w:pPr>
  </w:p>
  <w:p w14:paraId="3C8F3EC0" w14:textId="77777777" w:rsidR="001551FE" w:rsidRPr="00B355B1" w:rsidRDefault="001551FE" w:rsidP="00B355B1">
    <w:pPr>
      <w:pStyle w:val="Footer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D35AC" w14:textId="77777777" w:rsidR="001551FE" w:rsidRDefault="001551FE" w:rsidP="00EF1453">
      <w:r>
        <w:separator/>
      </w:r>
    </w:p>
  </w:footnote>
  <w:footnote w:type="continuationSeparator" w:id="0">
    <w:p w14:paraId="69EA042F" w14:textId="77777777" w:rsidR="001551FE" w:rsidRDefault="001551FE" w:rsidP="00EF14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Ind w:w="-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50"/>
      <w:gridCol w:w="3330"/>
    </w:tblGrid>
    <w:tr w:rsidR="00EB1008" w:rsidRPr="00271C6E" w14:paraId="170E7D84" w14:textId="77777777" w:rsidTr="00E96B37">
      <w:trPr>
        <w:trHeight w:val="1209"/>
      </w:trPr>
      <w:tc>
        <w:tcPr>
          <w:tcW w:w="9180" w:type="dxa"/>
          <w:gridSpan w:val="2"/>
        </w:tcPr>
        <w:p w14:paraId="3C3D69A3" w14:textId="77777777" w:rsidR="00EB1008" w:rsidRPr="00271C6E" w:rsidRDefault="00EB1008" w:rsidP="00EB1008">
          <w:pPr>
            <w:pStyle w:val="Header"/>
            <w:tabs>
              <w:tab w:val="right" w:pos="8435"/>
            </w:tabs>
            <w:ind w:left="-648"/>
            <w:rPr>
              <w:rFonts w:ascii="Arial Narrow" w:hAnsi="Arial Narrow" w:cs="Arial"/>
              <w:b/>
              <w:sz w:val="20"/>
              <w:szCs w:val="20"/>
            </w:rPr>
          </w:pPr>
        </w:p>
        <w:p w14:paraId="1B0A5D25" w14:textId="77777777" w:rsidR="00EB1008" w:rsidRPr="00271C6E" w:rsidRDefault="00EB1008" w:rsidP="00EB1008">
          <w:pPr>
            <w:pStyle w:val="Header"/>
            <w:rPr>
              <w:rFonts w:ascii="Arial Narrow" w:hAnsi="Arial Narrow" w:cs="Arial"/>
              <w:b/>
              <w:sz w:val="20"/>
              <w:szCs w:val="20"/>
            </w:rPr>
          </w:pPr>
        </w:p>
        <w:p w14:paraId="77A4207E" w14:textId="77777777" w:rsidR="00EB1008" w:rsidRPr="00C21523" w:rsidRDefault="00EB1008" w:rsidP="00EB1008">
          <w:pPr>
            <w:pStyle w:val="Header"/>
            <w:rPr>
              <w:rFonts w:cs="Arial"/>
              <w:b/>
              <w:sz w:val="28"/>
              <w:szCs w:val="28"/>
            </w:rPr>
          </w:pPr>
          <w:r w:rsidRPr="00C21523">
            <w:rPr>
              <w:rFonts w:cs="Arial"/>
              <w:b/>
              <w:sz w:val="28"/>
              <w:szCs w:val="28"/>
            </w:rPr>
            <w:t>CI Site Initiation Visit Checklist</w:t>
          </w:r>
        </w:p>
        <w:p w14:paraId="6E7F699F" w14:textId="77777777" w:rsidR="00EB1008" w:rsidRPr="00271C6E" w:rsidRDefault="00EB1008" w:rsidP="00EB1008">
          <w:pPr>
            <w:pStyle w:val="Header"/>
            <w:jc w:val="center"/>
            <w:rPr>
              <w:b/>
              <w:sz w:val="20"/>
              <w:szCs w:val="20"/>
              <w:u w:val="single"/>
            </w:rPr>
          </w:pPr>
        </w:p>
        <w:p w14:paraId="2903EFAD" w14:textId="77777777" w:rsidR="00EB1008" w:rsidRPr="00271C6E" w:rsidRDefault="00EB1008" w:rsidP="00EB1008">
          <w:pPr>
            <w:pStyle w:val="Header"/>
            <w:jc w:val="center"/>
            <w:rPr>
              <w:b/>
              <w:sz w:val="20"/>
              <w:szCs w:val="20"/>
              <w:u w:val="single"/>
            </w:rPr>
          </w:pPr>
        </w:p>
      </w:tc>
    </w:tr>
    <w:tr w:rsidR="00EB1008" w:rsidRPr="00271C6E" w14:paraId="4581EFCC" w14:textId="77777777" w:rsidTr="00E96B37">
      <w:trPr>
        <w:trHeight w:val="237"/>
      </w:trPr>
      <w:tc>
        <w:tcPr>
          <w:tcW w:w="5850" w:type="dxa"/>
        </w:tcPr>
        <w:p w14:paraId="21F1F73D" w14:textId="77777777" w:rsidR="00EB1008" w:rsidRPr="00F16B1B" w:rsidRDefault="00EB1008" w:rsidP="00EB1008">
          <w:pPr>
            <w:pStyle w:val="Header"/>
            <w:rPr>
              <w:rFonts w:cs="Arial"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Trial</w:t>
          </w:r>
          <w:r w:rsidRPr="00271C6E">
            <w:rPr>
              <w:rFonts w:cs="Arial"/>
              <w:b/>
              <w:sz w:val="20"/>
              <w:szCs w:val="20"/>
            </w:rPr>
            <w:t xml:space="preserve"> </w:t>
          </w:r>
          <w:r>
            <w:rPr>
              <w:rFonts w:cs="Arial"/>
              <w:b/>
              <w:sz w:val="20"/>
              <w:szCs w:val="20"/>
            </w:rPr>
            <w:t xml:space="preserve">Short </w:t>
          </w:r>
          <w:r w:rsidRPr="00271C6E">
            <w:rPr>
              <w:rFonts w:cs="Arial"/>
              <w:b/>
              <w:sz w:val="20"/>
              <w:szCs w:val="20"/>
            </w:rPr>
            <w:t>Title</w:t>
          </w:r>
          <w:r>
            <w:rPr>
              <w:rFonts w:cs="Arial"/>
              <w:b/>
              <w:sz w:val="20"/>
              <w:szCs w:val="20"/>
            </w:rPr>
            <w:t xml:space="preserve"> / Site</w:t>
          </w:r>
          <w:r w:rsidRPr="00271C6E">
            <w:rPr>
              <w:rFonts w:cs="Arial"/>
              <w:b/>
              <w:sz w:val="20"/>
              <w:szCs w:val="20"/>
            </w:rPr>
            <w:t>:</w:t>
          </w:r>
        </w:p>
      </w:tc>
      <w:tc>
        <w:tcPr>
          <w:tcW w:w="3330" w:type="dxa"/>
        </w:tcPr>
        <w:p w14:paraId="5AA6A12C" w14:textId="77777777" w:rsidR="00EB1008" w:rsidRPr="00F16B1B" w:rsidRDefault="00EB1008" w:rsidP="00EB1008">
          <w:pPr>
            <w:pStyle w:val="Header"/>
            <w:rPr>
              <w:sz w:val="28"/>
              <w:szCs w:val="28"/>
              <w:u w:val="single"/>
            </w:rPr>
          </w:pPr>
          <w:r w:rsidRPr="00271C6E">
            <w:rPr>
              <w:rFonts w:cs="Arial"/>
              <w:b/>
              <w:sz w:val="20"/>
              <w:szCs w:val="20"/>
            </w:rPr>
            <w:t>Date of Visit(s):</w:t>
          </w:r>
        </w:p>
      </w:tc>
    </w:tr>
  </w:tbl>
  <w:p w14:paraId="51B3F026" w14:textId="77777777" w:rsidR="001551FE" w:rsidRDefault="001551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C3822" w14:textId="77777777" w:rsidR="001551FE" w:rsidRPr="00633975" w:rsidRDefault="001551FE" w:rsidP="00633975">
    <w:pPr>
      <w:pStyle w:val="Header"/>
      <w:tabs>
        <w:tab w:val="clear" w:pos="4513"/>
        <w:tab w:val="clear" w:pos="9026"/>
      </w:tabs>
      <w:ind w:left="-28" w:right="-1011"/>
    </w:pPr>
    <w:r>
      <w:rPr>
        <w:noProof/>
        <w:lang w:eastAsia="en-GB"/>
      </w:rPr>
      <w:drawing>
        <wp:inline distT="0" distB="0" distL="0" distR="0" wp14:anchorId="4BB8A2BD" wp14:editId="0548132A">
          <wp:extent cx="5793740" cy="927735"/>
          <wp:effectExtent l="19050" t="0" r="0" b="0"/>
          <wp:docPr id="1084478783" name="Picture 10844787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740" cy="927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37F4B"/>
    <w:multiLevelType w:val="hybridMultilevel"/>
    <w:tmpl w:val="7D9EBB3A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97D29"/>
    <w:multiLevelType w:val="hybridMultilevel"/>
    <w:tmpl w:val="B0264006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B7B59"/>
    <w:multiLevelType w:val="hybridMultilevel"/>
    <w:tmpl w:val="A330F630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63DDB"/>
    <w:multiLevelType w:val="hybridMultilevel"/>
    <w:tmpl w:val="64C8BE10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D7453"/>
    <w:multiLevelType w:val="hybridMultilevel"/>
    <w:tmpl w:val="A99C5478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F0A90"/>
    <w:multiLevelType w:val="hybridMultilevel"/>
    <w:tmpl w:val="F3EE8AC2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50383"/>
    <w:multiLevelType w:val="hybridMultilevel"/>
    <w:tmpl w:val="3AB6E90A"/>
    <w:lvl w:ilvl="0" w:tplc="78ACF95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Symbol" w:hAnsi="Arial" w:cs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B10A7"/>
    <w:multiLevelType w:val="hybridMultilevel"/>
    <w:tmpl w:val="2B163DC8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915AB9"/>
    <w:multiLevelType w:val="hybridMultilevel"/>
    <w:tmpl w:val="4BF8E042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BA519B"/>
    <w:multiLevelType w:val="hybridMultilevel"/>
    <w:tmpl w:val="E968C404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67125D"/>
    <w:multiLevelType w:val="hybridMultilevel"/>
    <w:tmpl w:val="7B968692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ACF95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Wingdings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D85D44"/>
    <w:multiLevelType w:val="hybridMultilevel"/>
    <w:tmpl w:val="ABF0C034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8A3E8D"/>
    <w:multiLevelType w:val="hybridMultilevel"/>
    <w:tmpl w:val="D1C64286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1C554D"/>
    <w:multiLevelType w:val="hybridMultilevel"/>
    <w:tmpl w:val="5C3CC482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4118D7"/>
    <w:multiLevelType w:val="hybridMultilevel"/>
    <w:tmpl w:val="687CB8EA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9D7882"/>
    <w:multiLevelType w:val="hybridMultilevel"/>
    <w:tmpl w:val="08981AEE"/>
    <w:lvl w:ilvl="0" w:tplc="78ACF9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ahoma" w:hAnsi="Arial" w:cs="Aria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25793649">
    <w:abstractNumId w:val="14"/>
  </w:num>
  <w:num w:numId="2" w16cid:durableId="1074663004">
    <w:abstractNumId w:val="7"/>
  </w:num>
  <w:num w:numId="3" w16cid:durableId="760882142">
    <w:abstractNumId w:val="9"/>
  </w:num>
  <w:num w:numId="4" w16cid:durableId="1361197711">
    <w:abstractNumId w:val="4"/>
  </w:num>
  <w:num w:numId="5" w16cid:durableId="154759158">
    <w:abstractNumId w:val="8"/>
  </w:num>
  <w:num w:numId="6" w16cid:durableId="1065878659">
    <w:abstractNumId w:val="3"/>
  </w:num>
  <w:num w:numId="7" w16cid:durableId="1715734149">
    <w:abstractNumId w:val="12"/>
  </w:num>
  <w:num w:numId="8" w16cid:durableId="806166338">
    <w:abstractNumId w:val="2"/>
  </w:num>
  <w:num w:numId="9" w16cid:durableId="1016035069">
    <w:abstractNumId w:val="5"/>
  </w:num>
  <w:num w:numId="10" w16cid:durableId="97335708">
    <w:abstractNumId w:val="0"/>
  </w:num>
  <w:num w:numId="11" w16cid:durableId="271131747">
    <w:abstractNumId w:val="13"/>
  </w:num>
  <w:num w:numId="12" w16cid:durableId="1433623495">
    <w:abstractNumId w:val="11"/>
  </w:num>
  <w:num w:numId="13" w16cid:durableId="971711385">
    <w:abstractNumId w:val="1"/>
  </w:num>
  <w:num w:numId="14" w16cid:durableId="340745901">
    <w:abstractNumId w:val="15"/>
  </w:num>
  <w:num w:numId="15" w16cid:durableId="304702607">
    <w:abstractNumId w:val="6"/>
  </w:num>
  <w:num w:numId="16" w16cid:durableId="248005336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831"/>
    <w:rsid w:val="0001126E"/>
    <w:rsid w:val="00023E96"/>
    <w:rsid w:val="00036F3F"/>
    <w:rsid w:val="000428D1"/>
    <w:rsid w:val="00042B6E"/>
    <w:rsid w:val="00054271"/>
    <w:rsid w:val="00054ABB"/>
    <w:rsid w:val="00063CEA"/>
    <w:rsid w:val="0006440D"/>
    <w:rsid w:val="00077138"/>
    <w:rsid w:val="00092153"/>
    <w:rsid w:val="00096EB2"/>
    <w:rsid w:val="000A71DF"/>
    <w:rsid w:val="000B00D3"/>
    <w:rsid w:val="000B66E5"/>
    <w:rsid w:val="000C0A0F"/>
    <w:rsid w:val="000D2B8B"/>
    <w:rsid w:val="000D33C9"/>
    <w:rsid w:val="000F4E52"/>
    <w:rsid w:val="00100C51"/>
    <w:rsid w:val="00115093"/>
    <w:rsid w:val="00122A86"/>
    <w:rsid w:val="00142459"/>
    <w:rsid w:val="001427C4"/>
    <w:rsid w:val="001551FE"/>
    <w:rsid w:val="00171B93"/>
    <w:rsid w:val="00183155"/>
    <w:rsid w:val="001A1A7D"/>
    <w:rsid w:val="001B198D"/>
    <w:rsid w:val="001B5918"/>
    <w:rsid w:val="001C44AF"/>
    <w:rsid w:val="001D559B"/>
    <w:rsid w:val="001F2867"/>
    <w:rsid w:val="00203DDA"/>
    <w:rsid w:val="002160D5"/>
    <w:rsid w:val="00217947"/>
    <w:rsid w:val="00223EF0"/>
    <w:rsid w:val="002305A1"/>
    <w:rsid w:val="002504B7"/>
    <w:rsid w:val="002561E9"/>
    <w:rsid w:val="002A5355"/>
    <w:rsid w:val="002B2A55"/>
    <w:rsid w:val="002C6D70"/>
    <w:rsid w:val="002D3A49"/>
    <w:rsid w:val="002E02A8"/>
    <w:rsid w:val="00303012"/>
    <w:rsid w:val="003310B6"/>
    <w:rsid w:val="00340246"/>
    <w:rsid w:val="00346E8F"/>
    <w:rsid w:val="003470D2"/>
    <w:rsid w:val="00372E3A"/>
    <w:rsid w:val="003B493C"/>
    <w:rsid w:val="003B7A15"/>
    <w:rsid w:val="003C7AB8"/>
    <w:rsid w:val="003D28B6"/>
    <w:rsid w:val="003E2382"/>
    <w:rsid w:val="00400B23"/>
    <w:rsid w:val="00414DD8"/>
    <w:rsid w:val="00421BAC"/>
    <w:rsid w:val="00432293"/>
    <w:rsid w:val="0043453E"/>
    <w:rsid w:val="004359E3"/>
    <w:rsid w:val="00436793"/>
    <w:rsid w:val="004421EA"/>
    <w:rsid w:val="00446A92"/>
    <w:rsid w:val="00462615"/>
    <w:rsid w:val="004758B0"/>
    <w:rsid w:val="00484D72"/>
    <w:rsid w:val="004A2E88"/>
    <w:rsid w:val="004B20E8"/>
    <w:rsid w:val="004B3D26"/>
    <w:rsid w:val="004B62AE"/>
    <w:rsid w:val="004C00B2"/>
    <w:rsid w:val="004C7014"/>
    <w:rsid w:val="004E76EB"/>
    <w:rsid w:val="004F5B0B"/>
    <w:rsid w:val="004F6F88"/>
    <w:rsid w:val="005067F1"/>
    <w:rsid w:val="00526A5E"/>
    <w:rsid w:val="0053405C"/>
    <w:rsid w:val="00536800"/>
    <w:rsid w:val="00557C7C"/>
    <w:rsid w:val="00571E6D"/>
    <w:rsid w:val="00580C71"/>
    <w:rsid w:val="00583248"/>
    <w:rsid w:val="00591042"/>
    <w:rsid w:val="005A0910"/>
    <w:rsid w:val="005A7432"/>
    <w:rsid w:val="005B6C8C"/>
    <w:rsid w:val="005B7F56"/>
    <w:rsid w:val="005C11CB"/>
    <w:rsid w:val="005D133C"/>
    <w:rsid w:val="005D51E3"/>
    <w:rsid w:val="005E0063"/>
    <w:rsid w:val="005E030D"/>
    <w:rsid w:val="005E0411"/>
    <w:rsid w:val="005E4D2D"/>
    <w:rsid w:val="005F3F9E"/>
    <w:rsid w:val="00606D81"/>
    <w:rsid w:val="00606EEC"/>
    <w:rsid w:val="00612AD9"/>
    <w:rsid w:val="00614D83"/>
    <w:rsid w:val="00630AFF"/>
    <w:rsid w:val="00633975"/>
    <w:rsid w:val="00641FED"/>
    <w:rsid w:val="006426E8"/>
    <w:rsid w:val="00657574"/>
    <w:rsid w:val="00670928"/>
    <w:rsid w:val="00685422"/>
    <w:rsid w:val="006A12C8"/>
    <w:rsid w:val="006A4680"/>
    <w:rsid w:val="006B7C7D"/>
    <w:rsid w:val="006C0F6B"/>
    <w:rsid w:val="006D1481"/>
    <w:rsid w:val="006D4817"/>
    <w:rsid w:val="006F30C6"/>
    <w:rsid w:val="006F3CDE"/>
    <w:rsid w:val="006F79D0"/>
    <w:rsid w:val="00701D2C"/>
    <w:rsid w:val="00714581"/>
    <w:rsid w:val="00721026"/>
    <w:rsid w:val="007313BF"/>
    <w:rsid w:val="007366FD"/>
    <w:rsid w:val="00751A79"/>
    <w:rsid w:val="007626DD"/>
    <w:rsid w:val="00765CAE"/>
    <w:rsid w:val="007B7DFE"/>
    <w:rsid w:val="007C3D4B"/>
    <w:rsid w:val="007C3EB1"/>
    <w:rsid w:val="007E5337"/>
    <w:rsid w:val="007E60D4"/>
    <w:rsid w:val="007F5831"/>
    <w:rsid w:val="00813F7B"/>
    <w:rsid w:val="00821141"/>
    <w:rsid w:val="00822FAB"/>
    <w:rsid w:val="008379B4"/>
    <w:rsid w:val="008560DC"/>
    <w:rsid w:val="0086574F"/>
    <w:rsid w:val="008710F0"/>
    <w:rsid w:val="008903CE"/>
    <w:rsid w:val="00891833"/>
    <w:rsid w:val="00896636"/>
    <w:rsid w:val="008968F6"/>
    <w:rsid w:val="008A7E6D"/>
    <w:rsid w:val="008B3B42"/>
    <w:rsid w:val="008D5DD1"/>
    <w:rsid w:val="008D62DB"/>
    <w:rsid w:val="008E3AE3"/>
    <w:rsid w:val="008F78AB"/>
    <w:rsid w:val="00933252"/>
    <w:rsid w:val="00941FD8"/>
    <w:rsid w:val="0096729D"/>
    <w:rsid w:val="00967603"/>
    <w:rsid w:val="00967BD1"/>
    <w:rsid w:val="00981F2F"/>
    <w:rsid w:val="00990BBE"/>
    <w:rsid w:val="00993073"/>
    <w:rsid w:val="0099528D"/>
    <w:rsid w:val="009A1712"/>
    <w:rsid w:val="009A179F"/>
    <w:rsid w:val="009C5CB7"/>
    <w:rsid w:val="00A10286"/>
    <w:rsid w:val="00A14797"/>
    <w:rsid w:val="00A15403"/>
    <w:rsid w:val="00A21412"/>
    <w:rsid w:val="00A315F5"/>
    <w:rsid w:val="00A331B7"/>
    <w:rsid w:val="00A36A5A"/>
    <w:rsid w:val="00A4041A"/>
    <w:rsid w:val="00A46C65"/>
    <w:rsid w:val="00A63E19"/>
    <w:rsid w:val="00A64202"/>
    <w:rsid w:val="00A674C0"/>
    <w:rsid w:val="00A70343"/>
    <w:rsid w:val="00A74B7E"/>
    <w:rsid w:val="00A8634C"/>
    <w:rsid w:val="00A95864"/>
    <w:rsid w:val="00AA3E5B"/>
    <w:rsid w:val="00AC03C0"/>
    <w:rsid w:val="00AC09EB"/>
    <w:rsid w:val="00AC3874"/>
    <w:rsid w:val="00AC3F0E"/>
    <w:rsid w:val="00AD0C60"/>
    <w:rsid w:val="00AD68B7"/>
    <w:rsid w:val="00AF1BF5"/>
    <w:rsid w:val="00AF32D0"/>
    <w:rsid w:val="00AF5455"/>
    <w:rsid w:val="00AF5886"/>
    <w:rsid w:val="00AF6C1E"/>
    <w:rsid w:val="00B0355A"/>
    <w:rsid w:val="00B1783D"/>
    <w:rsid w:val="00B222B9"/>
    <w:rsid w:val="00B315BD"/>
    <w:rsid w:val="00B34C29"/>
    <w:rsid w:val="00B355B1"/>
    <w:rsid w:val="00B43DF2"/>
    <w:rsid w:val="00B459B4"/>
    <w:rsid w:val="00B521CE"/>
    <w:rsid w:val="00B56423"/>
    <w:rsid w:val="00B64E8D"/>
    <w:rsid w:val="00B83270"/>
    <w:rsid w:val="00B868EB"/>
    <w:rsid w:val="00B937F1"/>
    <w:rsid w:val="00B94A3B"/>
    <w:rsid w:val="00BA6666"/>
    <w:rsid w:val="00BB1D5F"/>
    <w:rsid w:val="00BC31B4"/>
    <w:rsid w:val="00BE235A"/>
    <w:rsid w:val="00BF4684"/>
    <w:rsid w:val="00C2114E"/>
    <w:rsid w:val="00C21523"/>
    <w:rsid w:val="00C3013A"/>
    <w:rsid w:val="00C35B27"/>
    <w:rsid w:val="00C5031A"/>
    <w:rsid w:val="00C50832"/>
    <w:rsid w:val="00C51D32"/>
    <w:rsid w:val="00C51E58"/>
    <w:rsid w:val="00C6349B"/>
    <w:rsid w:val="00C7299A"/>
    <w:rsid w:val="00C734B2"/>
    <w:rsid w:val="00C75F41"/>
    <w:rsid w:val="00C80D53"/>
    <w:rsid w:val="00C9162A"/>
    <w:rsid w:val="00C929A4"/>
    <w:rsid w:val="00C93A28"/>
    <w:rsid w:val="00C94277"/>
    <w:rsid w:val="00CA07C1"/>
    <w:rsid w:val="00CB324A"/>
    <w:rsid w:val="00CB579A"/>
    <w:rsid w:val="00CC0985"/>
    <w:rsid w:val="00CD35C1"/>
    <w:rsid w:val="00CE081A"/>
    <w:rsid w:val="00D07B15"/>
    <w:rsid w:val="00D12C04"/>
    <w:rsid w:val="00D2508B"/>
    <w:rsid w:val="00D25215"/>
    <w:rsid w:val="00D30564"/>
    <w:rsid w:val="00D33D9D"/>
    <w:rsid w:val="00D41D74"/>
    <w:rsid w:val="00D42E5F"/>
    <w:rsid w:val="00D52536"/>
    <w:rsid w:val="00D57DDE"/>
    <w:rsid w:val="00D6344C"/>
    <w:rsid w:val="00D75B43"/>
    <w:rsid w:val="00D873FF"/>
    <w:rsid w:val="00D92072"/>
    <w:rsid w:val="00D935F2"/>
    <w:rsid w:val="00D945BA"/>
    <w:rsid w:val="00DA2149"/>
    <w:rsid w:val="00DF7EB1"/>
    <w:rsid w:val="00E0175D"/>
    <w:rsid w:val="00E2490A"/>
    <w:rsid w:val="00E33B53"/>
    <w:rsid w:val="00E35B55"/>
    <w:rsid w:val="00E36E88"/>
    <w:rsid w:val="00E42617"/>
    <w:rsid w:val="00E51C80"/>
    <w:rsid w:val="00E53EA6"/>
    <w:rsid w:val="00E63F7C"/>
    <w:rsid w:val="00E73084"/>
    <w:rsid w:val="00E741B7"/>
    <w:rsid w:val="00EA364A"/>
    <w:rsid w:val="00EA6559"/>
    <w:rsid w:val="00EB1008"/>
    <w:rsid w:val="00EB1E73"/>
    <w:rsid w:val="00EC0F2E"/>
    <w:rsid w:val="00EE2EAE"/>
    <w:rsid w:val="00EE53EA"/>
    <w:rsid w:val="00EE61BE"/>
    <w:rsid w:val="00EF01DA"/>
    <w:rsid w:val="00EF1453"/>
    <w:rsid w:val="00F2496E"/>
    <w:rsid w:val="00F35749"/>
    <w:rsid w:val="00F478C3"/>
    <w:rsid w:val="00F56058"/>
    <w:rsid w:val="00F70F16"/>
    <w:rsid w:val="00F9436F"/>
    <w:rsid w:val="00FB7B54"/>
    <w:rsid w:val="00FC7ED2"/>
    <w:rsid w:val="00FD1991"/>
    <w:rsid w:val="00FD3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2A0EE5"/>
  <w15:docId w15:val="{8C30099B-8851-4796-8B14-C40EF59D7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2B9"/>
    <w:rPr>
      <w:rFonts w:ascii="Arial" w:hAnsi="Arial"/>
      <w:sz w:val="22"/>
      <w:szCs w:val="22"/>
      <w:lang w:eastAsia="en-US"/>
    </w:rPr>
  </w:style>
  <w:style w:type="paragraph" w:styleId="Heading3">
    <w:name w:val="heading 3"/>
    <w:aliases w:val="Outline3"/>
    <w:basedOn w:val="Normal"/>
    <w:next w:val="Normal"/>
    <w:link w:val="Heading3Char"/>
    <w:qFormat/>
    <w:rsid w:val="00A14797"/>
    <w:pPr>
      <w:keepNext/>
      <w:spacing w:before="240" w:after="60"/>
      <w:outlineLvl w:val="2"/>
    </w:pPr>
    <w:rPr>
      <w:rFonts w:eastAsia="Times New Roman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4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1453"/>
  </w:style>
  <w:style w:type="paragraph" w:styleId="Footer">
    <w:name w:val="footer"/>
    <w:basedOn w:val="Normal"/>
    <w:link w:val="FooterChar"/>
    <w:uiPriority w:val="99"/>
    <w:unhideWhenUsed/>
    <w:rsid w:val="001B198D"/>
    <w:pPr>
      <w:tabs>
        <w:tab w:val="center" w:pos="4513"/>
        <w:tab w:val="right" w:pos="9026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B198D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4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4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75F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A95864"/>
    <w:rPr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8B3B42"/>
    <w:rPr>
      <w:color w:val="808080"/>
    </w:rPr>
  </w:style>
  <w:style w:type="character" w:styleId="FootnoteReference">
    <w:name w:val="footnote reference"/>
    <w:basedOn w:val="DefaultParagraphFont"/>
    <w:semiHidden/>
    <w:rsid w:val="00981F2F"/>
    <w:rPr>
      <w:position w:val="6"/>
      <w:sz w:val="16"/>
    </w:rPr>
  </w:style>
  <w:style w:type="character" w:styleId="CommentReference">
    <w:name w:val="annotation reference"/>
    <w:basedOn w:val="DefaultParagraphFont"/>
    <w:semiHidden/>
    <w:rsid w:val="000B00D3"/>
    <w:rPr>
      <w:sz w:val="16"/>
      <w:szCs w:val="16"/>
    </w:rPr>
  </w:style>
  <w:style w:type="paragraph" w:styleId="CommentText">
    <w:name w:val="annotation text"/>
    <w:basedOn w:val="Normal"/>
    <w:semiHidden/>
    <w:rsid w:val="000B00D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0B00D3"/>
    <w:rPr>
      <w:b/>
      <w:bCs/>
    </w:rPr>
  </w:style>
  <w:style w:type="character" w:customStyle="1" w:styleId="Heading3Char">
    <w:name w:val="Heading 3 Char"/>
    <w:aliases w:val="Outline3 Char"/>
    <w:basedOn w:val="DefaultParagraphFont"/>
    <w:link w:val="Heading3"/>
    <w:rsid w:val="00A14797"/>
    <w:rPr>
      <w:rFonts w:ascii="Arial" w:eastAsia="Times New Roman" w:hAnsi="Arial" w:cs="Arial"/>
      <w:b/>
      <w:bCs/>
      <w:sz w:val="26"/>
      <w:szCs w:val="26"/>
      <w:lang w:val="en-GB"/>
    </w:rPr>
  </w:style>
  <w:style w:type="paragraph" w:customStyle="1" w:styleId="Default">
    <w:name w:val="Default"/>
    <w:rsid w:val="00C2114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821141"/>
    <w:rPr>
      <w:rFonts w:ascii="Arial" w:hAnsi="Arial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C734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aire.arnold\Local%20Settings\Temporary%20Internet%20Files\OLK1B5\KingsReportTemplate_2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KingsReportTemplate_2003.dot</Template>
  <TotalTime>2</TotalTime>
  <Pages>4</Pages>
  <Words>1292</Words>
  <Characters>7366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KingsReport</vt:lpstr>
    </vt:vector>
  </TitlesOfParts>
  <Company>CTS CreativeTemplateSolutions Ltd</Company>
  <LinksUpToDate>false</LinksUpToDate>
  <CharactersWithSpaces>8641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KingsReport</dc:title>
  <dc:creator>Englander, Sophie</dc:creator>
  <cp:lastModifiedBy>Sophie Espinoza</cp:lastModifiedBy>
  <cp:revision>2</cp:revision>
  <cp:lastPrinted>2011-06-28T18:22:00Z</cp:lastPrinted>
  <dcterms:created xsi:type="dcterms:W3CDTF">2023-12-20T11:48:00Z</dcterms:created>
  <dcterms:modified xsi:type="dcterms:W3CDTF">2023-12-20T11:48:00Z</dcterms:modified>
</cp:coreProperties>
</file>